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118" w:lineRule="exact"/>
        <w:ind w:left="12002" w:right="8354"/>
        <w:jc w:val="center"/>
        <w:rPr>
          <w:rFonts w:ascii="Arial" w:hAnsi="Arial" w:cs="Arial" w:eastAsia="Arial"/>
          <w:sz w:val="100"/>
          <w:szCs w:val="100"/>
        </w:rPr>
      </w:pPr>
      <w:rPr/>
      <w:r>
        <w:rPr/>
        <w:pict>
          <v:shape style="position:absolute;margin-left:36.849998pt;margin-top:4.961pt;width:341.805pt;height:289.842pt;mso-position-horizontal-relative:page;mso-position-vertical-relative:paragraph;z-index:-529" type="#_x0000_t75">
            <v:imagedata r:id="rId8" o:title=""/>
          </v:shape>
        </w:pict>
      </w:r>
      <w:r>
        <w:rPr/>
        <w:pict>
          <v:shape style="position:absolute;margin-left:392.828003pt;margin-top:4.960632pt;width:163.817pt;height:289.840368pt;mso-position-horizontal-relative:page;mso-position-vertical-relative:paragraph;z-index:-528" type="#_x0000_t75">
            <v:imagedata r:id="rId9" o:title=""/>
          </v:shape>
        </w:pict>
      </w:r>
      <w:r>
        <w:rPr>
          <w:rFonts w:ascii="Arial" w:hAnsi="Arial" w:cs="Arial" w:eastAsia="Arial"/>
          <w:sz w:val="100"/>
          <w:szCs w:val="100"/>
          <w:color w:val="FFFFFF"/>
          <w:spacing w:val="0"/>
          <w:w w:val="82"/>
          <w:position w:val="-1"/>
        </w:rPr>
        <w:t>africa</w:t>
      </w:r>
      <w:r>
        <w:rPr>
          <w:rFonts w:ascii="Arial" w:hAnsi="Arial" w:cs="Arial" w:eastAsia="Arial"/>
          <w:sz w:val="100"/>
          <w:szCs w:val="100"/>
          <w:color w:val="000000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exact"/>
        <w:ind w:left="12099" w:right="8428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FFFFFF"/>
          <w:spacing w:val="-4"/>
          <w:w w:val="100"/>
        </w:rPr>
        <w:t>m</w:t>
      </w:r>
      <w:r>
        <w:rPr>
          <w:rFonts w:ascii="Arial" w:hAnsi="Arial" w:cs="Arial" w:eastAsia="Arial"/>
          <w:sz w:val="35"/>
          <w:szCs w:val="35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35"/>
          <w:szCs w:val="35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FFFFFF"/>
          <w:spacing w:val="-7"/>
          <w:w w:val="119"/>
        </w:rPr>
        <w:t>d</w:t>
      </w:r>
      <w:r>
        <w:rPr>
          <w:rFonts w:ascii="Arial" w:hAnsi="Arial" w:cs="Arial" w:eastAsia="Arial"/>
          <w:sz w:val="35"/>
          <w:szCs w:val="35"/>
          <w:color w:val="FFFFFF"/>
          <w:spacing w:val="-4"/>
          <w:w w:val="144"/>
        </w:rPr>
        <w:t>arling</w:t>
      </w:r>
      <w:r>
        <w:rPr>
          <w:rFonts w:ascii="Arial" w:hAnsi="Arial" w:cs="Arial" w:eastAsia="Arial"/>
          <w:sz w:val="35"/>
          <w:szCs w:val="35"/>
          <w:color w:val="FFFFFF"/>
          <w:spacing w:val="-4"/>
          <w:w w:val="144"/>
        </w:rPr>
        <w:t> </w:t>
      </w:r>
      <w:r>
        <w:rPr>
          <w:rFonts w:ascii="Arial" w:hAnsi="Arial" w:cs="Arial" w:eastAsia="Arial"/>
          <w:sz w:val="35"/>
          <w:szCs w:val="35"/>
          <w:color w:val="FFFFFF"/>
          <w:spacing w:val="-21"/>
          <w:w w:val="113"/>
        </w:rPr>
        <w:t>p</w:t>
      </w:r>
      <w:r>
        <w:rPr>
          <w:rFonts w:ascii="Arial" w:hAnsi="Arial" w:cs="Arial" w:eastAsia="Arial"/>
          <w:sz w:val="35"/>
          <w:szCs w:val="35"/>
          <w:color w:val="FFFFFF"/>
          <w:spacing w:val="-25"/>
          <w:w w:val="112"/>
        </w:rPr>
        <w:t>a</w:t>
      </w:r>
      <w:r>
        <w:rPr>
          <w:rFonts w:ascii="Arial" w:hAnsi="Arial" w:cs="Arial" w:eastAsia="Arial"/>
          <w:sz w:val="35"/>
          <w:szCs w:val="35"/>
          <w:color w:val="FFFFFF"/>
          <w:spacing w:val="-4"/>
          <w:w w:val="144"/>
        </w:rPr>
        <w:t>tricia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8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516.444720pt;height:2.88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568" w:top="620" w:bottom="760" w:left="560" w:right="660"/>
          <w:footerReference w:type="default" r:id="rId7"/>
          <w:type w:val="continuous"/>
          <w:pgSz w:w="23820" w:h="16840" w:orient="landscape"/>
        </w:sectPr>
      </w:pPr>
      <w:rPr/>
    </w:p>
    <w:p>
      <w:pPr>
        <w:spacing w:before="30" w:after="0" w:line="240" w:lineRule="auto"/>
        <w:ind w:left="1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617.953003pt;margin-top:22.677015pt;width:549.922pt;height:593.858pt;mso-position-horizontal-relative:page;mso-position-vertical-relative:page;z-index:-541" type="#_x0000_t75">
            <v:imagedata r:id="rId11" o:title=""/>
          </v:shape>
        </w:pic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19"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1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16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18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5" w:lineRule="auto"/>
        <w:ind w:left="180" w:right="34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he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4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9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ob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de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3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8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62" w:right="-49" w:firstLine="2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7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da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7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1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6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1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ho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io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3"/>
        </w:rPr>
        <w:t>el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3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eni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adde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q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3"/>
        </w:rPr>
        <w:t>ui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3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81" w:right="59" w:firstLine="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3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un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4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67" w:right="24" w:firstLine="1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3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1"/>
        </w:rPr>
        <w:t>at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9" w:right="31" w:firstLine="3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6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hi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ho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io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hi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1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2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79" w:right="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3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1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2"/>
        </w:rPr>
        <w:t>St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3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3"/>
        </w:rPr>
        <w:t>igeo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8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3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6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3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3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79" w:right="170" w:firstLine="-6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-24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9" w:after="0" w:line="245" w:lineRule="auto"/>
        <w:ind w:left="15" w:right="138" w:firstLine="-1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258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4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9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ga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3"/>
        </w:rPr>
        <w:t>Q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6" w:right="-49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3"/>
        </w:rPr>
        <w:t>Q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3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e.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79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1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3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ca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1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14.901703pt;margin-top:21.101389pt;width:164.285600pt;height:2.9pt;mso-position-horizontal-relative:page;mso-position-vertical-relative:paragraph;z-index:-540" coordorigin="4298,422" coordsize="3286,58">
            <v:group style="position:absolute;left:4301;top:425;width:56;height:53" coordorigin="4301,425" coordsize="56,53">
              <v:shape style="position:absolute;left:4301;top:425;width:56;height:53" coordorigin="4301,425" coordsize="56,53" path="m4301,451l4329,425,4357,451,4329,477,4301,451xe" filled="f" stroked="t" strokeweight=".27pt" strokecolor="#231F20">
                <v:path arrowok="t"/>
              </v:shape>
            </v:group>
            <v:group style="position:absolute;left:4362;top:425;width:56;height:53" coordorigin="4362,425" coordsize="56,53">
              <v:shape style="position:absolute;left:4362;top:425;width:56;height:53" coordorigin="4362,425" coordsize="56,53" path="m4362,451l4390,425,4418,451,4390,477,4362,451xe" filled="f" stroked="t" strokeweight=".27pt" strokecolor="#231F20">
                <v:path arrowok="t"/>
              </v:shape>
            </v:group>
            <v:group style="position:absolute;left:4422;top:425;width:56;height:53" coordorigin="4422,425" coordsize="56,53">
              <v:shape style="position:absolute;left:4422;top:425;width:56;height:53" coordorigin="4422,425" coordsize="56,53" path="m4422,451l4450,425,4478,451,4450,477,4422,451xe" filled="f" stroked="t" strokeweight=".27pt" strokecolor="#231F20">
                <v:path arrowok="t"/>
              </v:shape>
            </v:group>
            <v:group style="position:absolute;left:4483;top:425;width:56;height:53" coordorigin="4483,425" coordsize="56,53">
              <v:shape style="position:absolute;left:4483;top:425;width:56;height:53" coordorigin="4483,425" coordsize="56,53" path="m4483,451l4511,425,4539,451,4511,477,4483,451xe" filled="f" stroked="t" strokeweight=".27pt" strokecolor="#231F20">
                <v:path arrowok="t"/>
              </v:shape>
            </v:group>
            <v:group style="position:absolute;left:4544;top:425;width:56;height:53" coordorigin="4544,425" coordsize="56,53">
              <v:shape style="position:absolute;left:4544;top:425;width:56;height:53" coordorigin="4544,425" coordsize="56,53" path="m4544,451l4572,425,4600,451,4572,477,4544,451xe" filled="f" stroked="t" strokeweight=".27pt" strokecolor="#231F20">
                <v:path arrowok="t"/>
              </v:shape>
            </v:group>
            <v:group style="position:absolute;left:4605;top:425;width:56;height:53" coordorigin="4605,425" coordsize="56,53">
              <v:shape style="position:absolute;left:4605;top:425;width:56;height:53" coordorigin="4605,425" coordsize="56,53" path="m4605,451l4633,425,4661,451,4633,477,4605,451xe" filled="f" stroked="t" strokeweight=".27pt" strokecolor="#231F20">
                <v:path arrowok="t"/>
              </v:shape>
            </v:group>
            <v:group style="position:absolute;left:4666;top:425;width:56;height:53" coordorigin="4666,425" coordsize="56,53">
              <v:shape style="position:absolute;left:4666;top:425;width:56;height:53" coordorigin="4666,425" coordsize="56,53" path="m4666,451l4694,425,4722,451,4694,477,4666,451xe" filled="f" stroked="t" strokeweight=".27pt" strokecolor="#231F20">
                <v:path arrowok="t"/>
              </v:shape>
            </v:group>
            <v:group style="position:absolute;left:4727;top:425;width:56;height:53" coordorigin="4727,425" coordsize="56,53">
              <v:shape style="position:absolute;left:4727;top:425;width:56;height:53" coordorigin="4727,425" coordsize="56,53" path="m4727,451l4755,425,4783,451,4755,477,4727,451xe" filled="f" stroked="t" strokeweight=".27pt" strokecolor="#231F20">
                <v:path arrowok="t"/>
              </v:shape>
            </v:group>
            <v:group style="position:absolute;left:4787;top:425;width:56;height:53" coordorigin="4787,425" coordsize="56,53">
              <v:shape style="position:absolute;left:4787;top:425;width:56;height:53" coordorigin="4787,425" coordsize="56,53" path="m4787,451l4815,425,4843,451,4815,477,4787,451xe" filled="f" stroked="t" strokeweight=".27pt" strokecolor="#231F20">
                <v:path arrowok="t"/>
              </v:shape>
            </v:group>
            <v:group style="position:absolute;left:4848;top:425;width:56;height:53" coordorigin="4848,425" coordsize="56,53">
              <v:shape style="position:absolute;left:4848;top:425;width:56;height:53" coordorigin="4848,425" coordsize="56,53" path="m4848,451l4876,425,4904,451,4876,477,4848,451xe" filled="f" stroked="t" strokeweight=".27pt" strokecolor="#231F20">
                <v:path arrowok="t"/>
              </v:shape>
            </v:group>
            <v:group style="position:absolute;left:4909;top:425;width:56;height:53" coordorigin="4909,425" coordsize="56,53">
              <v:shape style="position:absolute;left:4909;top:425;width:56;height:53" coordorigin="4909,425" coordsize="56,53" path="m4909,451l4937,425,4965,451,4937,477,4909,451xe" filled="f" stroked="t" strokeweight=".27pt" strokecolor="#231F20">
                <v:path arrowok="t"/>
              </v:shape>
            </v:group>
            <v:group style="position:absolute;left:4970;top:425;width:56;height:53" coordorigin="4970,425" coordsize="56,53">
              <v:shape style="position:absolute;left:4970;top:425;width:56;height:53" coordorigin="4970,425" coordsize="56,53" path="m4970,451l4998,425,5026,451,4998,477,4970,451xe" filled="f" stroked="t" strokeweight=".27pt" strokecolor="#231F20">
                <v:path arrowok="t"/>
              </v:shape>
            </v:group>
            <v:group style="position:absolute;left:5031;top:425;width:56;height:53" coordorigin="5031,425" coordsize="56,53">
              <v:shape style="position:absolute;left:5031;top:425;width:56;height:53" coordorigin="5031,425" coordsize="56,53" path="m5031,451l5059,425,5087,451,5059,477,5031,451xe" filled="f" stroked="t" strokeweight=".27pt" strokecolor="#231F20">
                <v:path arrowok="t"/>
              </v:shape>
            </v:group>
            <v:group style="position:absolute;left:5092;top:425;width:56;height:53" coordorigin="5092,425" coordsize="56,53">
              <v:shape style="position:absolute;left:5092;top:425;width:56;height:53" coordorigin="5092,425" coordsize="56,53" path="m5092,451l5120,425,5148,451,5120,477,5092,451xe" filled="f" stroked="t" strokeweight=".27pt" strokecolor="#231F20">
                <v:path arrowok="t"/>
              </v:shape>
            </v:group>
            <v:group style="position:absolute;left:5152;top:425;width:56;height:53" coordorigin="5152,425" coordsize="56,53">
              <v:shape style="position:absolute;left:5152;top:425;width:56;height:53" coordorigin="5152,425" coordsize="56,53" path="m5152,451l5180,425,5208,451,5180,477,5152,451xe" filled="f" stroked="t" strokeweight=".27pt" strokecolor="#231F20">
                <v:path arrowok="t"/>
              </v:shape>
            </v:group>
            <v:group style="position:absolute;left:5213;top:425;width:56;height:53" coordorigin="5213,425" coordsize="56,53">
              <v:shape style="position:absolute;left:5213;top:425;width:56;height:53" coordorigin="5213,425" coordsize="56,53" path="m5213,451l5241,425,5269,451,5241,477,5213,451xe" filled="f" stroked="t" strokeweight=".27pt" strokecolor="#231F20">
                <v:path arrowok="t"/>
              </v:shape>
            </v:group>
            <v:group style="position:absolute;left:5274;top:425;width:56;height:53" coordorigin="5274,425" coordsize="56,53">
              <v:shape style="position:absolute;left:5274;top:425;width:56;height:53" coordorigin="5274,425" coordsize="56,53" path="m5274,451l5302,425,5330,451,5302,477,5274,451xe" filled="f" stroked="t" strokeweight=".27pt" strokecolor="#231F20">
                <v:path arrowok="t"/>
              </v:shape>
            </v:group>
            <v:group style="position:absolute;left:5335;top:425;width:56;height:53" coordorigin="5335,425" coordsize="56,53">
              <v:shape style="position:absolute;left:5335;top:425;width:56;height:53" coordorigin="5335,425" coordsize="56,53" path="m5335,451l5363,425,5391,451,5363,477,5335,451xe" filled="f" stroked="t" strokeweight=".27pt" strokecolor="#231F20">
                <v:path arrowok="t"/>
              </v:shape>
            </v:group>
            <v:group style="position:absolute;left:5396;top:425;width:56;height:53" coordorigin="5396,425" coordsize="56,53">
              <v:shape style="position:absolute;left:5396;top:425;width:56;height:53" coordorigin="5396,425" coordsize="56,53" path="m5396,451l5424,425,5452,451,5424,477,5396,451xe" filled="f" stroked="t" strokeweight=".27pt" strokecolor="#231F20">
                <v:path arrowok="t"/>
              </v:shape>
            </v:group>
            <v:group style="position:absolute;left:5457;top:425;width:56;height:53" coordorigin="5457,425" coordsize="56,53">
              <v:shape style="position:absolute;left:5457;top:425;width:56;height:53" coordorigin="5457,425" coordsize="56,53" path="m5457,451l5485,425,5513,451,5485,477,5457,451xe" filled="f" stroked="t" strokeweight=".27pt" strokecolor="#231F20">
                <v:path arrowok="t"/>
              </v:shape>
            </v:group>
            <v:group style="position:absolute;left:5517;top:425;width:56;height:53" coordorigin="5517,425" coordsize="56,53">
              <v:shape style="position:absolute;left:5517;top:425;width:56;height:53" coordorigin="5517,425" coordsize="56,53" path="m5517,451l5545,425,5573,451,5545,477,5517,451xe" filled="f" stroked="t" strokeweight=".27pt" strokecolor="#231F20">
                <v:path arrowok="t"/>
              </v:shape>
            </v:group>
            <v:group style="position:absolute;left:5578;top:425;width:56;height:53" coordorigin="5578,425" coordsize="56,53">
              <v:shape style="position:absolute;left:5578;top:425;width:56;height:53" coordorigin="5578,425" coordsize="56,53" path="m5578,451l5606,425,5634,451,5606,477,5578,451xe" filled="f" stroked="t" strokeweight=".27pt" strokecolor="#231F20">
                <v:path arrowok="t"/>
              </v:shape>
            </v:group>
            <v:group style="position:absolute;left:5639;top:425;width:56;height:53" coordorigin="5639,425" coordsize="56,53">
              <v:shape style="position:absolute;left:5639;top:425;width:56;height:53" coordorigin="5639,425" coordsize="56,53" path="m5639,451l5667,425,5695,451,5667,477,5639,451xe" filled="f" stroked="t" strokeweight=".27pt" strokecolor="#231F20">
                <v:path arrowok="t"/>
              </v:shape>
            </v:group>
            <v:group style="position:absolute;left:5700;top:425;width:56;height:53" coordorigin="5700,425" coordsize="56,53">
              <v:shape style="position:absolute;left:5700;top:425;width:56;height:53" coordorigin="5700,425" coordsize="56,53" path="m5700,451l5728,425,5756,451,5728,477,5700,451xe" filled="f" stroked="t" strokeweight=".27pt" strokecolor="#231F20">
                <v:path arrowok="t"/>
              </v:shape>
            </v:group>
            <v:group style="position:absolute;left:5761;top:425;width:56;height:53" coordorigin="5761,425" coordsize="56,53">
              <v:shape style="position:absolute;left:5761;top:425;width:56;height:53" coordorigin="5761,425" coordsize="56,53" path="m5761,451l5789,425,5817,451,5789,477,5761,451xe" filled="f" stroked="t" strokeweight=".27pt" strokecolor="#231F20">
                <v:path arrowok="t"/>
              </v:shape>
            </v:group>
            <v:group style="position:absolute;left:5822;top:425;width:56;height:53" coordorigin="5822,425" coordsize="56,53">
              <v:shape style="position:absolute;left:5822;top:425;width:56;height:53" coordorigin="5822,425" coordsize="56,53" path="m5822,451l5850,425,5878,451,5850,477,5822,451xe" filled="f" stroked="t" strokeweight=".27pt" strokecolor="#231F20">
                <v:path arrowok="t"/>
              </v:shape>
            </v:group>
            <v:group style="position:absolute;left:5882;top:425;width:56;height:53" coordorigin="5882,425" coordsize="56,53">
              <v:shape style="position:absolute;left:5882;top:425;width:56;height:53" coordorigin="5882,425" coordsize="56,53" path="m5882,451l5910,425,5938,451,5910,477,5882,451xe" filled="f" stroked="t" strokeweight=".27pt" strokecolor="#231F20">
                <v:path arrowok="t"/>
              </v:shape>
            </v:group>
            <v:group style="position:absolute;left:5943;top:425;width:56;height:53" coordorigin="5943,425" coordsize="56,53">
              <v:shape style="position:absolute;left:5943;top:425;width:56;height:53" coordorigin="5943,425" coordsize="56,53" path="m5943,451l5971,425,5999,451,5971,477,5943,451xe" filled="f" stroked="t" strokeweight=".27pt" strokecolor="#231F20">
                <v:path arrowok="t"/>
              </v:shape>
            </v:group>
            <v:group style="position:absolute;left:6004;top:425;width:56;height:53" coordorigin="6004,425" coordsize="56,53">
              <v:shape style="position:absolute;left:6004;top:425;width:56;height:53" coordorigin="6004,425" coordsize="56,53" path="m6004,451l6032,425,6060,451,6032,477,6004,451xe" filled="f" stroked="t" strokeweight=".27pt" strokecolor="#231F20">
                <v:path arrowok="t"/>
              </v:shape>
            </v:group>
            <v:group style="position:absolute;left:6065;top:425;width:56;height:53" coordorigin="6065,425" coordsize="56,53">
              <v:shape style="position:absolute;left:6065;top:425;width:56;height:53" coordorigin="6065,425" coordsize="56,53" path="m6065,451l6093,425,6121,451,6093,477,6065,451xe" filled="f" stroked="t" strokeweight=".27pt" strokecolor="#231F20">
                <v:path arrowok="t"/>
              </v:shape>
            </v:group>
            <v:group style="position:absolute;left:6126;top:425;width:56;height:53" coordorigin="6126,425" coordsize="56,53">
              <v:shape style="position:absolute;left:6126;top:425;width:56;height:53" coordorigin="6126,425" coordsize="56,53" path="m6126,451l6154,425,6182,451,6154,477,6126,451xe" filled="f" stroked="t" strokeweight=".27pt" strokecolor="#231F20">
                <v:path arrowok="t"/>
              </v:shape>
            </v:group>
            <v:group style="position:absolute;left:6187;top:425;width:56;height:53" coordorigin="6187,425" coordsize="56,53">
              <v:shape style="position:absolute;left:6187;top:425;width:56;height:53" coordorigin="6187,425" coordsize="56,53" path="m6187,451l6215,425,6243,451,6215,477,6187,451xe" filled="f" stroked="t" strokeweight=".27pt" strokecolor="#231F20">
                <v:path arrowok="t"/>
              </v:shape>
            </v:group>
            <v:group style="position:absolute;left:6248;top:425;width:56;height:53" coordorigin="6248,425" coordsize="56,53">
              <v:shape style="position:absolute;left:6248;top:425;width:56;height:53" coordorigin="6248,425" coordsize="56,53" path="m6248,451l6275,425,6303,451,6275,477,6248,451xe" filled="f" stroked="t" strokeweight=".27pt" strokecolor="#231F20">
                <v:path arrowok="t"/>
              </v:shape>
            </v:group>
            <v:group style="position:absolute;left:6308;top:425;width:56;height:53" coordorigin="6308,425" coordsize="56,53">
              <v:shape style="position:absolute;left:6308;top:425;width:56;height:53" coordorigin="6308,425" coordsize="56,53" path="m6308,451l6336,425,6364,451,6336,477,6308,451xe" filled="f" stroked="t" strokeweight=".27pt" strokecolor="#231F20">
                <v:path arrowok="t"/>
              </v:shape>
            </v:group>
            <v:group style="position:absolute;left:6369;top:425;width:56;height:53" coordorigin="6369,425" coordsize="56,53">
              <v:shape style="position:absolute;left:6369;top:425;width:56;height:53" coordorigin="6369,425" coordsize="56,53" path="m6369,451l6397,425,6425,451,6397,477,6369,451xe" filled="f" stroked="t" strokeweight=".27pt" strokecolor="#231F20">
                <v:path arrowok="t"/>
              </v:shape>
            </v:group>
            <v:group style="position:absolute;left:6430;top:425;width:56;height:53" coordorigin="6430,425" coordsize="56,53">
              <v:shape style="position:absolute;left:6430;top:425;width:56;height:53" coordorigin="6430,425" coordsize="56,53" path="m6430,451l6458,425,6486,451,6458,477,6430,451xe" filled="f" stroked="t" strokeweight=".27pt" strokecolor="#231F20">
                <v:path arrowok="t"/>
              </v:shape>
            </v:group>
            <v:group style="position:absolute;left:6491;top:425;width:56;height:53" coordorigin="6491,425" coordsize="56,53">
              <v:shape style="position:absolute;left:6491;top:425;width:56;height:53" coordorigin="6491,425" coordsize="56,53" path="m6491,451l6519,425,6547,451,6519,477,6491,451xe" filled="f" stroked="t" strokeweight=".27pt" strokecolor="#231F20">
                <v:path arrowok="t"/>
              </v:shape>
            </v:group>
            <v:group style="position:absolute;left:6552;top:425;width:56;height:53" coordorigin="6552,425" coordsize="56,53">
              <v:shape style="position:absolute;left:6552;top:425;width:56;height:53" coordorigin="6552,425" coordsize="56,53" path="m6552,451l6580,425,6608,451,6580,477,6552,451xe" filled="f" stroked="t" strokeweight=".27pt" strokecolor="#231F20">
                <v:path arrowok="t"/>
              </v:shape>
            </v:group>
            <v:group style="position:absolute;left:6613;top:425;width:56;height:53" coordorigin="6613,425" coordsize="56,53">
              <v:shape style="position:absolute;left:6613;top:425;width:56;height:53" coordorigin="6613,425" coordsize="56,53" path="m6613,451l6641,425,6668,451,6641,477,6613,451xe" filled="f" stroked="t" strokeweight=".27pt" strokecolor="#231F20">
                <v:path arrowok="t"/>
              </v:shape>
            </v:group>
            <v:group style="position:absolute;left:6673;top:425;width:56;height:53" coordorigin="6673,425" coordsize="56,53">
              <v:shape style="position:absolute;left:6673;top:425;width:56;height:53" coordorigin="6673,425" coordsize="56,53" path="m6673,451l6701,425,6729,451,6701,477,6673,451xe" filled="f" stroked="t" strokeweight=".27pt" strokecolor="#231F20">
                <v:path arrowok="t"/>
              </v:shape>
            </v:group>
            <v:group style="position:absolute;left:6734;top:425;width:56;height:53" coordorigin="6734,425" coordsize="56,53">
              <v:shape style="position:absolute;left:6734;top:425;width:56;height:53" coordorigin="6734,425" coordsize="56,53" path="m6734,451l6762,425,6790,451,6762,477,6734,451xe" filled="f" stroked="t" strokeweight=".27pt" strokecolor="#231F20">
                <v:path arrowok="t"/>
              </v:shape>
            </v:group>
            <v:group style="position:absolute;left:6795;top:425;width:56;height:53" coordorigin="6795,425" coordsize="56,53">
              <v:shape style="position:absolute;left:6795;top:425;width:56;height:53" coordorigin="6795,425" coordsize="56,53" path="m6795,451l6823,425,6851,451,6823,477,6795,451xe" filled="f" stroked="t" strokeweight=".27pt" strokecolor="#231F20">
                <v:path arrowok="t"/>
              </v:shape>
            </v:group>
            <v:group style="position:absolute;left:6856;top:425;width:56;height:53" coordorigin="6856,425" coordsize="56,53">
              <v:shape style="position:absolute;left:6856;top:425;width:56;height:53" coordorigin="6856,425" coordsize="56,53" path="m6856,451l6884,425,6912,451,6884,477,6856,451xe" filled="f" stroked="t" strokeweight=".27pt" strokecolor="#231F20">
                <v:path arrowok="t"/>
              </v:shape>
            </v:group>
            <v:group style="position:absolute;left:6917;top:425;width:56;height:53" coordorigin="6917,425" coordsize="56,53">
              <v:shape style="position:absolute;left:6917;top:425;width:56;height:53" coordorigin="6917,425" coordsize="56,53" path="m6917,451l6945,425,6973,451,6945,477,6917,451xe" filled="f" stroked="t" strokeweight=".27pt" strokecolor="#231F20">
                <v:path arrowok="t"/>
              </v:shape>
            </v:group>
            <v:group style="position:absolute;left:6978;top:425;width:56;height:53" coordorigin="6978,425" coordsize="56,53">
              <v:shape style="position:absolute;left:6978;top:425;width:56;height:53" coordorigin="6978,425" coordsize="56,53" path="m6978,451l7006,425,7034,451,7006,477,6978,451xe" filled="f" stroked="t" strokeweight=".27pt" strokecolor="#231F20">
                <v:path arrowok="t"/>
              </v:shape>
            </v:group>
            <v:group style="position:absolute;left:7038;top:425;width:56;height:53" coordorigin="7038,425" coordsize="56,53">
              <v:shape style="position:absolute;left:7038;top:425;width:56;height:53" coordorigin="7038,425" coordsize="56,53" path="m7038,451l7066,425,7094,451,7066,477,7038,451xe" filled="f" stroked="t" strokeweight=".27pt" strokecolor="#231F20">
                <v:path arrowok="t"/>
              </v:shape>
            </v:group>
            <v:group style="position:absolute;left:7099;top:425;width:56;height:53" coordorigin="7099,425" coordsize="56,53">
              <v:shape style="position:absolute;left:7099;top:425;width:56;height:53" coordorigin="7099,425" coordsize="56,53" path="m7099,451l7127,425,7155,451,7127,477,7099,451xe" filled="f" stroked="t" strokeweight=".27pt" strokecolor="#231F20">
                <v:path arrowok="t"/>
              </v:shape>
            </v:group>
            <v:group style="position:absolute;left:7160;top:425;width:56;height:53" coordorigin="7160,425" coordsize="56,53">
              <v:shape style="position:absolute;left:7160;top:425;width:56;height:53" coordorigin="7160,425" coordsize="56,53" path="m7160,451l7188,425,7216,451,7188,477,7160,451xe" filled="f" stroked="t" strokeweight=".27pt" strokecolor="#231F20">
                <v:path arrowok="t"/>
              </v:shape>
            </v:group>
            <v:group style="position:absolute;left:7221;top:425;width:56;height:53" coordorigin="7221,425" coordsize="56,53">
              <v:shape style="position:absolute;left:7221;top:425;width:56;height:53" coordorigin="7221,425" coordsize="56,53" path="m7221,451l7249,425,7277,451,7249,477,7221,451xe" filled="f" stroked="t" strokeweight=".27pt" strokecolor="#231F20">
                <v:path arrowok="t"/>
              </v:shape>
            </v:group>
            <v:group style="position:absolute;left:7282;top:425;width:56;height:53" coordorigin="7282,425" coordsize="56,53">
              <v:shape style="position:absolute;left:7282;top:425;width:56;height:53" coordorigin="7282,425" coordsize="56,53" path="m7282,451l7310,425,7338,451,7310,477,7282,451xe" filled="f" stroked="t" strokeweight=".27pt" strokecolor="#231F20">
                <v:path arrowok="t"/>
              </v:shape>
            </v:group>
            <v:group style="position:absolute;left:7343;top:425;width:56;height:53" coordorigin="7343,425" coordsize="56,53">
              <v:shape style="position:absolute;left:7343;top:425;width:56;height:53" coordorigin="7343,425" coordsize="56,53" path="m7343,451l7371,425,7399,451,7371,477,7343,451xe" filled="f" stroked="t" strokeweight=".27pt" strokecolor="#231F20">
                <v:path arrowok="t"/>
              </v:shape>
            </v:group>
            <v:group style="position:absolute;left:7403;top:425;width:56;height:53" coordorigin="7403,425" coordsize="56,53">
              <v:shape style="position:absolute;left:7403;top:425;width:56;height:53" coordorigin="7403,425" coordsize="56,53" path="m7403,451l7431,425,7459,451,7431,477,7403,451xe" filled="f" stroked="t" strokeweight=".27pt" strokecolor="#231F20">
                <v:path arrowok="t"/>
              </v:shape>
            </v:group>
            <v:group style="position:absolute;left:7464;top:425;width:56;height:53" coordorigin="7464,425" coordsize="56,53">
              <v:shape style="position:absolute;left:7464;top:425;width:56;height:53" coordorigin="7464,425" coordsize="56,53" path="m7464,451l7492,425,7520,451,7492,477,7464,451xe" filled="f" stroked="t" strokeweight=".27pt" strokecolor="#231F20">
                <v:path arrowok="t"/>
              </v:shape>
            </v:group>
            <v:group style="position:absolute;left:7525;top:425;width:56;height:53" coordorigin="7525,425" coordsize="56,53">
              <v:shape style="position:absolute;left:7525;top:425;width:56;height:53" coordorigin="7525,425" coordsize="56,53" path="m7525,451l7553,425,7581,451,7553,477,7525,451xe" filled="f" stroked="t" strokeweight=".27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2"/>
          <w:w w:val="11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4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4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21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1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3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6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258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0"/>
        </w:rPr>
        <w:t>in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5" w:lineRule="auto"/>
        <w:ind w:left="18" w:right="213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8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8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Mob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ona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4" w:right="374" w:firstLine="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1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cep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4" w:right="260" w:firstLine="-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7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2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9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1" w:right="-20"/>
        <w:jc w:val="left"/>
        <w:rPr>
          <w:rFonts w:ascii="Arial" w:hAnsi="Arial" w:cs="Arial" w:eastAsia="Arial"/>
          <w:sz w:val="17"/>
          <w:szCs w:val="17"/>
        </w:rPr>
      </w:pPr>
      <w:rPr/>
      <w:hyperlink r:id="rId12">
        <w:r>
          <w:rPr>
            <w:rFonts w:ascii="Arial" w:hAnsi="Arial" w:cs="Arial" w:eastAsia="Arial"/>
            <w:sz w:val="17"/>
            <w:szCs w:val="17"/>
            <w:color w:val="231F20"/>
            <w:spacing w:val="11"/>
            <w:w w:val="102"/>
          </w:rPr>
          <w:t>w</w:t>
        </w:r>
        <w:r>
          <w:rPr>
            <w:rFonts w:ascii="Arial" w:hAnsi="Arial" w:cs="Arial" w:eastAsia="Arial"/>
            <w:sz w:val="17"/>
            <w:szCs w:val="17"/>
            <w:color w:val="231F20"/>
            <w:spacing w:val="11"/>
            <w:w w:val="102"/>
          </w:rPr>
          <w:t>w</w:t>
        </w:r>
        <w:r>
          <w:rPr>
            <w:rFonts w:ascii="Arial" w:hAnsi="Arial" w:cs="Arial" w:eastAsia="Arial"/>
            <w:sz w:val="17"/>
            <w:szCs w:val="17"/>
            <w:color w:val="231F20"/>
            <w:spacing w:val="-2"/>
            <w:w w:val="102"/>
          </w:rPr>
          <w:t>w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00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99"/>
          </w:rPr>
          <w:t>p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6"/>
          </w:rPr>
          <w:t>e</w:t>
        </w:r>
        <w:r>
          <w:rPr>
            <w:rFonts w:ascii="Arial" w:hAnsi="Arial" w:cs="Arial" w:eastAsia="Arial"/>
            <w:sz w:val="17"/>
            <w:szCs w:val="17"/>
            <w:color w:val="231F20"/>
            <w:spacing w:val="9"/>
            <w:w w:val="131"/>
          </w:rPr>
          <w:t>r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17"/>
          </w:rPr>
          <w:t>f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6"/>
          </w:rPr>
          <w:t>o</w:t>
        </w:r>
        <w:r>
          <w:rPr>
            <w:rFonts w:ascii="Arial" w:hAnsi="Arial" w:cs="Arial" w:eastAsia="Arial"/>
            <w:sz w:val="17"/>
            <w:szCs w:val="17"/>
            <w:color w:val="231F20"/>
            <w:spacing w:val="5"/>
            <w:w w:val="131"/>
          </w:rPr>
          <w:t>r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5"/>
          </w:rPr>
          <w:t>m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6"/>
          </w:rPr>
          <w:t>i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06"/>
          </w:rPr>
          <w:t>n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8"/>
          </w:rPr>
          <w:t>g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40"/>
          </w:rPr>
          <w:t>l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6"/>
          </w:rPr>
          <w:t>in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96"/>
          </w:rPr>
          <w:t>e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99"/>
          </w:rPr>
          <w:t>s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7"/>
          </w:rPr>
          <w:t>.o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131"/>
          </w:rPr>
          <w:t>r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98"/>
          </w:rPr>
          <w:t>g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100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5"/>
          </w:rPr>
          <w:t>a</w:t>
        </w:r>
        <w:r>
          <w:rPr>
            <w:rFonts w:ascii="Arial" w:hAnsi="Arial" w:cs="Arial" w:eastAsia="Arial"/>
            <w:sz w:val="17"/>
            <w:szCs w:val="17"/>
            <w:color w:val="231F20"/>
            <w:spacing w:val="0"/>
            <w:w w:val="102"/>
          </w:rPr>
          <w:t>u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3" w:lineRule="auto"/>
        <w:ind w:left="16" w:right="-4" w:firstLine="3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5"/>
          <w:w w:val="108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8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8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8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8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8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8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16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93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16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28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5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5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1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1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du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1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gu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du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ti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5"/>
          <w:w w:val="193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94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257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1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8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7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1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8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29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117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4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86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nm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5"/>
        </w:rPr>
        <w:t>th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129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1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4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4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4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4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4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4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4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4"/>
        </w:rPr>
        <w:t>,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4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97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86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1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5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5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5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5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4"/>
          <w:szCs w:val="14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5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4"/>
        </w:rPr>
        <w:t>ti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12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16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113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29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86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3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3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8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16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94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1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mages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4"/>
          <w:szCs w:val="1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</w:rPr>
        <w:t>Jef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19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98"/>
        </w:rPr>
        <w:t>usby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1" w:after="0" w:line="240" w:lineRule="auto"/>
        <w:ind w:left="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20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20"/>
        </w:rPr>
        <w:t>ho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21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5" w:lineRule="auto"/>
        <w:ind w:left="15" w:right="1199" w:firstLine="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3"/>
        </w:rPr>
        <w:t>Q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1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1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ou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17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hyperlink r:id="rId13">
        <w:r>
          <w:rPr>
            <w:rFonts w:ascii="Arial" w:hAnsi="Arial" w:cs="Arial" w:eastAsia="Arial"/>
            <w:sz w:val="17"/>
            <w:szCs w:val="17"/>
            <w:color w:val="231F20"/>
            <w:spacing w:val="0"/>
            <w:w w:val="98"/>
          </w:rPr>
          <w:t>w</w:t>
        </w:r>
        <w:r>
          <w:rPr>
            <w:rFonts w:ascii="Arial" w:hAnsi="Arial" w:cs="Arial" w:eastAsia="Arial"/>
            <w:sz w:val="17"/>
            <w:szCs w:val="17"/>
            <w:color w:val="231F20"/>
            <w:spacing w:val="-35"/>
            <w:w w:val="100"/>
          </w:rPr>
          <w:t> </w:t>
        </w:r>
        <w:r>
          <w:rPr>
            <w:rFonts w:ascii="Arial" w:hAnsi="Arial" w:cs="Arial" w:eastAsia="Arial"/>
            <w:sz w:val="17"/>
            <w:szCs w:val="17"/>
            <w:color w:val="231F20"/>
            <w:spacing w:val="0"/>
            <w:w w:val="98"/>
          </w:rPr>
          <w:t>w</w:t>
        </w:r>
        <w:r>
          <w:rPr>
            <w:rFonts w:ascii="Arial" w:hAnsi="Arial" w:cs="Arial" w:eastAsia="Arial"/>
            <w:sz w:val="17"/>
            <w:szCs w:val="17"/>
            <w:color w:val="231F20"/>
            <w:spacing w:val="-35"/>
            <w:w w:val="100"/>
          </w:rPr>
          <w:t> </w:t>
        </w:r>
        <w:r>
          <w:rPr>
            <w:rFonts w:ascii="Arial" w:hAnsi="Arial" w:cs="Arial" w:eastAsia="Arial"/>
            <w:sz w:val="17"/>
            <w:szCs w:val="17"/>
            <w:color w:val="231F20"/>
            <w:spacing w:val="-1"/>
            <w:w w:val="100"/>
          </w:rPr>
          <w:t>w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100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0"/>
          </w:rPr>
          <w:t>a</w:t>
        </w:r>
        <w:r>
          <w:rPr>
            <w:rFonts w:ascii="Arial" w:hAnsi="Arial" w:cs="Arial" w:eastAsia="Arial"/>
            <w:sz w:val="17"/>
            <w:szCs w:val="17"/>
            <w:color w:val="231F20"/>
            <w:spacing w:val="10"/>
            <w:w w:val="100"/>
          </w:rPr>
          <w:t>r</w:t>
        </w:r>
        <w:r>
          <w:rPr>
            <w:rFonts w:ascii="Arial" w:hAnsi="Arial" w:cs="Arial" w:eastAsia="Arial"/>
            <w:sz w:val="17"/>
            <w:szCs w:val="17"/>
            <w:color w:val="231F20"/>
            <w:spacing w:val="5"/>
            <w:w w:val="100"/>
          </w:rPr>
          <w:t>t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0"/>
          </w:rPr>
          <w:t>s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00"/>
          </w:rPr>
          <w:t>h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0"/>
          </w:rPr>
          <w:t>o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0"/>
          </w:rPr>
          <w:t>u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100"/>
          </w:rPr>
          <w:t>s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0"/>
          </w:rPr>
          <w:t>e</w:t>
        </w:r>
        <w:r>
          <w:rPr>
            <w:rFonts w:ascii="Arial" w:hAnsi="Arial" w:cs="Arial" w:eastAsia="Arial"/>
            <w:sz w:val="17"/>
            <w:szCs w:val="17"/>
            <w:color w:val="231F20"/>
            <w:spacing w:val="1"/>
            <w:w w:val="100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0"/>
          </w:rPr>
          <w:t>co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00"/>
          </w:rPr>
          <w:t>m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100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0"/>
          </w:rPr>
          <w:t>au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0" w:after="0" w:line="245" w:lineRule="auto"/>
        <w:ind w:right="683" w:firstLine="13"/>
        <w:jc w:val="left"/>
        <w:rPr>
          <w:rFonts w:ascii="Arial" w:hAnsi="Arial" w:cs="Arial" w:eastAsia="Arial"/>
          <w:sz w:val="17"/>
          <w:szCs w:val="17"/>
        </w:rPr>
      </w:pPr>
      <w:rPr/>
      <w:hyperlink r:id="rId14"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4"/>
          </w:rPr>
          <w:t>a</w:t>
        </w:r>
        <w:r>
          <w:rPr>
            <w:rFonts w:ascii="Arial" w:hAnsi="Arial" w:cs="Arial" w:eastAsia="Arial"/>
            <w:sz w:val="17"/>
            <w:szCs w:val="17"/>
            <w:color w:val="231F20"/>
            <w:spacing w:val="10"/>
            <w:w w:val="122"/>
          </w:rPr>
          <w:t>r</w:t>
        </w:r>
        <w:r>
          <w:rPr>
            <w:rFonts w:ascii="Arial" w:hAnsi="Arial" w:cs="Arial" w:eastAsia="Arial"/>
            <w:sz w:val="17"/>
            <w:szCs w:val="17"/>
            <w:color w:val="231F20"/>
            <w:spacing w:val="5"/>
            <w:w w:val="116"/>
          </w:rPr>
          <w:t>t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8"/>
          </w:rPr>
          <w:t>s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00"/>
          </w:rPr>
          <w:t>h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7"/>
          </w:rPr>
          <w:t>ou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97"/>
          </w:rPr>
          <w:t>s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94"/>
          </w:rPr>
          <w:t>e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68"/>
          </w:rPr>
          <w:t>@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05"/>
          </w:rPr>
          <w:t>m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4"/>
          </w:rPr>
          <w:t>e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129"/>
          </w:rPr>
          <w:t>l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97"/>
          </w:rPr>
          <w:t>b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7"/>
          </w:rPr>
          <w:t>ou</w:t>
        </w:r>
        <w:r>
          <w:rPr>
            <w:rFonts w:ascii="Arial" w:hAnsi="Arial" w:cs="Arial" w:eastAsia="Arial"/>
            <w:sz w:val="17"/>
            <w:szCs w:val="17"/>
            <w:color w:val="231F20"/>
            <w:spacing w:val="6"/>
            <w:w w:val="122"/>
          </w:rPr>
          <w:t>r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7"/>
          </w:rPr>
          <w:t>ne</w:t>
        </w:r>
        <w:r>
          <w:rPr>
            <w:rFonts w:ascii="Arial" w:hAnsi="Arial" w:cs="Arial" w:eastAsia="Arial"/>
            <w:sz w:val="17"/>
            <w:szCs w:val="17"/>
            <w:color w:val="231F20"/>
            <w:spacing w:val="-2"/>
            <w:w w:val="94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5"/>
            <w:w w:val="86"/>
          </w:rPr>
          <w:t>v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10"/>
          </w:rPr>
          <w:t>i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98"/>
          </w:rPr>
          <w:t>c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4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5"/>
          </w:rPr>
          <w:t>g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95"/>
          </w:rPr>
          <w:t>o</w:t>
        </w:r>
        <w:r>
          <w:rPr>
            <w:rFonts w:ascii="Arial" w:hAnsi="Arial" w:cs="Arial" w:eastAsia="Arial"/>
            <w:sz w:val="17"/>
            <w:szCs w:val="17"/>
            <w:color w:val="231F20"/>
            <w:spacing w:val="-2"/>
            <w:w w:val="86"/>
          </w:rPr>
          <w:t>v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94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4"/>
          </w:rPr>
          <w:t>a</w:t>
        </w:r>
        <w:r>
          <w:rPr>
            <w:rFonts w:ascii="Arial" w:hAnsi="Arial" w:cs="Arial" w:eastAsia="Arial"/>
            <w:sz w:val="17"/>
            <w:szCs w:val="17"/>
            <w:color w:val="231F20"/>
            <w:spacing w:val="0"/>
            <w:w w:val="100"/>
          </w:rPr>
          <w:t>u</w:t>
        </w:r>
        <w:r>
          <w:rPr>
            <w:rFonts w:ascii="Arial" w:hAnsi="Arial" w:cs="Arial" w:eastAsia="Arial"/>
            <w:sz w:val="17"/>
            <w:szCs w:val="17"/>
            <w:color w:val="231F20"/>
            <w:spacing w:val="0"/>
            <w:w w:val="100"/>
          </w:rPr>
          <w:t> </w:t>
        </w:r>
      </w:hyperlink>
      <w:r>
        <w:rPr>
          <w:rFonts w:ascii="Arial" w:hAnsi="Arial" w:cs="Arial" w:eastAsia="Arial"/>
          <w:sz w:val="17"/>
          <w:szCs w:val="17"/>
          <w:color w:val="231F20"/>
          <w:spacing w:val="-9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1" w:right="90" w:firstLine="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ult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1" w:right="255" w:firstLine="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ng,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3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1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3" w:right="183" w:firstLine="-2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631.626221pt;margin-top:55.728191pt;width:39.3583pt;height:12.6934pt;mso-position-horizontal-relative:page;mso-position-vertical-relative:paragraph;z-index:-545" coordorigin="12633,1115" coordsize="787,254">
            <v:group style="position:absolute;left:12643;top:1125;width:266;height:230" coordorigin="12643,1125" coordsize="266,230">
              <v:shape style="position:absolute;left:12643;top:1125;width:266;height:230" coordorigin="12643,1125" coordsize="266,230" path="m12818,1125l12738,1125,12643,1354,12717,1354,12729,1320,12895,1320,12877,1274,12746,1274,12764,1227,12858,1227,12818,1125e" filled="t" fillcolor="#231F20" stroked="f">
                <v:path arrowok="t"/>
                <v:fill/>
              </v:shape>
              <v:shape style="position:absolute;left:12643;top:1125;width:266;height:230" coordorigin="12643,1125" coordsize="266,230" path="m12895,1320l12798,1320,12811,1354,12909,1354,12895,1320e" filled="t" fillcolor="#231F20" stroked="f">
                <v:path arrowok="t"/>
                <v:fill/>
              </v:shape>
              <v:shape style="position:absolute;left:12643;top:1125;width:266;height:230" coordorigin="12643,1125" coordsize="266,230" path="m12858,1227l12764,1227,12781,1274,12877,1274,12858,1227e" filled="t" fillcolor="#231F20" stroked="f">
                <v:path arrowok="t"/>
                <v:fill/>
              </v:shape>
            </v:group>
            <v:group style="position:absolute;left:12954;top:1125;width:255;height:234" coordorigin="12954,1125" coordsize="255,234">
              <v:shape style="position:absolute;left:12954;top:1125;width:255;height:234" coordorigin="12954,1125" coordsize="255,234" path="m13183,1272l13054,1272,13075,1272,13087,1282,13109,1349,13157,1358,13177,1358,13199,1355,13209,1351,13209,1343,13196,1337,13192,1331,13191,1308,13188,1282,13183,1272e" filled="t" fillcolor="#231F20" stroked="f">
                <v:path arrowok="t"/>
                <v:fill/>
              </v:shape>
              <v:shape style="position:absolute;left:12954;top:1125;width:255;height:234" coordorigin="12954,1125" coordsize="255,234" path="m13115,1125l12954,1125,12954,1354,13054,1354,13054,1272,13183,1272,13179,1263,13165,1250,13144,1244,13166,1234,13171,1230,13054,1230,13054,1184,13196,1184,13196,1183,13192,1164,13181,1148,13165,1135,13142,1127,13115,1125e" filled="t" fillcolor="#231F20" stroked="f">
                <v:path arrowok="t"/>
                <v:fill/>
              </v:shape>
              <v:shape style="position:absolute;left:12954;top:1125;width:255;height:234" coordorigin="12954,1125" coordsize="255,234" path="m13196,1184l13088,1184,13095,1194,13095,1220,13088,1230,13171,1230,13182,1221,13192,1204,13196,1184e" filled="t" fillcolor="#231F20" stroked="f">
                <v:path arrowok="t"/>
                <v:fill/>
              </v:shape>
            </v:group>
            <v:group style="position:absolute;left:13239;top:1125;width:170;height:230" coordorigin="13239,1125" coordsize="170,230">
              <v:shape style="position:absolute;left:13239;top:1125;width:170;height:230" coordorigin="13239,1125" coordsize="170,230" path="m13410,1194l13309,1194,13309,1354,13410,1354,13410,1194e" filled="t" fillcolor="#231F20" stroked="f">
                <v:path arrowok="t"/>
                <v:fill/>
              </v:shape>
              <v:shape style="position:absolute;left:13239;top:1125;width:170;height:230" coordorigin="13239,1125" coordsize="170,230" path="m13480,1125l13239,1125,13239,1194,13480,1194,13480,1125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75.521179pt;margin-top:56.031155pt;width:12.087791pt;height:11.968838pt;mso-position-horizontal-relative:page;mso-position-vertical-relative:paragraph;z-index:-544" coordorigin="13510,1121" coordsize="242,239">
            <v:shape style="position:absolute;left:13510;top:1121;width:242;height:239" coordorigin="13510,1121" coordsize="242,239" path="m13556,1273l13510,1320,13523,1330,13539,1339,13559,1348,13580,1354,13604,1358,13627,1360,13647,1359,13714,1338,13744,1305,13629,1305,13611,1303,13590,1296,13571,1286,13556,1273e" filled="t" fillcolor="#231F20" stroked="f">
              <v:path arrowok="t"/>
              <v:fill/>
            </v:shape>
            <v:shape style="position:absolute;left:13510;top:1121;width:242;height:239" coordorigin="13510,1121" coordsize="242,239" path="m13607,1121l13545,1149,13521,1202,13527,1225,13580,1263,13622,1275,13639,1280,13650,1286,13655,1293,13655,1301,13650,1305,13744,1305,13750,1291,13752,1269,13745,1248,13694,1212,13653,1201,13637,1195,13626,1189,13621,1180,13621,1173,13626,1169,13736,1169,13748,1158,13690,1129,13639,1121,13607,1121e" filled="t" fillcolor="#231F20" stroked="f">
              <v:path arrowok="t"/>
              <v:fill/>
            </v:shape>
            <v:shape style="position:absolute;left:13510;top:1121;width:242;height:239" coordorigin="13510,1121" coordsize="242,239" path="m13736,1169l13626,1169,13649,1170,13668,1177,13688,1187,13704,1200,13736,1169e" filled="t" fillcolor="#231F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94.617981pt;margin-top:55.439823pt;width:71.027pt;height:13.075069pt;mso-position-horizontal-relative:page;mso-position-vertical-relative:paragraph;z-index:-543" coordorigin="13892,1109" coordsize="1421,262">
            <v:group style="position:absolute;left:13902;top:1125;width:253;height:230" coordorigin="13902,1125" coordsize="253,230">
              <v:shape style="position:absolute;left:13902;top:1125;width:253;height:230" coordorigin="13902,1125" coordsize="253,230" path="m14002,1125l13902,1125,13902,1354,14002,1354,14002,1269,14155,1269,14155,1210,14002,1210,14002,1125e" filled="t" fillcolor="#231F20" stroked="f">
                <v:path arrowok="t"/>
                <v:fill/>
              </v:shape>
              <v:shape style="position:absolute;left:13902;top:1125;width:253;height:230" coordorigin="13902,1125" coordsize="253,230" path="m14155,1269l14055,1269,14055,1354,14155,1354,14155,1269e" filled="t" fillcolor="#231F20" stroked="f">
                <v:path arrowok="t"/>
                <v:fill/>
              </v:shape>
              <v:shape style="position:absolute;left:13902;top:1125;width:253;height:230" coordorigin="13902,1125" coordsize="253,230" path="m14155,1125l14055,1125,14055,1210,14155,1210,14155,1125e" filled="t" fillcolor="#231F20" stroked="f">
                <v:path arrowok="t"/>
                <v:fill/>
              </v:shape>
            </v:group>
            <v:group style="position:absolute;left:14203;top:1119;width:247;height:241" coordorigin="14203,1119" coordsize="247,241">
              <v:shape style="position:absolute;left:14203;top:1119;width:247;height:241" coordorigin="14203,1119" coordsize="247,241" path="m14319,1119l14259,1136,14218,1182,14203,1257,14208,1280,14243,1333,14303,1358,14327,1360,14340,1359,14398,1340,14432,1303,14327,1303,14310,1293,14305,1269,14305,1208,14311,1185,14328,1176,14436,1176,14436,1175,14390,1133,14345,1120,14319,1119e" filled="t" fillcolor="#231F20" stroked="f">
                <v:path arrowok="t"/>
                <v:fill/>
              </v:shape>
              <v:shape style="position:absolute;left:14203;top:1119;width:247;height:241" coordorigin="14203,1119" coordsize="247,241" path="m14436,1176l14328,1176,14344,1186,14349,1210,14349,1271,14344,1294,14327,1303,14432,1303,14437,1293,14445,1271,14449,1245,14450,1216,14445,1194,14436,1176e" filled="t" fillcolor="#231F20" stroked="f">
                <v:path arrowok="t"/>
                <v:fill/>
              </v:shape>
            </v:group>
            <v:group style="position:absolute;left:14501;top:1125;width:237;height:236" coordorigin="14501,1125" coordsize="237,236">
              <v:shape style="position:absolute;left:14501;top:1125;width:237;height:236" coordorigin="14501,1125" coordsize="237,236" path="m14601,1125l14501,1125,14501,1257,14523,1321,14578,1354,14624,1360,14639,1360,14701,1340,14731,1300,14628,1300,14608,1290,14601,1271,14601,1125e" filled="t" fillcolor="#231F20" stroked="f">
                <v:path arrowok="t"/>
                <v:fill/>
              </v:shape>
              <v:shape style="position:absolute;left:14501;top:1125;width:237;height:236" coordorigin="14501,1125" coordsize="237,236" path="m14738,1125l14666,1125,14665,1279,14653,1294,14628,1300,14731,1300,14735,1286,14738,1260,14738,1125e" filled="t" fillcolor="#231F20" stroked="f">
                <v:path arrowok="t"/>
                <v:fill/>
              </v:shape>
            </v:group>
            <v:group style="position:absolute;left:14790;top:1121;width:242;height:239" coordorigin="14790,1121" coordsize="242,239">
              <v:shape style="position:absolute;left:14790;top:1121;width:242;height:239" coordorigin="14790,1121" coordsize="242,239" path="m14835,1273l14790,1320,14802,1330,14818,1339,14838,1348,14860,1354,14883,1358,14906,1360,14926,1359,14993,1338,15023,1305,14908,1305,14890,1303,14869,1296,14850,1286,14835,1273e" filled="t" fillcolor="#231F20" stroked="f">
                <v:path arrowok="t"/>
                <v:fill/>
              </v:shape>
              <v:shape style="position:absolute;left:14790;top:1121;width:242;height:239" coordorigin="14790,1121" coordsize="242,239" path="m14886,1121l14824,1149,14800,1202,14806,1225,14859,1263,14901,1275,14918,1280,14929,1286,14934,1293,14934,1301,14929,1305,15023,1305,15029,1291,15031,1269,15024,1248,14973,1212,14932,1201,14916,1195,14905,1189,14901,1180,14901,1173,14905,1169,15015,1169,15027,1158,14969,1129,14918,1121,14886,1121e" filled="t" fillcolor="#231F20" stroked="f">
                <v:path arrowok="t"/>
                <v:fill/>
              </v:shape>
              <v:shape style="position:absolute;left:14790;top:1121;width:242;height:239" coordorigin="14790,1121" coordsize="242,239" path="m15015,1169l14905,1169,14928,1170,14947,1177,14967,1187,14983,1200,15015,1169e" filled="t" fillcolor="#231F20" stroked="f">
                <v:path arrowok="t"/>
                <v:fill/>
              </v:shape>
            </v:group>
            <v:group style="position:absolute;left:15085;top:1125;width:218;height:230" coordorigin="15085,1125" coordsize="218,230">
              <v:shape style="position:absolute;left:15085;top:1125;width:218;height:230" coordorigin="15085,1125" coordsize="218,230" path="m15303,1125l15085,1125,15085,1354,15303,1354,15303,1287,15185,1287,15185,1265,15261,1265,15261,1215,15185,1215,15185,1192,15303,1192,15303,1125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606" w:right="1072" w:firstLine="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1"/>
          <w:w w:val="11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4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4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7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32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2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20"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20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7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7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7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17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1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27"/>
        </w:rPr>
        <w:t>nd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2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258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20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4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42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0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5"/>
          <w:w w:val="10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9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7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5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23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7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0" w:lineRule="exact"/>
        <w:ind w:left="61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8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5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56"/>
        </w:rPr>
        <w:t>k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10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93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9" w:after="0" w:line="240" w:lineRule="auto"/>
        <w:ind w:left="61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5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2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7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20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30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258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0" w:lineRule="exact"/>
        <w:ind w:left="150" w:right="253" w:firstLine="-5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6"/>
          <w:w w:val="124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62"/>
        </w:rPr>
        <w:t>fri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6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38"/>
        </w:rPr>
        <w:t>beautifu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8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37"/>
          <w:w w:val="13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1"/>
        </w:rPr>
        <w:t>and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1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1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1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1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1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1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6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7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53"/>
        </w:rPr>
        <w:t>tr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5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8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33"/>
        </w:rPr>
        <w:t>arrying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3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33"/>
        </w:rPr>
        <w:t>virtuosi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6"/>
          <w:w w:val="13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33"/>
        </w:rPr>
        <w:t>tec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6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9"/>
        </w:rPr>
        <w:t>ni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2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50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5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4"/>
        </w:rPr>
        <w:t>cco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8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37"/>
        </w:rPr>
        <w:t>plis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7"/>
        </w:rPr>
        <w:t>HM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34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4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7"/>
        </w:rPr>
        <w:t>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0" w:lineRule="exact"/>
        <w:ind w:left="155" w:right="621" w:firstLine="-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8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1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6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32"/>
        </w:rPr>
        <w:t>eti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1"/>
        </w:rPr>
        <w:t>and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61"/>
        </w:rPr>
        <w:t>rut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6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37"/>
        </w:rPr>
        <w:t>le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37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6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6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ob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2"/>
        </w:rPr>
        <w:t>erved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30"/>
        </w:rPr>
        <w:t>unders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3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30"/>
        </w:rPr>
        <w:t>andin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41"/>
          <w:w w:val="13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3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3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6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14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14"/>
        </w:rPr>
        <w:t>yna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14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14"/>
        </w:rPr>
        <w:t>ic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1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4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48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50"/>
          <w:w w:val="14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19"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8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8"/>
        </w:rPr>
        <w:t>estic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9" w:lineRule="exact"/>
        <w:ind w:left="15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632.441711pt;margin-top:25.757299pt;width:519.418pt;height:2.898pt;mso-position-horizontal-relative:page;mso-position-vertical-relative:paragraph;z-index:-542" type="#_x0000_t75">
            <v:imagedata r:id="rId15" o:title=""/>
          </v:shape>
        </w:pict>
      </w:r>
      <w:r>
        <w:rPr/>
        <w:pict>
          <v:group style="position:absolute;margin-left:631.991028pt;margin-top:50.691975pt;width:25.552094pt;height:5.800026pt;mso-position-horizontal-relative:page;mso-position-vertical-relative:paragraph;z-index:-539" coordorigin="12640,1014" coordsize="511,116">
            <v:group style="position:absolute;left:12643;top:1019;width:122;height:106" coordorigin="12643,1019" coordsize="122,106">
              <v:shape style="position:absolute;left:12643;top:1019;width:122;height:106" coordorigin="12643,1019" coordsize="122,106" path="m12723,1019l12687,1019,12643,1125,12677,1125,12683,1109,12759,1109,12750,1088,12690,1088,12698,1066,12742,1066,12723,1019e" filled="t" fillcolor="#231F20" stroked="f">
                <v:path arrowok="t"/>
                <v:fill/>
              </v:shape>
              <v:shape style="position:absolute;left:12643;top:1019;width:122;height:106" coordorigin="12643,1019" coordsize="122,106" path="m12759,1109l12714,1109,12720,1125,12765,1125,12759,1109e" filled="t" fillcolor="#231F20" stroked="f">
                <v:path arrowok="t"/>
                <v:fill/>
              </v:shape>
              <v:shape style="position:absolute;left:12643;top:1019;width:122;height:106" coordorigin="12643,1019" coordsize="122,106" path="m12742,1066l12698,1066,12706,1088,12750,1088,12742,1066e" filled="t" fillcolor="#231F20" stroked="f">
                <v:path arrowok="t"/>
                <v:fill/>
              </v:shape>
            </v:group>
            <v:group style="position:absolute;left:12786;top:1019;width:117;height:108" coordorigin="12786,1019" coordsize="117,108">
              <v:shape style="position:absolute;left:12786;top:1019;width:117;height:108" coordorigin="12786,1019" coordsize="117,108" path="m12894,1087l12846,1087,12849,1090,12850,1103,12850,1121,12859,1126,12894,1126,12901,1125,12903,1123,12903,1119,12897,1117,12896,1114,12894,1087e" filled="t" fillcolor="#231F20" stroked="f">
                <v:path arrowok="t"/>
                <v:fill/>
              </v:shape>
              <v:shape style="position:absolute;left:12786;top:1019;width:117;height:108" coordorigin="12786,1019" coordsize="117,108" path="m12860,1019l12786,1019,12786,1125,12832,1125,12832,1087,12894,1087,12894,1085,12889,1076,12875,1073,12883,1067,12832,1067,12832,1046,12895,1046,12896,1040,12884,1025,12860,1019e" filled="t" fillcolor="#231F20" stroked="f">
                <v:path arrowok="t"/>
                <v:fill/>
              </v:shape>
              <v:shape style="position:absolute;left:12786;top:1019;width:117;height:108" coordorigin="12786,1019" coordsize="117,108" path="m12895,1046l12848,1046,12851,1051,12851,1063,12848,1067,12883,1067,12891,1061,12895,1046e" filled="t" fillcolor="#231F20" stroked="f">
                <v:path arrowok="t"/>
                <v:fill/>
              </v:shape>
            </v:group>
            <v:group style="position:absolute;left:12917;top:1019;width:78;height:106" coordorigin="12917,1019" coordsize="78,106">
              <v:shape style="position:absolute;left:12917;top:1019;width:78;height:106" coordorigin="12917,1019" coordsize="78,106" path="m12996,1051l12949,1051,12949,1125,12996,1125,12996,1051e" filled="t" fillcolor="#231F20" stroked="f">
                <v:path arrowok="t"/>
                <v:fill/>
              </v:shape>
              <v:shape style="position:absolute;left:12917;top:1019;width:78;height:106" coordorigin="12917,1019" coordsize="78,106" path="m13028,1019l12917,1019,12917,1051,13028,1051,13028,1019e" filled="t" fillcolor="#231F20" stroked="f">
                <v:path arrowok="t"/>
                <v:fill/>
              </v:shape>
            </v:group>
            <v:group style="position:absolute;left:13047;top:1017;width:101;height:111" coordorigin="13047,1017" coordsize="101,111">
              <v:shape style="position:absolute;left:13047;top:1017;width:101;height:111" coordorigin="13047,1017" coordsize="101,111" path="m13063,1087l13052,1116,13072,1124,13096,1127,13113,1126,13134,1118,13148,1103,13148,1102,13087,1102,13070,1095,13063,1087e" filled="t" fillcolor="#231F20" stroked="f">
                <v:path arrowok="t"/>
                <v:fill/>
              </v:shape>
              <v:shape style="position:absolute;left:13047;top:1017;width:101;height:111" coordorigin="13047,1017" coordsize="101,111" path="m13089,1017l13068,1023,13053,1038,13047,1058,13060,1076,13080,1085,13100,1090,13108,1096,13108,1100,13106,1102,13148,1102,13153,1082,13140,1066,13120,1057,13101,1052,13093,1044,13093,1041,13095,1039,13145,1039,13150,1033,13138,1025,13118,1019,13089,1017e" filled="t" fillcolor="#231F20" stroked="f">
                <v:path arrowok="t"/>
                <v:fill/>
              </v:shape>
              <v:shape style="position:absolute;left:13047;top:1017;width:101;height:111" coordorigin="13047,1017" coordsize="101,111" path="m13145,1039l13109,1039,13124,1046,13131,1054,13145,103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60.983887pt;margin-top:50.667pt;width:32.5008pt;height:5.831898pt;mso-position-horizontal-relative:page;mso-position-vertical-relative:paragraph;z-index:-538" coordorigin="13220,1013" coordsize="650,117">
            <v:group style="position:absolute;left:13222;top:1019;width:116;height:106" coordorigin="13222,1019" coordsize="116,106">
              <v:shape style="position:absolute;left:13222;top:1019;width:116;height:106" coordorigin="13222,1019" coordsize="116,106" path="m13268,1019l13222,1019,13222,1125,13268,1125,13268,1085,13339,1085,13339,1058,13268,1058,13268,1019e" filled="t" fillcolor="#231F20" stroked="f">
                <v:path arrowok="t"/>
                <v:fill/>
              </v:shape>
              <v:shape style="position:absolute;left:13222;top:1019;width:116;height:106" coordorigin="13222,1019" coordsize="116,106" path="m13339,1085l13293,1085,13293,1125,13339,1125,13339,1085e" filled="t" fillcolor="#231F20" stroked="f">
                <v:path arrowok="t"/>
                <v:fill/>
              </v:shape>
              <v:shape style="position:absolute;left:13222;top:1019;width:116;height:106" coordorigin="13222,1019" coordsize="116,106" path="m13339,1019l13293,1019,13293,1058,13339,1058,13339,1019e" filled="t" fillcolor="#231F20" stroked="f">
                <v:path arrowok="t"/>
                <v:fill/>
              </v:shape>
            </v:group>
            <v:group style="position:absolute;left:13365;top:1016;width:111;height:111" coordorigin="13365,1016" coordsize="111,111">
              <v:shape style="position:absolute;left:13365;top:1016;width:111;height:111" coordorigin="13365,1016" coordsize="111,111" path="m13418,1016l13365,1064,13365,1095,13377,1112,13395,1123,13418,1127,13441,1123,13459,1112,13467,1101,13411,1101,13408,1094,13408,1049,13411,1042,13467,1042,13459,1031,13441,1020,13418,1016e" filled="t" fillcolor="#231F20" stroked="f">
                <v:path arrowok="t"/>
                <v:fill/>
              </v:shape>
              <v:shape style="position:absolute;left:13365;top:1016;width:111;height:111" coordorigin="13365,1016" coordsize="111,111" path="m13467,1042l13411,1042,13425,1042,13428,1049,13428,1094,13425,1101,13467,1101,13471,1095,13475,1072,13471,1048,13467,1042e" filled="t" fillcolor="#231F20" stroked="f">
                <v:path arrowok="t"/>
                <v:fill/>
              </v:shape>
            </v:group>
            <v:group style="position:absolute;left:13498;top:1019;width:109;height:108" coordorigin="13498,1019" coordsize="109,108">
              <v:shape style="position:absolute;left:13498;top:1019;width:109;height:108" coordorigin="13498,1019" coordsize="109,108" path="m13544,1019l13498,1019,13501,1096,13513,1114,13532,1124,13554,1127,13567,1126,13587,1120,13602,1105,13603,1100,13549,1100,13544,1094,13544,1019e" filled="t" fillcolor="#231F20" stroked="f">
                <v:path arrowok="t"/>
                <v:fill/>
              </v:shape>
              <v:shape style="position:absolute;left:13498;top:1019;width:109;height:108" coordorigin="13498,1019" coordsize="109,108" path="m13607,1019l13574,1019,13574,1094,13568,1100,13603,1100,13607,1081,13607,1019e" filled="t" fillcolor="#231F20" stroked="f">
                <v:path arrowok="t"/>
                <v:fill/>
              </v:shape>
            </v:group>
            <v:group style="position:absolute;left:13636;top:1017;width:101;height:111" coordorigin="13636,1017" coordsize="101,111">
              <v:shape style="position:absolute;left:13636;top:1017;width:101;height:111" coordorigin="13636,1017" coordsize="101,111" path="m13652,1087l13641,1116,13661,1124,13684,1127,13702,1126,13723,1118,13737,1103,13737,1102,13676,1102,13659,1095,13652,1087e" filled="t" fillcolor="#231F20" stroked="f">
                <v:path arrowok="t"/>
                <v:fill/>
              </v:shape>
              <v:shape style="position:absolute;left:13636;top:1017;width:101;height:111" coordorigin="13636,1017" coordsize="101,111" path="m13678,1017l13656,1023,13641,1038,13636,1058,13648,1076,13669,1085,13689,1090,13697,1096,13697,1100,13695,1102,13737,1102,13741,1082,13729,1066,13709,1057,13690,1052,13682,1044,13682,1041,13684,1039,13734,1039,13739,1033,13727,1025,13707,1019,13678,1017e" filled="t" fillcolor="#231F20" stroked="f">
                <v:path arrowok="t"/>
                <v:fill/>
              </v:shape>
              <v:shape style="position:absolute;left:13636;top:1017;width:101;height:111" coordorigin="13636,1017" coordsize="101,111" path="m13734,1039l13698,1039,13713,1046,13720,1054,13734,1039e" filled="t" fillcolor="#231F20" stroked="f">
                <v:path arrowok="t"/>
                <v:fill/>
              </v:shape>
            </v:group>
            <v:group style="position:absolute;left:13767;top:1019;width:100;height:106" coordorigin="13767,1019" coordsize="100,106">
              <v:shape style="position:absolute;left:13767;top:1019;width:100;height:106" coordorigin="13767,1019" coordsize="100,106" path="m13867,1019l13767,1019,13767,1125,13867,1125,13867,1094,13813,1094,13813,1083,13848,1083,13848,1060,13813,1060,13813,1050,13867,1050,13867,101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12.992981pt;margin-top:44.1558pt;width:47.017pt;height:13.205pt;mso-position-horizontal-relative:page;mso-position-vertical-relative:paragraph;z-index:-537" coordorigin="14260,883" coordsize="940,264">
            <v:group style="position:absolute;left:14263;top:886;width:336;height:259" coordorigin="14263,886" coordsize="336,259">
              <v:shape style="position:absolute;left:14263;top:886;width:336;height:259" coordorigin="14263,886" coordsize="336,259" path="m14319,886l14263,918,14263,1112,14319,1145,14374,1112,14375,1047,14599,1047,14599,950,14431,950,14319,886e" filled="t" fillcolor="#231F20" stroked="f">
                <v:path arrowok="t"/>
                <v:fill/>
              </v:shape>
              <v:shape style="position:absolute;left:14263;top:886;width:336;height:259" coordorigin="14263,886" coordsize="336,259" path="m14599,1047l14487,1047,14487,1112,14543,1145,14599,1112,14599,1047e" filled="t" fillcolor="#231F20" stroked="f">
                <v:path arrowok="t"/>
                <v:fill/>
              </v:shape>
              <v:shape style="position:absolute;left:14263;top:886;width:336;height:259" coordorigin="14263,886" coordsize="336,259" path="m14487,1047l14375,1047,14431,1080,14487,1047e" filled="t" fillcolor="#231F20" stroked="f">
                <v:path arrowok="t"/>
                <v:fill/>
              </v:shape>
              <v:shape style="position:absolute;left:14263;top:886;width:336;height:259" coordorigin="14263,886" coordsize="336,259" path="m14543,886l14431,950,14599,950,14599,918,14543,886e" filled="t" fillcolor="#231F20" stroked="f">
                <v:path arrowok="t"/>
                <v:fill/>
              </v:shape>
            </v:group>
            <v:group style="position:absolute;left:15026;top:1025;width:47;height:90" coordorigin="15026,1025" coordsize="47,90">
              <v:shape style="position:absolute;left:15026;top:1025;width:47;height:90" coordorigin="15026,1025" coordsize="47,90" path="m15063,1025l15027,1025,15026,1025,15027,1114,15027,1114,15041,1114,15041,1114,15042,1090,15068,1090,15065,1083,15066,1082,15071,1079,15072,1075,15041,1075,15041,1040,15073,1040,15073,1035,15063,1025e" filled="t" fillcolor="#231F20" stroked="f">
                <v:path arrowok="t"/>
                <v:fill/>
              </v:shape>
            </v:group>
            <v:group style="position:absolute;left:15050;top:1090;width:27;height:24" coordorigin="15050,1090" coordsize="27,24">
              <v:shape style="position:absolute;left:15050;top:1090;width:27;height:24" coordorigin="15050,1090" coordsize="27,24" path="m15068,1090l15050,1090,15060,1114,15060,1114,15061,1114,15077,1114,15077,1114,15077,1113,15068,1090e" filled="t" fillcolor="#231F20" stroked="f">
                <v:path arrowok="t"/>
                <v:fill/>
              </v:shape>
            </v:group>
            <v:group style="position:absolute;left:15055;top:1040;width:19;height:35" coordorigin="15055,1040" coordsize="19,35">
              <v:shape style="position:absolute;left:15055;top:1040;width:19;height:35" coordorigin="15055,1040" coordsize="19,35" path="m15073,1040l15055,1040,15058,1043,15058,1071,15055,1075,15072,1075,15073,1073,15073,1040e" filled="t" fillcolor="#231F20" stroked="f">
                <v:path arrowok="t"/>
                <v:fill/>
              </v:shape>
            </v:group>
            <v:group style="position:absolute;left:14905;top:1025;width:45;height:90" coordorigin="14905,1025" coordsize="45,90">
              <v:shape style="position:absolute;left:14905;top:1025;width:45;height:90" coordorigin="14905,1025" coordsize="45,90" path="m14943,1025l14912,1025,14905,1032,14905,1108,14912,1114,14943,1114,14950,1108,14950,1099,14923,1099,14920,1098,14920,1041,14921,1040,14950,1040,14950,1032,14943,1025e" filled="t" fillcolor="#231F20" stroked="f">
                <v:path arrowok="t"/>
                <v:fill/>
              </v:shape>
            </v:group>
            <v:group style="position:absolute;left:14932;top:1040;width:18;height:60" coordorigin="14932,1040" coordsize="18,60">
              <v:shape style="position:absolute;left:14932;top:1040;width:18;height:60" coordorigin="14932,1040" coordsize="18,60" path="m14950,1040l14934,1040,14935,1041,14935,1098,14932,1099,14950,1099,14950,1040e" filled="t" fillcolor="#231F20" stroked="f">
                <v:path arrowok="t"/>
                <v:fill/>
              </v:shape>
            </v:group>
            <v:group style="position:absolute;left:14966;top:1025;width:45;height:90" coordorigin="14966,1025" coordsize="45,90">
              <v:shape style="position:absolute;left:14966;top:1025;width:45;height:90" coordorigin="14966,1025" coordsize="45,90" path="m14980,1025l14966,1025,14966,1025,14966,1108,14972,1114,15004,1114,15011,1108,15011,1099,14983,1099,14981,1098,14981,1025,14980,1025e" filled="t" fillcolor="#231F20" stroked="f">
                <v:path arrowok="t"/>
                <v:fill/>
              </v:shape>
            </v:group>
            <v:group style="position:absolute;left:14993;top:1025;width:18;height:75" coordorigin="14993,1025" coordsize="18,75">
              <v:shape style="position:absolute;left:14993;top:1025;width:18;height:75" coordorigin="14993,1025" coordsize="18,75" path="m15010,1025l14996,1025,14996,1025,14996,1098,14993,1099,15011,1099,15011,1025,15010,1025e" filled="t" fillcolor="#231F20" stroked="f">
                <v:path arrowok="t"/>
                <v:fill/>
              </v:shape>
            </v:group>
            <v:group style="position:absolute;left:15152;top:1025;width:45;height:90" coordorigin="15152,1025" coordsize="45,90">
              <v:shape style="position:absolute;left:15152;top:1025;width:45;height:90" coordorigin="15152,1025" coordsize="45,90" path="m15197,1025l15153,1025,15152,1025,15152,1114,15153,1114,15197,1114,15197,1114,15197,1100,15197,1099,15168,1099,15168,1074,15190,1074,15191,1073,15191,1059,15190,1059,15168,1059,15168,1040,15197,1040,15197,1039,15197,1025,15197,1025e" filled="t" fillcolor="#231F20" stroked="f">
                <v:path arrowok="t"/>
                <v:fill/>
              </v:shape>
            </v:group>
            <v:group style="position:absolute;left:15089;top:1025;width:31;height:89" coordorigin="15089,1025" coordsize="31,89">
              <v:shape style="position:absolute;left:15089;top:1025;width:31;height:89" coordorigin="15089,1025" coordsize="31,89" path="m15107,1025l15090,1025,15089,1025,15089,1114,15090,1114,15103,1114,15104,1114,15104,1057,15120,1057,15110,1039,15108,1026,15108,1025,15107,1025e" filled="t" fillcolor="#231F20" stroked="f">
                <v:path arrowok="t"/>
                <v:fill/>
              </v:shape>
            </v:group>
            <v:group style="position:absolute;left:15104;top:1057;width:33;height:57" coordorigin="15104,1057" coordsize="33,57">
              <v:shape style="position:absolute;left:15104;top:1057;width:33;height:57" coordorigin="15104,1057" coordsize="33,57" path="m15120,1057l15104,1057,15110,1071,15120,1087,15122,1090,15122,1114,15122,1114,15136,1114,15137,1114,15137,1061,15122,1061,15120,1057e" filled="t" fillcolor="#231F20" stroked="f">
                <v:path arrowok="t"/>
                <v:fill/>
              </v:shape>
            </v:group>
            <v:group style="position:absolute;left:15122;top:1025;width:15;height:36" coordorigin="15122,1025" coordsize="15,36">
              <v:shape style="position:absolute;left:15122;top:1025;width:15;height:36" coordorigin="15122,1025" coordsize="15,36" path="m15136,1025l15122,1025,15122,1025,15122,1026,15122,1061,15137,1061,15136,1025,15136,1025e" filled="t" fillcolor="#231F20" stroked="f">
                <v:path arrowok="t"/>
                <v:fill/>
              </v:shape>
            </v:group>
            <v:group style="position:absolute;left:14790;top:1025;width:41;height:90" coordorigin="14790,1025" coordsize="41,90">
              <v:shape style="position:absolute;left:14790;top:1025;width:41;height:90" coordorigin="14790,1025" coordsize="41,90" path="m14804,1025l14790,1025,14790,1025,14790,1114,14790,1114,14830,1114,14831,1114,14831,1100,14830,1099,14805,1099,14805,1025,14804,1025e" filled="t" fillcolor="#231F20" stroked="f">
                <v:path arrowok="t"/>
                <v:fill/>
              </v:shape>
            </v:group>
            <v:group style="position:absolute;left:14733;top:1025;width:45;height:90" coordorigin="14733,1025" coordsize="45,90">
              <v:shape style="position:absolute;left:14733;top:1025;width:45;height:90" coordorigin="14733,1025" coordsize="45,90" path="m14777,1025l14733,1025,14733,1025,14733,1114,14733,1114,14777,1114,14778,1114,14778,1100,14777,1099,14748,1099,14748,1074,14770,1074,14771,1073,14771,1059,14770,1059,14748,1059,14748,1040,14777,1040,14778,1039,14778,1025,14777,1025e" filled="t" fillcolor="#231F20" stroked="f">
                <v:path arrowok="t"/>
                <v:fill/>
              </v:shape>
            </v:group>
            <v:group style="position:absolute;left:14842;top:1025;width:47;height:90" coordorigin="14842,1025" coordsize="47,90">
              <v:shape style="position:absolute;left:14842;top:1025;width:47;height:90" coordorigin="14842,1025" coordsize="47,90" path="m14879,1025l14843,1025,14842,1025,14842,1114,14843,1114,14879,1114,14889,1104,14889,1099,14857,1099,14857,1074,14888,1074,14887,1070,14882,1066,14888,1062,14889,1059,14857,1059,14857,1040,14889,1040,14889,1033,14879,1025e" filled="t" fillcolor="#231F20" stroked="f">
                <v:path arrowok="t"/>
                <v:fill/>
              </v:shape>
            </v:group>
            <v:group style="position:absolute;left:14871;top:1074;width:19;height:26" coordorigin="14871,1074" coordsize="19,26">
              <v:shape style="position:absolute;left:14871;top:1074;width:19;height:26" coordorigin="14871,1074" coordsize="19,26" path="m14888,1074l14871,1074,14874,1077,14874,1096,14871,1099,14889,1099,14889,1076,14888,1074e" filled="t" fillcolor="#231F20" stroked="f">
                <v:path arrowok="t"/>
                <v:fill/>
              </v:shape>
            </v:group>
            <v:group style="position:absolute;left:14870;top:1040;width:19;height:19" coordorigin="14870,1040" coordsize="19,19">
              <v:shape style="position:absolute;left:14870;top:1040;width:19;height:19" coordorigin="14870,1040" coordsize="19,19" path="m14889,1040l14871,1040,14874,1043,14874,1056,14870,1059,14889,1059,14889,1056,14889,1040e" filled="t" fillcolor="#231F20" stroked="f">
                <v:path arrowok="t"/>
                <v:fill/>
              </v:shape>
            </v:group>
            <v:group style="position:absolute;left:14655;top:1025;width:30;height:89" coordorigin="14655,1025" coordsize="30,89">
              <v:shape style="position:absolute;left:14655;top:1025;width:30;height:89" coordorigin="14655,1025" coordsize="30,89" path="m14673,1025l14655,1025,14655,1025,14655,1114,14655,1114,14669,1114,14670,1114,14670,1065,14685,1065,14676,1039,14674,1026,14674,1025,14673,1025e" filled="t" fillcolor="#231F20" stroked="f">
                <v:path arrowok="t"/>
                <v:fill/>
              </v:shape>
            </v:group>
            <v:group style="position:absolute;left:14702;top:1065;width:15;height:49" coordorigin="14702,1065" coordsize="15,49">
              <v:shape style="position:absolute;left:14702;top:1065;width:15;height:49" coordorigin="14702,1065" coordsize="15,49" path="m14717,1065l14702,1065,14702,1114,14703,1114,14716,1114,14717,1114,14717,1065e" filled="t" fillcolor="#231F20" stroked="f">
                <v:path arrowok="t"/>
                <v:fill/>
              </v:shape>
            </v:group>
            <v:group style="position:absolute;left:14670;top:1065;width:31;height:26" coordorigin="14670,1065" coordsize="31,26">
              <v:shape style="position:absolute;left:14670;top:1065;width:31;height:26" coordorigin="14670,1065" coordsize="31,26" path="m14685,1065l14670,1065,14674,1076,14678,1088,14679,1090,14679,1091,14680,1091,14692,1091,14693,1091,14693,1090,14694,1088,14698,1076,14701,1067,14686,1067,14685,1065e" filled="t" fillcolor="#231F20" stroked="f">
                <v:path arrowok="t"/>
                <v:fill/>
              </v:shape>
            </v:group>
            <v:group style="position:absolute;left:14686;top:1025;width:31;height:42" coordorigin="14686,1025" coordsize="31,42">
              <v:shape style="position:absolute;left:14686;top:1025;width:31;height:42" coordorigin="14686,1025" coordsize="31,42" path="m14716,1025l14699,1025,14698,1025,14698,1026,14696,1039,14686,1067,14701,1067,14702,1065,14717,1065,14717,1025,14716,1025e" filled="t" fillcolor="#231F20" stroked="f">
                <v:path arrowok="t"/>
                <v:fill/>
              </v:shape>
            </v:group>
            <v:group style="position:absolute;left:14733;top:919;width:28;height:90" coordorigin="14733,919" coordsize="28,90">
              <v:shape style="position:absolute;left:14733;top:919;width:28;height:90" coordorigin="14733,919" coordsize="28,90" path="m14762,935l14747,935,14747,1009,14747,1009,14761,1009,14762,1009,14762,935e" filled="t" fillcolor="#231F20" stroked="f">
                <v:path arrowok="t"/>
                <v:fill/>
              </v:shape>
              <v:shape style="position:absolute;left:14733;top:919;width:28;height:90" coordorigin="14733,919" coordsize="28,90" path="m14774,919l14734,919,14733,920,14733,934,14734,935,14774,935,14775,934,14775,920,14774,919e" filled="t" fillcolor="#231F20" stroked="f">
                <v:path arrowok="t"/>
                <v:fill/>
              </v:shape>
            </v:group>
            <v:group style="position:absolute;left:14655;top:919;width:45;height:90" coordorigin="14655,919" coordsize="45,90">
              <v:shape style="position:absolute;left:14655;top:919;width:45;height:90" coordorigin="14655,919" coordsize="45,90" path="m14699,919l14662,919,14655,926,14655,1004,14663,1009,14699,1009,14700,1009,14700,995,14699,994,14672,994,14670,993,14670,936,14671,935,14699,935,14700,934,14700,920,14699,919e" filled="t" fillcolor="#231F20" stroked="f">
                <v:path arrowok="t"/>
                <v:fill/>
              </v:shape>
            </v:group>
            <v:group style="position:absolute;left:14710;top:919;width:15;height:90" coordorigin="14710,919" coordsize="15,90">
              <v:shape style="position:absolute;left:14710;top:919;width:15;height:90" coordorigin="14710,919" coordsize="15,90" path="m14725,919l14711,919,14710,920,14710,1009,14711,1009,14725,1009,14725,1009,14725,920,14725,919e" filled="t" fillcolor="#231F20" stroked="f">
                <v:path arrowok="t"/>
                <v:fill/>
              </v:shape>
            </v:group>
            <v:group style="position:absolute;left:14782;top:919;width:50;height:90" coordorigin="14782,919" coordsize="50,90">
              <v:shape style="position:absolute;left:14782;top:919;width:50;height:90" coordorigin="14782,919" coordsize="50,90" path="m14798,919l14783,919,14782,920,14782,921,14783,928,14783,934,14786,943,14793,965,14799,984,14800,1008,14800,1009,14800,1009,14814,1009,14815,1009,14815,986,14820,971,14823,962,14807,962,14800,933,14799,921,14798,920,14798,919e" filled="t" fillcolor="#231F20" stroked="f">
                <v:path arrowok="t"/>
                <v:fill/>
              </v:shape>
              <v:shape style="position:absolute;left:14782;top:919;width:50;height:90" coordorigin="14782,919" coordsize="50,90" path="m14832,919l14816,919,14816,920,14816,921,14814,933,14807,962,14823,962,14827,948,14831,933,14831,930,14832,921,14832,920,14832,919e" filled="t" fillcolor="#231F20" stroked="f">
                <v:path arrowok="t"/>
                <v:fill/>
              </v:shape>
            </v:group>
            <v:group style="position:absolute;left:14867;top:920;width:45;height:89" coordorigin="14867,920" coordsize="45,89">
              <v:shape style="position:absolute;left:14867;top:920;width:45;height:89" coordorigin="14867,920" coordsize="45,89" path="m14905,920l14873,920,14867,927,14867,1003,14873,1009,14905,1009,14912,1003,14912,994,14884,994,14882,993,14882,936,14883,935,14912,935,14912,927,14905,920e" filled="t" fillcolor="#231F20" stroked="f">
                <v:path arrowok="t"/>
                <v:fill/>
              </v:shape>
              <v:shape style="position:absolute;left:14867;top:920;width:45;height:89" coordorigin="14867,920" coordsize="45,89" path="m14912,935l14895,935,14896,936,14896,993,14894,994,14912,994,14912,935e" filled="t" fillcolor="#231F20" stroked="f">
                <v:path arrowok="t"/>
                <v:fill/>
              </v:shape>
            </v:group>
            <v:group style="position:absolute;left:14924;top:920;width:45;height:89" coordorigin="14924,920" coordsize="45,89">
              <v:shape style="position:absolute;left:14924;top:920;width:45;height:89" coordorigin="14924,920" coordsize="45,89" path="m14968,920l14925,920,14924,920,14924,1009,14925,1009,14938,1009,14939,1009,14939,969,14961,969,14962,968,14962,954,14961,954,14939,954,14939,935,14968,935,14969,934,14969,920,14968,920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904.003601pt;margin-top:42.862099pt;width:60.2691pt;height:15.6184pt;mso-position-horizontal-relative:page;mso-position-vertical-relative:paragraph;z-index:-536" type="#_x0000_t75">
            <v:imagedata r:id="rId16" o:title=""/>
          </v:shape>
        </w:pict>
      </w:r>
      <w:r>
        <w:rPr/>
        <w:pict>
          <v:shape style="position:absolute;margin-left:779.517883pt;margin-top:47.762199pt;width:52.5805pt;height:9.039pt;mso-position-horizontal-relative:page;mso-position-vertical-relative:paragraph;z-index:-535" type="#_x0000_t75">
            <v:imagedata r:id="rId17" o:title=""/>
          </v:shape>
        </w:pict>
      </w:r>
      <w:r>
        <w:rPr/>
        <w:pict>
          <v:shape style="position:absolute;margin-left:850.531616pt;margin-top:37.649399pt;width:35.042509pt;height:22.070678pt;mso-position-horizontal-relative:page;mso-position-vertical-relative:paragraph;z-index:-534" type="#_x0000_t75">
            <v:imagedata r:id="rId18" o:title=""/>
          </v:shape>
        </w:pict>
      </w:r>
      <w:r>
        <w:rPr/>
        <w:pict>
          <v:shape style="position:absolute;margin-left:1057.477295pt;margin-top:37.5742pt;width:16.532705pt;height:21.621456pt;mso-position-horizontal-relative:page;mso-position-vertical-relative:paragraph;z-index:-533" type="#_x0000_t75">
            <v:imagedata r:id="rId19" o:title=""/>
          </v:shape>
        </w:pict>
      </w:r>
      <w:r>
        <w:rPr/>
        <w:pict>
          <v:shape style="position:absolute;margin-left:980.252319pt;margin-top:43.123798pt;width:61.3227pt;height:15.0321pt;mso-position-horizontal-relative:page;mso-position-vertical-relative:paragraph;z-index:-532" type="#_x0000_t75">
            <v:imagedata r:id="rId20" o:title=""/>
          </v:shape>
        </w:pict>
      </w:r>
      <w:r>
        <w:rPr/>
        <w:pict>
          <v:group style="position:absolute;margin-left:1091.797974pt;margin-top:45.325199pt;width:29.7375pt;height:11.2315pt;mso-position-horizontal-relative:page;mso-position-vertical-relative:paragraph;z-index:-531" coordorigin="21836,907" coordsize="595,225">
            <v:group style="position:absolute;left:21839;top:911;width:92;height:85" coordorigin="21839,911" coordsize="92,85">
              <v:shape style="position:absolute;left:21839;top:911;width:92;height:85" coordorigin="21839,911" coordsize="92,85" path="m21901,911l21867,911,21839,996,21871,996,21873,985,21927,985,21920,965,21878,965,21884,939,21911,939,21901,911e" filled="t" fillcolor="#231F20" stroked="f">
                <v:path arrowok="t"/>
                <v:fill/>
              </v:shape>
              <v:shape style="position:absolute;left:21839;top:911;width:92;height:85" coordorigin="21839,911" coordsize="92,85" path="m21927,985l21896,985,21899,996,21930,996,21927,985e" filled="t" fillcolor="#231F20" stroked="f">
                <v:path arrowok="t"/>
                <v:fill/>
              </v:shape>
              <v:shape style="position:absolute;left:21839;top:911;width:92;height:85" coordorigin="21839,911" coordsize="92,85" path="m21911,939l21885,939,21886,946,21887,950,21890,965,21920,965,21911,939e" filled="t" fillcolor="#231F20" stroked="f">
                <v:path arrowok="t"/>
                <v:fill/>
              </v:shape>
            </v:group>
            <v:group style="position:absolute;left:21937;top:911;width:78;height:85" coordorigin="21937,911" coordsize="78,85">
              <v:shape style="position:absolute;left:21937;top:911;width:78;height:85" coordorigin="21937,911" coordsize="78,85" path="m21973,911l21937,911,21937,996,21966,996,21966,968,21997,968,21995,966,21993,964,21991,963,21991,962,22003,958,22008,953,22007,948,21966,948,21966,934,22007,934,22007,933,21995,916,21973,911e" filled="t" fillcolor="#231F20" stroked="f">
                <v:path arrowok="t"/>
                <v:fill/>
              </v:shape>
              <v:shape style="position:absolute;left:21937;top:911;width:78;height:85" coordorigin="21937,911" coordsize="78,85" path="m21997,968l21967,968,21980,996,22015,996,21997,968e" filled="t" fillcolor="#231F20" stroked="f">
                <v:path arrowok="t"/>
                <v:fill/>
              </v:shape>
              <v:shape style="position:absolute;left:21937;top:911;width:78;height:85" coordorigin="21937,911" coordsize="78,85" path="m22007,934l21974,934,21978,935,21978,947,21973,948,22007,948,22007,934e" filled="t" fillcolor="#231F20" stroked="f">
                <v:path arrowok="t"/>
                <v:fill/>
              </v:shape>
            </v:group>
            <v:group style="position:absolute;left:22014;top:911;width:63;height:85" coordorigin="22014,911" coordsize="63,85">
              <v:shape style="position:absolute;left:22014;top:911;width:63;height:85" coordorigin="22014,911" coordsize="63,85" path="m22061,937l22031,937,22031,996,22061,996,22061,937e" filled="t" fillcolor="#231F20" stroked="f">
                <v:path arrowok="t"/>
                <v:fill/>
              </v:shape>
              <v:shape style="position:absolute;left:22014;top:911;width:63;height:85" coordorigin="22014,911" coordsize="63,85" path="m22077,911l22014,911,22014,938,22031,937,22077,937,22077,911e" filled="t" fillcolor="#231F20" stroked="f">
                <v:path arrowok="t"/>
                <v:fill/>
              </v:shape>
              <v:shape style="position:absolute;left:22014;top:911;width:63;height:85" coordorigin="22014,911" coordsize="63,85" path="m22077,937l22061,937,22077,938,22077,937e" filled="t" fillcolor="#231F20" stroked="f">
                <v:path arrowok="t"/>
                <v:fill/>
              </v:shape>
            </v:group>
            <v:group style="position:absolute;left:22081;top:909;width:67;height:87" coordorigin="22081,909" coordsize="67,87">
              <v:shape style="position:absolute;left:22081;top:909;width:67;height:87" coordorigin="22081,909" coordsize="67,87" path="m22090,965l22081,990,22098,995,22121,996,22140,987,22146,974,22103,974,22097,971,22090,965e" filled="t" fillcolor="#231F20" stroked="f">
                <v:path arrowok="t"/>
                <v:fill/>
              </v:shape>
              <v:shape style="position:absolute;left:22081;top:909;width:67;height:87" coordorigin="22081,909" coordsize="67,87" path="m22129,909l22111,910,22092,920,22084,941,22084,954,22094,961,22111,964,22114,965,22118,965,22118,973,22113,974,22146,974,22149,967,22149,952,22139,945,22120,941,22118,940,22114,940,22114,933,22118,932,22140,932,22146,917,22138,912,22129,909e" filled="t" fillcolor="#231F20" stroked="f">
                <v:path arrowok="t"/>
                <v:fill/>
              </v:shape>
              <v:shape style="position:absolute;left:22081;top:909;width:67;height:87" coordorigin="22081,909" coordsize="67,87" path="m22140,932l22127,932,22133,935,22138,938,22140,932e" filled="t" fillcolor="#231F20" stroked="f">
                <v:path arrowok="t"/>
                <v:fill/>
              </v:shape>
            </v:group>
            <v:group style="position:absolute;left:21839;top:1030;width:90;height:85" coordorigin="21839,1030" coordsize="90,85">
              <v:shape style="position:absolute;left:21839;top:1030;width:90;height:85" coordorigin="21839,1030" coordsize="90,85" path="m21871,1030l21839,1030,21871,1115,21897,1115,21910,1081,21884,1081,21884,1077,21883,1073,21882,1069,21871,1030e" filled="t" fillcolor="#231F20" stroked="f">
                <v:path arrowok="t"/>
                <v:fill/>
              </v:shape>
              <v:shape style="position:absolute;left:21839;top:1030;width:90;height:85" coordorigin="21839,1030" coordsize="90,85" path="m21929,1030l21898,1030,21887,1069,21885,1073,21884,1077,21884,1081,21910,1081,21929,1030e" filled="t" fillcolor="#231F20" stroked="f">
                <v:path arrowok="t"/>
                <v:fill/>
              </v:shape>
            </v:group>
            <v:group style="position:absolute;left:21936;top:1030;width:30;height:85" coordorigin="21936,1030" coordsize="30,85">
              <v:shape style="position:absolute;left:21936;top:1030;width:30;height:85" coordorigin="21936,1030" coordsize="30,85" path="m21951,1030l21951,1115e" filled="f" stroked="t" strokeweight="1.609pt" strokecolor="#231F20">
                <v:path arrowok="t"/>
              </v:shape>
            </v:group>
            <v:group style="position:absolute;left:21977;top:1029;width:64;height:88" coordorigin="21977,1029" coordsize="64,88">
              <v:shape style="position:absolute;left:21977;top:1029;width:64;height:88" coordorigin="21977,1029" coordsize="64,88" path="m22027,1029l22017,1029,21997,1036,21982,1052,21977,1074,21983,1095,21998,1111,22019,1116,22024,1116,22036,1115,22040,1113,22041,1089,22015,1089,22007,1082,22007,1063,22014,1056,22041,1056,22040,1032,22034,1030,22027,1029e" filled="t" fillcolor="#231F20" stroked="f">
                <v:path arrowok="t"/>
                <v:fill/>
              </v:shape>
              <v:shape style="position:absolute;left:21977;top:1029;width:64;height:88" coordorigin="21977,1029" coordsize="64,88" path="m22041,1081l22036,1086,22031,1089,22041,1089,22041,1081e" filled="t" fillcolor="#231F20" stroked="f">
                <v:path arrowok="t"/>
                <v:fill/>
              </v:shape>
              <v:shape style="position:absolute;left:21977;top:1029;width:64;height:88" coordorigin="21977,1029" coordsize="64,88" path="m22041,1056l22030,1056,22036,1060,22041,1064,22041,1056e" filled="t" fillcolor="#231F20" stroked="f">
                <v:path arrowok="t"/>
                <v:fill/>
              </v:shape>
            </v:group>
            <v:group style="position:absolute;left:22046;top:1030;width:63;height:85" coordorigin="22046,1030" coordsize="63,85">
              <v:shape style="position:absolute;left:22046;top:1030;width:63;height:85" coordorigin="22046,1030" coordsize="63,85" path="m22093,1057l22063,1057,22063,1115,22093,1115,22093,1057e" filled="t" fillcolor="#231F20" stroked="f">
                <v:path arrowok="t"/>
                <v:fill/>
              </v:shape>
              <v:shape style="position:absolute;left:22046;top:1030;width:63;height:85" coordorigin="22046,1030" coordsize="63,85" path="m22109,1030l22046,1030,22046,1058,22063,1057,22109,1057,22109,1030e" filled="t" fillcolor="#231F20" stroked="f">
                <v:path arrowok="t"/>
                <v:fill/>
              </v:shape>
              <v:shape style="position:absolute;left:22046;top:1030;width:63;height:85" coordorigin="22046,1030" coordsize="63,85" path="m22109,1057l22093,1057,22109,1058,22109,1057e" filled="t" fillcolor="#231F20" stroked="f">
                <v:path arrowok="t"/>
                <v:fill/>
              </v:shape>
            </v:group>
            <v:group style="position:absolute;left:22115;top:1030;width:91;height:87" coordorigin="22115,1030" coordsize="91,87">
              <v:shape style="position:absolute;left:22115;top:1030;width:91;height:87" coordorigin="22115,1030" coordsize="91,87" path="m22150,1030l22132,1038,22119,1055,22115,1080,22123,1100,22140,1112,22164,1116,22185,1110,22200,1095,22202,1089,22151,1089,22145,1083,22145,1064,22150,1057,22202,1057,22194,1043,22176,1033,22150,1030e" filled="t" fillcolor="#231F20" stroked="f">
                <v:path arrowok="t"/>
                <v:fill/>
              </v:shape>
              <v:shape style="position:absolute;left:22115;top:1030;width:91;height:87" coordorigin="22115,1030" coordsize="91,87" path="m22202,1057l22170,1057,22176,1064,22176,1083,22169,1089,22202,1089,22206,1073,22204,1060,22202,1057e" filled="t" fillcolor="#231F20" stroked="f">
                <v:path arrowok="t"/>
                <v:fill/>
              </v:shape>
            </v:group>
            <v:group style="position:absolute;left:22216;top:1030;width:78;height:85" coordorigin="22216,1030" coordsize="78,85">
              <v:shape style="position:absolute;left:22216;top:1030;width:78;height:85" coordorigin="22216,1030" coordsize="78,85" path="m22253,1030l22216,1030,22216,1115,22246,1115,22246,1088,22277,1088,22275,1085,22273,1084,22271,1082,22271,1082,22283,1078,22287,1072,22287,1068,22246,1068,22246,1053,22287,1053,22287,1052,22275,1035,22253,1030e" filled="t" fillcolor="#231F20" stroked="f">
                <v:path arrowok="t"/>
                <v:fill/>
              </v:shape>
              <v:shape style="position:absolute;left:22216;top:1030;width:78;height:85" coordorigin="22216,1030" coordsize="78,85" path="m22277,1088l22246,1088,22260,1115,22294,1115,22277,1088e" filled="t" fillcolor="#231F20" stroked="f">
                <v:path arrowok="t"/>
                <v:fill/>
              </v:shape>
              <v:shape style="position:absolute;left:22216;top:1030;width:78;height:85" coordorigin="22216,1030" coordsize="78,85" path="m22287,1053l22253,1053,22258,1054,22258,1067,22253,1068,22287,1068,22287,1053e" filled="t" fillcolor="#231F20" stroked="f">
                <v:path arrowok="t"/>
                <v:fill/>
              </v:shape>
            </v:group>
            <v:group style="position:absolute;left:22300;top:1030;width:30;height:85" coordorigin="22300,1030" coordsize="30,85">
              <v:shape style="position:absolute;left:22300;top:1030;width:30;height:85" coordorigin="22300,1030" coordsize="30,85" path="m22315,1030l22315,1115e" filled="f" stroked="t" strokeweight="1.609pt" strokecolor="#231F20">
                <v:path arrowok="t"/>
              </v:shape>
            </v:group>
            <v:group style="position:absolute;left:22336;top:1030;width:92;height:85" coordorigin="22336,1030" coordsize="92,85">
              <v:shape style="position:absolute;left:22336;top:1030;width:92;height:85" coordorigin="22336,1030" coordsize="92,85" path="m22398,1030l22365,1030,22336,1115,22368,1115,22371,1104,22424,1104,22417,1084,22376,1084,22381,1058,22408,1058,22398,1030e" filled="t" fillcolor="#231F20" stroked="f">
                <v:path arrowok="t"/>
                <v:fill/>
              </v:shape>
              <v:shape style="position:absolute;left:22336;top:1030;width:92;height:85" coordorigin="22336,1030" coordsize="92,85" path="m22424,1104l22393,1104,22396,1115,22428,1115,22424,1104e" filled="t" fillcolor="#231F20" stroked="f">
                <v:path arrowok="t"/>
                <v:fill/>
              </v:shape>
              <v:shape style="position:absolute;left:22336;top:1030;width:92;height:85" coordorigin="22336,1030" coordsize="92,85" path="m22408,1058l22383,1058,22384,1066,22385,1069,22388,1084,22417,1084,22408,1058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135.134521pt;margin-top:45.4687pt;width:16.921pt;height:10.47pt;mso-position-horizontal-relative:page;mso-position-vertical-relative:paragraph;z-index:-530" type="#_x0000_t75">
            <v:imagedata r:id="rId21" o:title=""/>
          </v:shape>
        </w:pic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16"/>
        </w:rPr>
        <w:t>abus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1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6"/>
        </w:rPr>
        <w:t>”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8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Age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3820" w:h="16840" w:orient="landscape"/>
          <w:pgMar w:top="620" w:bottom="760" w:left="560" w:right="660"/>
          <w:cols w:num="5" w:equalWidth="0">
            <w:col w:w="3440" w:space="285"/>
            <w:col w:w="3267" w:space="296"/>
            <w:col w:w="3287" w:space="4457"/>
            <w:col w:w="3696" w:space="319"/>
            <w:col w:w="3553"/>
          </w:cols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085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518.134161pt;height:2.88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568" w:top="620" w:bottom="760" w:left="560" w:right="620"/>
          <w:pgSz w:w="23820" w:h="16840" w:orient="landscape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6.911301pt;margin-top:-16.214607pt;width:519.6725pt;height:2.898pt;mso-position-horizontal-relative:page;mso-position-vertical-relative:paragraph;z-index:-526" type="#_x0000_t75">
            <v:imagedata r:id="rId23" o:title=""/>
          </v:shape>
        </w:pict>
      </w:r>
      <w:r>
        <w:rPr/>
        <w:pict>
          <v:shape style="position:absolute;margin-left:36.850403pt;margin-top:-290.435516pt;width:519.793597pt;height:259.9960pt;mso-position-horizontal-relative:page;mso-position-vertical-relative:paragraph;z-index:-525" type="#_x0000_t75">
            <v:imagedata r:id="rId24" o:title=""/>
          </v:shape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28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3"/>
        </w:rPr>
        <w:t>ei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3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ed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designe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6"/>
        </w:rPr>
        <w:t>an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60" w:lineRule="auto"/>
        <w:ind w:left="183" w:right="702" w:firstLine="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arlin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atricia</w:t>
      </w:r>
      <w:r>
        <w:rPr>
          <w:rFonts w:ascii="Arial" w:hAnsi="Arial" w:cs="Arial" w:eastAsia="Arial"/>
          <w:sz w:val="16"/>
          <w:szCs w:val="16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28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9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ept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8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1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9"/>
        </w:rPr>
        <w:t>out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edge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6"/>
        </w:rPr>
        <w:t>Wri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6"/>
        </w:rPr>
        <w:t>er/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6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6"/>
        </w:rPr>
        <w:t>ec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6"/>
        </w:rPr>
        <w:t>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6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-9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24"/>
        </w:rPr>
        <w:t>h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8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5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5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ac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eod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esign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9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24"/>
        </w:rPr>
        <w:t>rit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2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ridge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9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olan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8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omposer/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3"/>
        </w:rPr>
        <w:t>oun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3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esigner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ecla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9"/>
        </w:rPr>
        <w:t>Kel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8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uppets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2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4"/>
        </w:rPr>
        <w:t>nde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son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8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257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ightin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2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esigner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25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uc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9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6"/>
        </w:rPr>
        <w:t>irkinshaw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40" w:lineRule="auto"/>
        <w:ind w:left="18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amatu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gy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hri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3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60" w:lineRule="auto"/>
        <w:ind w:left="183" w:right="70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op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6"/>
          <w:szCs w:val="16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sing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201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8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8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7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6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aw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oun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pe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25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0"/>
        </w:rPr>
        <w:t>her-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6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7"/>
        </w:rPr>
        <w:t>iba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7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oductio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Manager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ind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6"/>
        </w:rPr>
        <w:t>g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3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een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0" w:lineRule="auto"/>
        <w:ind w:left="180" w:right="401" w:firstLine="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er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orme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s/puppe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ee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ichel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obin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nde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nthon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hern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9"/>
        </w:rPr>
        <w:t>b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24"/>
        </w:rPr>
        <w:t>rit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24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on,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96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9"/>
        </w:rPr>
        <w:t>out</w:t>
      </w:r>
      <w:r>
        <w:rPr>
          <w:rFonts w:ascii="Arial" w:hAnsi="Arial" w:cs="Arial" w:eastAsia="Arial"/>
          <w:sz w:val="16"/>
          <w:szCs w:val="16"/>
          <w:color w:val="231F20"/>
          <w:spacing w:val="-7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edge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Jodi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258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0" w:lineRule="auto"/>
        <w:ind w:left="180" w:right="59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6.912498pt;margin-top:30.217697pt;width:164.285600pt;height:2.9pt;mso-position-horizontal-relative:page;mso-position-vertical-relative:paragraph;z-index:-527" coordorigin="738,604" coordsize="3286,58">
            <v:group style="position:absolute;left:741;top:607;width:56;height:53" coordorigin="741,607" coordsize="56,53">
              <v:shape style="position:absolute;left:741;top:607;width:56;height:53" coordorigin="741,607" coordsize="56,53" path="m741,633l769,607,797,633,769,660,741,633xe" filled="f" stroked="t" strokeweight=".27pt" strokecolor="#231F20">
                <v:path arrowok="t"/>
              </v:shape>
            </v:group>
            <v:group style="position:absolute;left:802;top:607;width:56;height:53" coordorigin="802,607" coordsize="56,53">
              <v:shape style="position:absolute;left:802;top:607;width:56;height:53" coordorigin="802,607" coordsize="56,53" path="m802,633l830,607,858,633,830,660,802,633xe" filled="f" stroked="t" strokeweight=".27pt" strokecolor="#231F20">
                <v:path arrowok="t"/>
              </v:shape>
            </v:group>
            <v:group style="position:absolute;left:863;top:607;width:56;height:53" coordorigin="863,607" coordsize="56,53">
              <v:shape style="position:absolute;left:863;top:607;width:56;height:53" coordorigin="863,607" coordsize="56,53" path="m863,633l891,607,919,633,891,660,863,633xe" filled="f" stroked="t" strokeweight=".27pt" strokecolor="#231F20">
                <v:path arrowok="t"/>
              </v:shape>
            </v:group>
            <v:group style="position:absolute;left:923;top:607;width:56;height:53" coordorigin="923,607" coordsize="56,53">
              <v:shape style="position:absolute;left:923;top:607;width:56;height:53" coordorigin="923,607" coordsize="56,53" path="m923,633l951,607,979,633,951,660,923,633xe" filled="f" stroked="t" strokeweight=".27pt" strokecolor="#231F20">
                <v:path arrowok="t"/>
              </v:shape>
            </v:group>
            <v:group style="position:absolute;left:984;top:607;width:56;height:53" coordorigin="984,607" coordsize="56,53">
              <v:shape style="position:absolute;left:984;top:607;width:56;height:53" coordorigin="984,607" coordsize="56,53" path="m984,633l1012,607,1040,633,1012,660,984,633xe" filled="f" stroked="t" strokeweight=".27pt" strokecolor="#231F20">
                <v:path arrowok="t"/>
              </v:shape>
            </v:group>
            <v:group style="position:absolute;left:1045;top:607;width:56;height:53" coordorigin="1045,607" coordsize="56,53">
              <v:shape style="position:absolute;left:1045;top:607;width:56;height:53" coordorigin="1045,607" coordsize="56,53" path="m1045,633l1073,607,1101,633,1073,660,1045,633xe" filled="f" stroked="t" strokeweight=".27pt" strokecolor="#231F20">
                <v:path arrowok="t"/>
              </v:shape>
            </v:group>
            <v:group style="position:absolute;left:1106;top:607;width:56;height:53" coordorigin="1106,607" coordsize="56,53">
              <v:shape style="position:absolute;left:1106;top:607;width:56;height:53" coordorigin="1106,607" coordsize="56,53" path="m1106,633l1134,607,1162,633,1134,660,1106,633xe" filled="f" stroked="t" strokeweight=".27pt" strokecolor="#231F20">
                <v:path arrowok="t"/>
              </v:shape>
            </v:group>
            <v:group style="position:absolute;left:1167;top:607;width:56;height:53" coordorigin="1167,607" coordsize="56,53">
              <v:shape style="position:absolute;left:1167;top:607;width:56;height:53" coordorigin="1167,607" coordsize="56,53" path="m1167,633l1195,607,1223,633,1195,660,1167,633xe" filled="f" stroked="t" strokeweight=".27pt" strokecolor="#231F20">
                <v:path arrowok="t"/>
              </v:shape>
            </v:group>
            <v:group style="position:absolute;left:1228;top:607;width:56;height:53" coordorigin="1228,607" coordsize="56,53">
              <v:shape style="position:absolute;left:1228;top:607;width:56;height:53" coordorigin="1228,607" coordsize="56,53" path="m1228,633l1256,607,1284,633,1256,660,1228,633xe" filled="f" stroked="t" strokeweight=".27pt" strokecolor="#231F20">
                <v:path arrowok="t"/>
              </v:shape>
            </v:group>
            <v:group style="position:absolute;left:1288;top:607;width:56;height:53" coordorigin="1288,607" coordsize="56,53">
              <v:shape style="position:absolute;left:1288;top:607;width:56;height:53" coordorigin="1288,607" coordsize="56,53" path="m1288,633l1316,607,1344,633,1316,660,1288,633xe" filled="f" stroked="t" strokeweight=".27pt" strokecolor="#231F20">
                <v:path arrowok="t"/>
              </v:shape>
            </v:group>
            <v:group style="position:absolute;left:1349;top:607;width:56;height:53" coordorigin="1349,607" coordsize="56,53">
              <v:shape style="position:absolute;left:1349;top:607;width:56;height:53" coordorigin="1349,607" coordsize="56,53" path="m1349,633l1377,607,1405,633,1377,660,1349,633xe" filled="f" stroked="t" strokeweight=".27pt" strokecolor="#231F20">
                <v:path arrowok="t"/>
              </v:shape>
            </v:group>
            <v:group style="position:absolute;left:1410;top:607;width:56;height:53" coordorigin="1410,607" coordsize="56,53">
              <v:shape style="position:absolute;left:1410;top:607;width:56;height:53" coordorigin="1410,607" coordsize="56,53" path="m1410,633l1438,607,1466,633,1438,660,1410,633xe" filled="f" stroked="t" strokeweight=".27pt" strokecolor="#231F20">
                <v:path arrowok="t"/>
              </v:shape>
            </v:group>
            <v:group style="position:absolute;left:1471;top:607;width:56;height:53" coordorigin="1471,607" coordsize="56,53">
              <v:shape style="position:absolute;left:1471;top:607;width:56;height:53" coordorigin="1471,607" coordsize="56,53" path="m1471,633l1499,607,1527,633,1499,660,1471,633xe" filled="f" stroked="t" strokeweight=".27pt" strokecolor="#231F20">
                <v:path arrowok="t"/>
              </v:shape>
            </v:group>
            <v:group style="position:absolute;left:1532;top:607;width:56;height:53" coordorigin="1532,607" coordsize="56,53">
              <v:shape style="position:absolute;left:1532;top:607;width:56;height:53" coordorigin="1532,607" coordsize="56,53" path="m1532,633l1560,607,1588,633,1560,660,1532,633xe" filled="f" stroked="t" strokeweight=".27pt" strokecolor="#231F20">
                <v:path arrowok="t"/>
              </v:shape>
            </v:group>
            <v:group style="position:absolute;left:1593;top:607;width:56;height:53" coordorigin="1593,607" coordsize="56,53">
              <v:shape style="position:absolute;left:1593;top:607;width:56;height:53" coordorigin="1593,607" coordsize="56,53" path="m1593,633l1621,607,1649,633,1621,660,1593,633xe" filled="f" stroked="t" strokeweight=".27pt" strokecolor="#231F20">
                <v:path arrowok="t"/>
              </v:shape>
            </v:group>
            <v:group style="position:absolute;left:1654;top:607;width:56;height:53" coordorigin="1654,607" coordsize="56,53">
              <v:shape style="position:absolute;left:1654;top:607;width:56;height:53" coordorigin="1654,607" coordsize="56,53" path="m1654,633l1681,607,1709,633,1681,660,1654,633xe" filled="f" stroked="t" strokeweight=".27pt" strokecolor="#231F20">
                <v:path arrowok="t"/>
              </v:shape>
            </v:group>
            <v:group style="position:absolute;left:1714;top:607;width:56;height:53" coordorigin="1714,607" coordsize="56,53">
              <v:shape style="position:absolute;left:1714;top:607;width:56;height:53" coordorigin="1714,607" coordsize="56,53" path="m1714,633l1742,607,1770,633,1742,660,1714,633xe" filled="f" stroked="t" strokeweight=".27pt" strokecolor="#231F20">
                <v:path arrowok="t"/>
              </v:shape>
            </v:group>
            <v:group style="position:absolute;left:1775;top:607;width:56;height:53" coordorigin="1775,607" coordsize="56,53">
              <v:shape style="position:absolute;left:1775;top:607;width:56;height:53" coordorigin="1775,607" coordsize="56,53" path="m1775,633l1803,607,1831,633,1803,660,1775,633xe" filled="f" stroked="t" strokeweight=".27pt" strokecolor="#231F20">
                <v:path arrowok="t"/>
              </v:shape>
            </v:group>
            <v:group style="position:absolute;left:1836;top:607;width:56;height:53" coordorigin="1836,607" coordsize="56,53">
              <v:shape style="position:absolute;left:1836;top:607;width:56;height:53" coordorigin="1836,607" coordsize="56,53" path="m1836,633l1864,607,1892,633,1864,660,1836,633xe" filled="f" stroked="t" strokeweight=".27pt" strokecolor="#231F20">
                <v:path arrowok="t"/>
              </v:shape>
            </v:group>
            <v:group style="position:absolute;left:1897;top:607;width:56;height:53" coordorigin="1897,607" coordsize="56,53">
              <v:shape style="position:absolute;left:1897;top:607;width:56;height:53" coordorigin="1897,607" coordsize="56,53" path="m1897,633l1925,607,1953,633,1925,660,1897,633xe" filled="f" stroked="t" strokeweight=".27pt" strokecolor="#231F20">
                <v:path arrowok="t"/>
              </v:shape>
            </v:group>
            <v:group style="position:absolute;left:1958;top:607;width:56;height:53" coordorigin="1958,607" coordsize="56,53">
              <v:shape style="position:absolute;left:1958;top:607;width:56;height:53" coordorigin="1958,607" coordsize="56,53" path="m1958,633l1986,607,2014,633,1986,660,1958,633xe" filled="f" stroked="t" strokeweight=".27pt" strokecolor="#231F20">
                <v:path arrowok="t"/>
              </v:shape>
            </v:group>
            <v:group style="position:absolute;left:2019;top:607;width:56;height:53" coordorigin="2019,607" coordsize="56,53">
              <v:shape style="position:absolute;left:2019;top:607;width:56;height:53" coordorigin="2019,607" coordsize="56,53" path="m2019,633l2047,607,2074,633,2047,660,2019,633xe" filled="f" stroked="t" strokeweight=".27pt" strokecolor="#231F20">
                <v:path arrowok="t"/>
              </v:shape>
            </v:group>
            <v:group style="position:absolute;left:2079;top:607;width:56;height:53" coordorigin="2079,607" coordsize="56,53">
              <v:shape style="position:absolute;left:2079;top:607;width:56;height:53" coordorigin="2079,607" coordsize="56,53" path="m2079,633l2107,607,2135,633,2107,660,2079,633xe" filled="f" stroked="t" strokeweight=".27pt" strokecolor="#231F20">
                <v:path arrowok="t"/>
              </v:shape>
            </v:group>
            <v:group style="position:absolute;left:2140;top:607;width:56;height:53" coordorigin="2140,607" coordsize="56,53">
              <v:shape style="position:absolute;left:2140;top:607;width:56;height:53" coordorigin="2140,607" coordsize="56,53" path="m2140,633l2168,607,2196,633,2168,660,2140,633xe" filled="f" stroked="t" strokeweight=".27pt" strokecolor="#231F20">
                <v:path arrowok="t"/>
              </v:shape>
            </v:group>
            <v:group style="position:absolute;left:2201;top:607;width:56;height:53" coordorigin="2201,607" coordsize="56,53">
              <v:shape style="position:absolute;left:2201;top:607;width:56;height:53" coordorigin="2201,607" coordsize="56,53" path="m2201,633l2229,607,2257,633,2229,660,2201,633xe" filled="f" stroked="t" strokeweight=".27pt" strokecolor="#231F20">
                <v:path arrowok="t"/>
              </v:shape>
            </v:group>
            <v:group style="position:absolute;left:2262;top:607;width:56;height:53" coordorigin="2262,607" coordsize="56,53">
              <v:shape style="position:absolute;left:2262;top:607;width:56;height:53" coordorigin="2262,607" coordsize="56,53" path="m2262,633l2290,607,2318,633,2290,660,2262,633xe" filled="f" stroked="t" strokeweight=".27pt" strokecolor="#231F20">
                <v:path arrowok="t"/>
              </v:shape>
            </v:group>
            <v:group style="position:absolute;left:2323;top:607;width:56;height:53" coordorigin="2323,607" coordsize="56,53">
              <v:shape style="position:absolute;left:2323;top:607;width:56;height:53" coordorigin="2323,607" coordsize="56,53" path="m2323,633l2351,607,2379,633,2351,660,2323,633xe" filled="f" stroked="t" strokeweight=".27pt" strokecolor="#231F20">
                <v:path arrowok="t"/>
              </v:shape>
            </v:group>
            <v:group style="position:absolute;left:2384;top:607;width:56;height:53" coordorigin="2384,607" coordsize="56,53">
              <v:shape style="position:absolute;left:2384;top:607;width:56;height:53" coordorigin="2384,607" coordsize="56,53" path="m2384,633l2412,607,2440,633,2412,660,2384,633xe" filled="f" stroked="t" strokeweight=".27pt" strokecolor="#231F20">
                <v:path arrowok="t"/>
              </v:shape>
            </v:group>
            <v:group style="position:absolute;left:2444;top:607;width:56;height:53" coordorigin="2444,607" coordsize="56,53">
              <v:shape style="position:absolute;left:2444;top:607;width:56;height:53" coordorigin="2444,607" coordsize="56,53" path="m2444,633l2472,607,2500,633,2472,660,2444,633xe" filled="f" stroked="t" strokeweight=".27pt" strokecolor="#231F20">
                <v:path arrowok="t"/>
              </v:shape>
            </v:group>
            <v:group style="position:absolute;left:2505;top:607;width:56;height:53" coordorigin="2505,607" coordsize="56,53">
              <v:shape style="position:absolute;left:2505;top:607;width:56;height:53" coordorigin="2505,607" coordsize="56,53" path="m2505,633l2533,607,2561,633,2533,660,2505,633xe" filled="f" stroked="t" strokeweight=".27pt" strokecolor="#231F20">
                <v:path arrowok="t"/>
              </v:shape>
            </v:group>
            <v:group style="position:absolute;left:2566;top:607;width:56;height:53" coordorigin="2566,607" coordsize="56,53">
              <v:shape style="position:absolute;left:2566;top:607;width:56;height:53" coordorigin="2566,607" coordsize="56,53" path="m2566,633l2594,607,2622,633,2594,660,2566,633xe" filled="f" stroked="t" strokeweight=".27pt" strokecolor="#231F20">
                <v:path arrowok="t"/>
              </v:shape>
            </v:group>
            <v:group style="position:absolute;left:2627;top:607;width:56;height:53" coordorigin="2627,607" coordsize="56,53">
              <v:shape style="position:absolute;left:2627;top:607;width:56;height:53" coordorigin="2627,607" coordsize="56,53" path="m2627,633l2655,607,2683,633,2655,660,2627,633xe" filled="f" stroked="t" strokeweight=".27pt" strokecolor="#231F20">
                <v:path arrowok="t"/>
              </v:shape>
            </v:group>
            <v:group style="position:absolute;left:2688;top:607;width:56;height:53" coordorigin="2688,607" coordsize="56,53">
              <v:shape style="position:absolute;left:2688;top:607;width:56;height:53" coordorigin="2688,607" coordsize="56,53" path="m2688,633l2716,607,2744,633,2716,660,2688,633xe" filled="f" stroked="t" strokeweight=".27pt" strokecolor="#231F20">
                <v:path arrowok="t"/>
              </v:shape>
            </v:group>
            <v:group style="position:absolute;left:2749;top:607;width:56;height:53" coordorigin="2749,607" coordsize="56,53">
              <v:shape style="position:absolute;left:2749;top:607;width:56;height:53" coordorigin="2749,607" coordsize="56,53" path="m2749,633l2777,607,2805,633,2777,660,2749,633xe" filled="f" stroked="t" strokeweight=".27pt" strokecolor="#231F20">
                <v:path arrowok="t"/>
              </v:shape>
            </v:group>
            <v:group style="position:absolute;left:2809;top:607;width:56;height:53" coordorigin="2809,607" coordsize="56,53">
              <v:shape style="position:absolute;left:2809;top:607;width:56;height:53" coordorigin="2809,607" coordsize="56,53" path="m2809,633l2837,607,2865,633,2837,660,2809,633xe" filled="f" stroked="t" strokeweight=".27pt" strokecolor="#231F20">
                <v:path arrowok="t"/>
              </v:shape>
            </v:group>
            <v:group style="position:absolute;left:2870;top:607;width:56;height:53" coordorigin="2870,607" coordsize="56,53">
              <v:shape style="position:absolute;left:2870;top:607;width:56;height:53" coordorigin="2870,607" coordsize="56,53" path="m2870,633l2898,607,2926,633,2898,660,2870,633xe" filled="f" stroked="t" strokeweight=".27pt" strokecolor="#231F20">
                <v:path arrowok="t"/>
              </v:shape>
            </v:group>
            <v:group style="position:absolute;left:2931;top:607;width:56;height:53" coordorigin="2931,607" coordsize="56,53">
              <v:shape style="position:absolute;left:2931;top:607;width:56;height:53" coordorigin="2931,607" coordsize="56,53" path="m2931,633l2959,607,2987,633,2959,660,2931,633xe" filled="f" stroked="t" strokeweight=".27pt" strokecolor="#231F20">
                <v:path arrowok="t"/>
              </v:shape>
            </v:group>
            <v:group style="position:absolute;left:2992;top:607;width:56;height:53" coordorigin="2992,607" coordsize="56,53">
              <v:shape style="position:absolute;left:2992;top:607;width:56;height:53" coordorigin="2992,607" coordsize="56,53" path="m2992,633l3020,607,3048,633,3020,660,2992,633xe" filled="f" stroked="t" strokeweight=".27pt" strokecolor="#231F20">
                <v:path arrowok="t"/>
              </v:shape>
            </v:group>
            <v:group style="position:absolute;left:3053;top:607;width:56;height:53" coordorigin="3053,607" coordsize="56,53">
              <v:shape style="position:absolute;left:3053;top:607;width:56;height:53" coordorigin="3053,607" coordsize="56,53" path="m3053,633l3081,607,3109,633,3081,660,3053,633xe" filled="f" stroked="t" strokeweight=".27pt" strokecolor="#231F20">
                <v:path arrowok="t"/>
              </v:shape>
            </v:group>
            <v:group style="position:absolute;left:3114;top:607;width:56;height:53" coordorigin="3114,607" coordsize="56,53">
              <v:shape style="position:absolute;left:3114;top:607;width:56;height:53" coordorigin="3114,607" coordsize="56,53" path="m3114,633l3142,607,3170,633,3142,660,3114,633xe" filled="f" stroked="t" strokeweight=".27pt" strokecolor="#231F20">
                <v:path arrowok="t"/>
              </v:shape>
            </v:group>
            <v:group style="position:absolute;left:3174;top:607;width:56;height:53" coordorigin="3174,607" coordsize="56,53">
              <v:shape style="position:absolute;left:3174;top:607;width:56;height:53" coordorigin="3174,607" coordsize="56,53" path="m3174,633l3202,607,3230,633,3202,660,3174,633xe" filled="f" stroked="t" strokeweight=".27pt" strokecolor="#231F20">
                <v:path arrowok="t"/>
              </v:shape>
            </v:group>
            <v:group style="position:absolute;left:3235;top:607;width:56;height:53" coordorigin="3235,607" coordsize="56,53">
              <v:shape style="position:absolute;left:3235;top:607;width:56;height:53" coordorigin="3235,607" coordsize="56,53" path="m3235,633l3263,607,3291,633,3263,660,3235,633xe" filled="f" stroked="t" strokeweight=".27pt" strokecolor="#231F20">
                <v:path arrowok="t"/>
              </v:shape>
            </v:group>
            <v:group style="position:absolute;left:3296;top:607;width:56;height:53" coordorigin="3296,607" coordsize="56,53">
              <v:shape style="position:absolute;left:3296;top:607;width:56;height:53" coordorigin="3296,607" coordsize="56,53" path="m3296,633l3324,607,3352,633,3324,660,3296,633xe" filled="f" stroked="t" strokeweight=".27pt" strokecolor="#231F20">
                <v:path arrowok="t"/>
              </v:shape>
            </v:group>
            <v:group style="position:absolute;left:3357;top:607;width:56;height:53" coordorigin="3357,607" coordsize="56,53">
              <v:shape style="position:absolute;left:3357;top:607;width:56;height:53" coordorigin="3357,607" coordsize="56,53" path="m3357,633l3385,607,3413,633,3385,660,3357,633xe" filled="f" stroked="t" strokeweight=".27pt" strokecolor="#231F20">
                <v:path arrowok="t"/>
              </v:shape>
            </v:group>
            <v:group style="position:absolute;left:3418;top:607;width:56;height:53" coordorigin="3418,607" coordsize="56,53">
              <v:shape style="position:absolute;left:3418;top:607;width:56;height:53" coordorigin="3418,607" coordsize="56,53" path="m3418,633l3446,607,3474,633,3446,660,3418,633xe" filled="f" stroked="t" strokeweight=".27pt" strokecolor="#231F20">
                <v:path arrowok="t"/>
              </v:shape>
            </v:group>
            <v:group style="position:absolute;left:3479;top:607;width:56;height:53" coordorigin="3479,607" coordsize="56,53">
              <v:shape style="position:absolute;left:3479;top:607;width:56;height:53" coordorigin="3479,607" coordsize="56,53" path="m3479,633l3507,607,3535,633,3507,660,3479,633xe" filled="f" stroked="t" strokeweight=".27pt" strokecolor="#231F20">
                <v:path arrowok="t"/>
              </v:shape>
            </v:group>
            <v:group style="position:absolute;left:3539;top:607;width:56;height:53" coordorigin="3539,607" coordsize="56,53">
              <v:shape style="position:absolute;left:3539;top:607;width:56;height:53" coordorigin="3539,607" coordsize="56,53" path="m3539,633l3567,607,3595,633,3567,660,3539,633xe" filled="f" stroked="t" strokeweight=".27pt" strokecolor="#231F20">
                <v:path arrowok="t"/>
              </v:shape>
            </v:group>
            <v:group style="position:absolute;left:3600;top:607;width:56;height:53" coordorigin="3600,607" coordsize="56,53">
              <v:shape style="position:absolute;left:3600;top:607;width:56;height:53" coordorigin="3600,607" coordsize="56,53" path="m3600,633l3628,607,3656,633,3628,660,3600,633xe" filled="f" stroked="t" strokeweight=".27pt" strokecolor="#231F20">
                <v:path arrowok="t"/>
              </v:shape>
            </v:group>
            <v:group style="position:absolute;left:3661;top:607;width:56;height:53" coordorigin="3661,607" coordsize="56,53">
              <v:shape style="position:absolute;left:3661;top:607;width:56;height:53" coordorigin="3661,607" coordsize="56,53" path="m3661,633l3689,607,3717,633,3689,660,3661,633xe" filled="f" stroked="t" strokeweight=".27pt" strokecolor="#231F20">
                <v:path arrowok="t"/>
              </v:shape>
            </v:group>
            <v:group style="position:absolute;left:3722;top:607;width:56;height:53" coordorigin="3722,607" coordsize="56,53">
              <v:shape style="position:absolute;left:3722;top:607;width:56;height:53" coordorigin="3722,607" coordsize="56,53" path="m3722,633l3750,607,3778,633,3750,660,3722,633xe" filled="f" stroked="t" strokeweight=".27pt" strokecolor="#231F20">
                <v:path arrowok="t"/>
              </v:shape>
            </v:group>
            <v:group style="position:absolute;left:3783;top:607;width:56;height:53" coordorigin="3783,607" coordsize="56,53">
              <v:shape style="position:absolute;left:3783;top:607;width:56;height:53" coordorigin="3783,607" coordsize="56,53" path="m3783,633l3811,607,3839,633,3811,660,3783,633xe" filled="f" stroked="t" strokeweight=".27pt" strokecolor="#231F20">
                <v:path arrowok="t"/>
              </v:shape>
            </v:group>
            <v:group style="position:absolute;left:3844;top:607;width:56;height:53" coordorigin="3844,607" coordsize="56,53">
              <v:shape style="position:absolute;left:3844;top:607;width:56;height:53" coordorigin="3844,607" coordsize="56,53" path="m3844,633l3872,607,3900,633,3872,660,3844,633xe" filled="f" stroked="t" strokeweight=".27pt" strokecolor="#231F20">
                <v:path arrowok="t"/>
              </v:shape>
            </v:group>
            <v:group style="position:absolute;left:3904;top:607;width:56;height:53" coordorigin="3904,607" coordsize="56,53">
              <v:shape style="position:absolute;left:3904;top:607;width:56;height:53" coordorigin="3904,607" coordsize="56,53" path="m3904,633l3932,607,3960,633,3932,660,3904,633xe" filled="f" stroked="t" strokeweight=".27pt" strokecolor="#231F20">
                <v:path arrowok="t"/>
              </v:shape>
            </v:group>
            <v:group style="position:absolute;left:3965;top:607;width:56;height:53" coordorigin="3965,607" coordsize="56,53">
              <v:shape style="position:absolute;left:3965;top:607;width:56;height:53" coordorigin="3965,607" coordsize="56,53" path="m3965,633l3993,607,4021,633,3993,660,3965,633xe" filled="f" stroked="t" strokeweight=".27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rigina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als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include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3"/>
        </w:rPr>
        <w:t>p</w:t>
      </w:r>
      <w:r>
        <w:rPr>
          <w:rFonts w:ascii="Arial" w:hAnsi="Arial" w:cs="Arial" w:eastAsia="Arial"/>
          <w:sz w:val="16"/>
          <w:szCs w:val="16"/>
          <w:color w:val="231F20"/>
          <w:spacing w:val="-8"/>
          <w:w w:val="131"/>
        </w:rPr>
        <w:t>r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98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-5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0"/>
        </w:rPr>
        <w:t>t,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0"/>
        </w:rPr>
        <w:t>ali</w:t>
      </w:r>
      <w:r>
        <w:rPr>
          <w:rFonts w:ascii="Arial" w:hAnsi="Arial" w:cs="Arial" w:eastAsia="Arial"/>
          <w:sz w:val="16"/>
          <w:szCs w:val="16"/>
          <w:color w:val="231F20"/>
          <w:spacing w:val="-6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16"/>
        </w:rPr>
        <w:t>o</w:t>
      </w:r>
      <w:r>
        <w:rPr>
          <w:rFonts w:ascii="Arial" w:hAnsi="Arial" w:cs="Arial" w:eastAsia="Arial"/>
          <w:sz w:val="16"/>
          <w:szCs w:val="16"/>
          <w:color w:val="231F20"/>
          <w:spacing w:val="-3"/>
          <w:w w:val="102"/>
        </w:rPr>
        <w:t>sborne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1" w:right="-8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1"/>
          <w:w w:val="116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7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2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258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1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4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ag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6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X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3" w:lineRule="auto"/>
        <w:ind w:left="156" w:right="284" w:firstLine="1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7"/>
          <w:w w:val="11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9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1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21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4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20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8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20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258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1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1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20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202"/>
        </w:rPr>
        <w:t>fr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2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9" w:after="0" w:line="240" w:lineRule="auto"/>
        <w:ind w:left="1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4"/>
          <w:w w:val="201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1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2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3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1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2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3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5" w:lineRule="auto"/>
        <w:ind w:left="179" w:right="140" w:firstLine="-6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“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ye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0"/>
        </w:rPr>
        <w:t>ve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ye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78" w:right="3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78" w:right="82" w:firstLine="-1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8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6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en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85" w:right="51" w:firstLine="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2"/>
        </w:rPr>
        <w:t>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67" w:right="-49" w:firstLine="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ale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ice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8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4"/>
        </w:rPr>
        <w:t>”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67" w:right="321" w:firstLine="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5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5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74" w:right="99" w:firstLine="-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3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ca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68" w:right="73" w:firstLine="-68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9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a.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du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66" w:right="283" w:firstLine="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3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3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67" w:right="202" w:firstLine="-1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7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4"/>
        </w:rPr>
        <w:t>“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7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”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1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1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9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71" w:right="25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1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8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4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85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3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70" w:right="52" w:firstLine="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9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addo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2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124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4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7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4"/>
          <w:w w:val="10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ic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19"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1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21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20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19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258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2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6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1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20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2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5" w:lineRule="auto"/>
        <w:ind w:left="11" w:right="13" w:firstLine="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hl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1" w:right="73" w:firstLine="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ach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8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9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na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go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ou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tic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right="147" w:firstLine="1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ou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he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ei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9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5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7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1"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7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6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1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1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1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1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6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8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8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5" w:right="309" w:firstLine="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5" w:right="7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8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8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8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8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7"/>
          <w:szCs w:val="17"/>
        </w:rPr>
      </w:pPr>
      <w:rPr/>
      <w:hyperlink r:id="rId25">
        <w:r>
          <w:rPr>
            <w:rFonts w:ascii="Arial" w:hAnsi="Arial" w:cs="Arial" w:eastAsia="Arial"/>
            <w:sz w:val="17"/>
            <w:szCs w:val="17"/>
            <w:color w:val="231F20"/>
            <w:spacing w:val="11"/>
            <w:w w:val="102"/>
          </w:rPr>
          <w:t>w</w:t>
        </w:r>
        <w:r>
          <w:rPr>
            <w:rFonts w:ascii="Arial" w:hAnsi="Arial" w:cs="Arial" w:eastAsia="Arial"/>
            <w:sz w:val="17"/>
            <w:szCs w:val="17"/>
            <w:color w:val="231F20"/>
            <w:spacing w:val="11"/>
            <w:w w:val="102"/>
          </w:rPr>
          <w:t>w</w:t>
        </w:r>
        <w:r>
          <w:rPr>
            <w:rFonts w:ascii="Arial" w:hAnsi="Arial" w:cs="Arial" w:eastAsia="Arial"/>
            <w:sz w:val="17"/>
            <w:szCs w:val="17"/>
            <w:color w:val="231F20"/>
            <w:spacing w:val="-2"/>
            <w:w w:val="102"/>
          </w:rPr>
          <w:t>w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00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5"/>
          </w:rPr>
          <w:t>m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93"/>
          </w:rPr>
          <w:t>y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99"/>
          </w:rPr>
          <w:t>d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8"/>
          </w:rPr>
          <w:t>a</w:t>
        </w:r>
        <w:r>
          <w:rPr>
            <w:rFonts w:ascii="Arial" w:hAnsi="Arial" w:cs="Arial" w:eastAsia="Arial"/>
            <w:sz w:val="17"/>
            <w:szCs w:val="17"/>
            <w:color w:val="231F20"/>
            <w:spacing w:val="6"/>
            <w:w w:val="108"/>
          </w:rPr>
          <w:t>r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40"/>
          </w:rPr>
          <w:t>l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18"/>
          </w:rPr>
          <w:t>i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102"/>
          </w:rPr>
          <w:t>n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8"/>
          </w:rPr>
          <w:t>g</w:t>
        </w:r>
        <w:r>
          <w:rPr>
            <w:rFonts w:ascii="Arial" w:hAnsi="Arial" w:cs="Arial" w:eastAsia="Arial"/>
            <w:sz w:val="17"/>
            <w:szCs w:val="17"/>
            <w:color w:val="231F20"/>
            <w:spacing w:val="4"/>
            <w:w w:val="99"/>
          </w:rPr>
          <w:t>p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04"/>
          </w:rPr>
          <w:t>at</w:t>
        </w:r>
        <w:r>
          <w:rPr>
            <w:rFonts w:ascii="Arial" w:hAnsi="Arial" w:cs="Arial" w:eastAsia="Arial"/>
            <w:sz w:val="17"/>
            <w:szCs w:val="17"/>
            <w:color w:val="231F20"/>
            <w:spacing w:val="5"/>
            <w:w w:val="131"/>
          </w:rPr>
          <w:t>r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18"/>
          </w:rPr>
          <w:t>i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97"/>
          </w:rPr>
          <w:t>c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118"/>
          </w:rPr>
          <w:t>i</w:t>
        </w:r>
        <w:r>
          <w:rPr>
            <w:rFonts w:ascii="Arial" w:hAnsi="Arial" w:cs="Arial" w:eastAsia="Arial"/>
            <w:sz w:val="17"/>
            <w:szCs w:val="17"/>
            <w:color w:val="231F20"/>
            <w:spacing w:val="3"/>
            <w:w w:val="95"/>
          </w:rPr>
          <w:t>a</w:t>
        </w:r>
        <w:r>
          <w:rPr>
            <w:rFonts w:ascii="Arial" w:hAnsi="Arial" w:cs="Arial" w:eastAsia="Arial"/>
            <w:sz w:val="17"/>
            <w:szCs w:val="17"/>
            <w:color w:val="231F20"/>
            <w:spacing w:val="1"/>
            <w:w w:val="100"/>
          </w:rPr>
          <w:t>.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7"/>
          </w:rPr>
          <w:t>c</w:t>
        </w:r>
        <w:r>
          <w:rPr>
            <w:rFonts w:ascii="Arial" w:hAnsi="Arial" w:cs="Arial" w:eastAsia="Arial"/>
            <w:sz w:val="17"/>
            <w:szCs w:val="17"/>
            <w:color w:val="231F20"/>
            <w:spacing w:val="2"/>
            <w:w w:val="96"/>
          </w:rPr>
          <w:t>o</w:t>
        </w:r>
        <w:r>
          <w:rPr>
            <w:rFonts w:ascii="Arial" w:hAnsi="Arial" w:cs="Arial" w:eastAsia="Arial"/>
            <w:sz w:val="17"/>
            <w:szCs w:val="17"/>
            <w:color w:val="231F20"/>
            <w:spacing w:val="0"/>
            <w:w w:val="105"/>
          </w:rPr>
          <w:t>m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38" w:after="0" w:line="240" w:lineRule="auto"/>
        <w:ind w:left="1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19"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1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16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1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18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32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8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5" w:lineRule="auto"/>
        <w:ind w:left="16" w:right="364" w:firstLine="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1"/>
          <w:w w:val="112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2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2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pp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en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tic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20" w:right="124" w:firstLine="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ng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2"/>
        </w:rPr>
        <w:t>ic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0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7" w:right="136" w:firstLine="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ng,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ng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7"/>
          <w:szCs w:val="17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ll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3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ea.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right="1" w:firstLine="1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6,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1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1"/>
        </w:rPr>
        <w:t>/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3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86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3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right="-49" w:firstLine="1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ou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9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den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86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2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res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Ma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Do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3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2"/>
        </w:rPr>
        <w:t>ic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add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9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8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oo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79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6" w:right="-20" w:firstLine="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w w:val="124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4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tic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9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3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2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8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20" w:right="156" w:firstLine="-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tic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1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5" w:lineRule="auto"/>
        <w:ind w:left="17" w:right="299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2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5" w:lineRule="auto"/>
        <w:ind w:left="5" w:right="280" w:firstLine="1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4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89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7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5,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8" w:right="130" w:firstLine="-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4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3"/>
        </w:rPr>
        <w:t>Ga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de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9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3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3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3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ca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6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3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8" w:right="-47" w:firstLine="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ag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6" w:right="150" w:firstLine="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Q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el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4" w:after="0" w:line="245" w:lineRule="auto"/>
        <w:ind w:left="11" w:right="135" w:firstLine="7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9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9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ni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a)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5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5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5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6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right="17" w:firstLine="1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5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9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ani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8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8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6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ì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0" w:right="155" w:firstLine="8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2"/>
          <w:w w:val="11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4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4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4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3"/>
        </w:rPr>
        <w:t>Ga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de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8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8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2"/>
        </w:rPr>
        <w:t>on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8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ea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3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8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Na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ig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0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6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1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9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add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ehi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5" w:lineRule="auto"/>
        <w:ind w:left="14" w:right="511" w:firstLine="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12" w:right="18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4"/>
          <w:w w:val="258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2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7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7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7"/>
        </w:rPr>
        <w:t>sha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4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9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1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1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1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2" w:right="-49" w:firstLine="-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3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ca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79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lbu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5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9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6" w:right="-22" w:firstLine="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&amp;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3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8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aki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om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34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5"/>
        </w:rPr>
        <w:t>ta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do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ne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ab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8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ena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8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2"/>
        </w:rPr>
        <w:t>qu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9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9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9"/>
        </w:rPr>
        <w:t>ad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5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10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8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8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Sp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5" w:lineRule="auto"/>
        <w:ind w:left="12" w:right="-31" w:firstLine="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4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ani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Ci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8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1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85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3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1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9" w:after="0" w:line="245" w:lineRule="auto"/>
        <w:ind w:right="332" w:firstLine="1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8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1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Sc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9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9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89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Hu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6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7" w:lineRule="auto"/>
        <w:ind w:left="18" w:right="239" w:firstLine="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7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de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he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9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9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thi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er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fi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side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de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2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nc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2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3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9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2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9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ad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21" w:right="559" w:firstLine="-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ho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6"/>
        </w:rPr>
        <w:t>he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12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tic</w:t>
      </w:r>
      <w:r>
        <w:rPr>
          <w:rFonts w:ascii="Arial" w:hAnsi="Arial" w:cs="Arial" w:eastAsia="Arial"/>
          <w:sz w:val="17"/>
          <w:szCs w:val="17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4"/>
        </w:rPr>
        <w:t>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22" w:right="186" w:firstLine="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0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20" w:right="346" w:firstLine="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1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3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3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edge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2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7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85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9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1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1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1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z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1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1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er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6"/>
        </w:rPr>
        <w:t>idg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1"/>
        </w:rPr>
        <w:t>/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2"/>
        </w:rPr>
        <w:t>6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2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5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2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is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2"/>
        </w:rPr>
        <w:t>4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1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by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257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7" w:right="202" w:firstLine="1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2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83"/>
        </w:rPr>
        <w:t>Q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4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3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6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6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6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9" w:right="194" w:firstLine="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8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207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14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5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5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4"/>
        </w:rPr>
        <w:t>er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2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2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92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97"/>
        </w:rPr>
        <w:t>ima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6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20" w:right="9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9"/>
        </w:rPr>
        <w:t>-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9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9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86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20" w:right="515" w:firstLine="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9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5" w:lineRule="auto"/>
        <w:ind w:left="18" w:right="248" w:firstLine="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q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4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4"/>
        </w:rPr>
        <w:t>ti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8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8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91"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7"/>
        </w:rPr>
        <w:t>ce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23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93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5" w:lineRule="auto"/>
        <w:ind w:left="20" w:right="169" w:firstLine="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7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97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28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10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tal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x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91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1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5"/>
        </w:rPr>
        <w:t>Ma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95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8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10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8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86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17"/>
        </w:rPr>
        <w:t>’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93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3"/>
        </w:rPr>
        <w:t>en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21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22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4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1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ic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1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83"/>
        </w:rPr>
        <w:t>Ga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91"/>
        </w:rPr>
        <w:t>de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5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Bio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3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ie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3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3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1"/>
          <w:w w:val="93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k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93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93"/>
        </w:rPr>
        <w:t>&gt;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sectPr>
      <w:type w:val="continuous"/>
      <w:pgSz w:w="23820" w:h="16840" w:orient="landscape"/>
      <w:pgMar w:top="620" w:bottom="760" w:left="560" w:right="620"/>
      <w:cols w:num="6" w:equalWidth="0">
        <w:col w:w="3396" w:space="275"/>
        <w:col w:w="3276" w:space="340"/>
        <w:col w:w="3168" w:space="1613"/>
        <w:col w:w="3289" w:space="287"/>
        <w:col w:w="3240" w:space="325"/>
        <w:col w:w="34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6.911598pt;margin-top:803.494812pt;width:521.4528pt;height:2.898pt;mso-position-horizontal-relative:page;mso-position-vertical-relative:page;z-index:-545" type="#_x0000_t75">
          <v:imagedata r:id="rId1" o:title=""/>
        </v:shape>
      </w:pict>
    </w:r>
    <w:r>
      <w:rPr/>
      <w:pict>
        <v:shape style="position:absolute;margin-left:632.441711pt;margin-top:803.494812pt;width:519.418pt;height:2.898pt;mso-position-horizontal-relative:page;mso-position-vertical-relative:page;z-index:-544" type="#_x0000_t75">
          <v:imagedata r:id="rId2" o:title="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oter" Target="footer1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jpg"/><Relationship Id="rId12" Type="http://schemas.openxmlformats.org/officeDocument/2006/relationships/hyperlink" Target="http://www.performinglines.org.au/" TargetMode="External"/><Relationship Id="rId13" Type="http://schemas.openxmlformats.org/officeDocument/2006/relationships/hyperlink" Target="http://www.artshouse.com.au/" TargetMode="External"/><Relationship Id="rId14" Type="http://schemas.openxmlformats.org/officeDocument/2006/relationships/hyperlink" Target="mailto:artshouse@melbourne.vic.gov.au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g"/><Relationship Id="rId25" Type="http://schemas.openxmlformats.org/officeDocument/2006/relationships/hyperlink" Target="http://www.mydarlingpatricia.com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2018-06-14T13:17:31Z</dcterms:created>
  <dcterms:modified xsi:type="dcterms:W3CDTF">2018-06-14T13:17:31Z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2011-04-27T00:00:00Z</vt:filetime>
  </property>
  <property fmtid="{D5CDD505-2E9C-101B-9397-08002B2CF9AE}" pid="3" name="LastSaved">
    <vt:filetime>2018-06-14T00:00:00Z</vt:filetime>
  </property>
</Properties>
</file>