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.001001pt;width:419.528pt;height:595.275pt;mso-position-horizontal-relative:page;mso-position-vertical-relative:page;z-index:-2186" coordorigin="0,0" coordsize="8391,11906">
            <v:shape style="position:absolute;left:0;top:0;width:8391;height:11906" type="#_x0000_t75">
              <v:imagedata r:id="rId7" o:title=""/>
            </v:shape>
            <v:shape style="position:absolute;left:1011;top:1445;width:5873;height:9273" type="#_x0000_t75">
              <v:imagedata r:id="rId8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17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42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41"/>
          <w:w w:val="14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42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4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62"/>
          <w:w w:val="142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42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7"/>
          <w:w w:val="14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3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1"/>
          <w:w w:val="13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55"/>
          <w:w w:val="124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24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2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8"/>
          <w:w w:val="8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2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6"/>
          <w:w w:val="12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23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1080" w:bottom="280" w:left="1140" w:right="1140"/>
        </w:sectPr>
      </w:pPr>
      <w:rPr/>
    </w:p>
    <w:p>
      <w:pPr>
        <w:spacing w:before="75" w:after="0" w:line="240" w:lineRule="auto"/>
        <w:ind w:left="10487" w:right="200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4"/>
          <w:w w:val="15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5"/>
          <w:w w:val="9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9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4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4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183" w:lineRule="exact"/>
        <w:ind w:right="293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5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6"/>
          <w:w w:val="15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7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6800" w:h="11920" w:orient="landscape"/>
          <w:pgMar w:top="460" w:bottom="280" w:left="400" w:right="420"/>
        </w:sectPr>
      </w:pPr>
      <w:rPr/>
    </w:p>
    <w:p>
      <w:pPr>
        <w:spacing w:before="14" w:after="0" w:line="345" w:lineRule="exact"/>
        <w:ind w:left="2934" w:right="-85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159"/>
          <w:position w:val="-1"/>
        </w:rPr>
        <w:t>J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  <w:position w:val="-1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1"/>
          <w:position w:val="-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-1"/>
        </w:rPr>
        <w:t>–</w:t>
      </w:r>
      <w:r>
        <w:rPr>
          <w:rFonts w:ascii="Calibri" w:hAnsi="Calibri" w:cs="Calibri" w:eastAsia="Calibri"/>
          <w:sz w:val="30"/>
          <w:szCs w:val="30"/>
          <w:color w:val="FFFFFF"/>
          <w:spacing w:val="-13"/>
          <w:w w:val="100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-1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  <w:position w:val="-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-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  <w:position w:val="-1"/>
        </w:rPr>
        <w:t>2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8"/>
          <w:position w:val="-1"/>
        </w:rPr>
        <w:t>0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-1"/>
        </w:rPr>
        <w:t>2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4" w:after="0" w:line="345" w:lineRule="exact"/>
        <w:ind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/>
        <w:br w:type="column"/>
      </w:r>
      <w:r>
        <w:rPr>
          <w:rFonts w:ascii="Calibri" w:hAnsi="Calibri" w:cs="Calibri" w:eastAsia="Calibri"/>
          <w:sz w:val="30"/>
          <w:szCs w:val="30"/>
          <w:color w:val="FFFFFF"/>
          <w:w w:val="112"/>
          <w:position w:val="-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  <w:position w:val="-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8"/>
          <w:position w:val="-1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8"/>
          <w:position w:val="-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-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8"/>
          <w:position w:val="-1"/>
        </w:rPr>
        <w:t>nt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  <w:position w:val="-1"/>
        </w:rPr>
        <w:t>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420"/>
          <w:cols w:num="2" w:equalWidth="0">
            <w:col w:w="4657" w:space="6981"/>
            <w:col w:w="43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42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2185" coordorigin="0,0" coordsize="16781,11906">
            <v:group style="position:absolute;left:8391;top:0;width:8391;height:11906" coordorigin="8391,0" coordsize="8391,11906">
              <v:shape style="position:absolute;left:8391;top:0;width:8391;height:11906" coordorigin="8391,0" coordsize="8391,11906" path="m8391,11906l16781,11906,16781,0,8391,0,8391,11906e" filled="t" fillcolor="#E8525F" stroked="f">
                <v:path arrowok="t"/>
                <v:fill/>
              </v:shape>
            </v:group>
            <v:group style="position:absolute;left:8844;top:3334;width:2343;height:8459" coordorigin="8844,3334" coordsize="2343,8459">
              <v:shape style="position:absolute;left:8844;top:3334;width:2343;height:8459" coordorigin="8844,3334" coordsize="2343,8459" path="m8844,11792l11187,11792,11187,3334,8844,3334,8844,11792e" filled="t" fillcolor="#E8525F" stroked="f">
                <v:path arrowok="t"/>
                <v:fill/>
              </v:shape>
            </v:group>
            <v:group style="position:absolute;left:11414;top:3334;width:2343;height:7438" coordorigin="11414,3334" coordsize="2343,7438">
              <v:shape style="position:absolute;left:11414;top:3334;width:2343;height:7438" coordorigin="11414,3334" coordsize="2343,7438" path="m11414,10772l13757,10772,13757,3334,11414,3334,11414,10772e" filled="t" fillcolor="#E8525F" stroked="f">
                <v:path arrowok="t"/>
                <v:fill/>
              </v:shape>
            </v:group>
            <v:group style="position:absolute;left:13984;top:3334;width:2343;height:7438" coordorigin="13984,3334" coordsize="2343,7438">
              <v:shape style="position:absolute;left:13984;top:3334;width:2343;height:7438" coordorigin="13984,3334" coordsize="2343,7438" path="m13984,10772l16328,10772,16328,3334,13984,3334,13984,10772e" filled="t" fillcolor="#E8525F" stroked="f">
                <v:path arrowok="t"/>
                <v:fill/>
              </v:shape>
              <v:shape style="position:absolute;left:0;top:0;width:8391;height:11906" type="#_x0000_t75">
                <v:imagedata r:id="rId9" o:title=""/>
              </v:shape>
              <v:shape style="position:absolute;left:7094;top:950;width:796;height:910" type="#_x0000_t75">
                <v:imagedata r:id="rId10" o:title=""/>
              </v:shape>
              <v:shape style="position:absolute;left:444;top:965;width:6561;height:4613" type="#_x0000_t75">
                <v:imagedata r:id="rId11" o:title=""/>
              </v:shape>
            </v:group>
            <v:group style="position:absolute;left:3024;top:3326;width:2343;height:7569" coordorigin="3024,3326" coordsize="2343,7569">
              <v:shape style="position:absolute;left:3024;top:3326;width:2343;height:7569" coordorigin="3024,3326" coordsize="2343,7569" path="m3024,10895l5367,10895,5367,3326,3024,3326,3024,10895e" filled="t" fillcolor="#000000" stroked="f">
                <v:path arrowok="t"/>
                <v:fill/>
              </v:shape>
            </v:group>
            <v:group style="position:absolute;left:5594;top:3326;width:2343;height:7153" coordorigin="5594,3326" coordsize="2343,7153">
              <v:shape style="position:absolute;left:5594;top:3326;width:2343;height:7153" coordorigin="5594,3326" coordsize="2343,7153" path="m5594,10479l7937,10479,7937,3326,5594,3326,5594,10479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exact"/>
        <w:ind w:left="110" w:right="4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5"/>
          <w:w w:val="94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lco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9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9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7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8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78"/>
        </w:rPr>
        <w:t>;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78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6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6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10" w:right="-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9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9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3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2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2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97" w:after="0" w:line="245" w:lineRule="auto"/>
        <w:ind w:right="-28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8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9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9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;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gwr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icia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-8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8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au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5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5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5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5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5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69"/>
          <w:position w:val="-5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1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0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  <w:position w:val="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  <w:position w:val="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  <w:position w:val="1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right="8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iur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12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7" w:after="0" w:line="245" w:lineRule="auto"/>
        <w:ind w:right="-4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right="50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ene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ril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1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86"/>
        </w:rPr>
        <w:t>/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Ra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;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3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ey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i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;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7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/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q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4"/>
          <w:w w:val="67"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wi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Film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han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-3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asm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7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3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uc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ouse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835" w:right="816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1" w:lineRule="auto"/>
        <w:ind w:left="35" w:right="1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159"/>
        </w:rPr>
        <w:t>J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3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1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4"/>
        </w:rPr>
        <w:t>,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8"/>
          <w:w w:val="108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8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98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2"/>
        </w:rPr>
        <w:t>es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6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3"/>
        </w:rPr>
        <w:t>x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9" w:lineRule="exact"/>
        <w:ind w:left="558" w:right="53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8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5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2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29" w:right="80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5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335" w:right="318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Z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5"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2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9"/>
          <w:position w:val="1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1"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  <w:position w:val="1"/>
        </w:rPr>
        <w:t>io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367" w:right="34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22"/>
          <w:szCs w:val="22"/>
          <w:color w:val="FFFFFF"/>
          <w:spacing w:val="-1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43" w:right="52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8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5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2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33" w:right="81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6"/>
        </w:rPr>
        <w:t>7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246" w:right="22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1"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9"/>
          <w:position w:val="1"/>
        </w:rPr>
        <w:t>k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560" w:right="542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18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9"/>
          <w:position w:val="1"/>
        </w:rPr>
        <w:t>at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6"/>
          <w:position w:val="1"/>
        </w:rPr>
        <w:t>re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-36" w:right="-5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3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40" w:right="32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89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9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89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89"/>
          <w:position w:val="1"/>
        </w:rPr>
        <w:t>ie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9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25"/>
          <w:w w:val="89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9"/>
          <w:position w:val="1"/>
        </w:rPr>
        <w:t>&amp;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89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6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3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13" w:right="59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2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27" w:right="80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9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246" w:right="22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1"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9"/>
          <w:position w:val="1"/>
        </w:rPr>
        <w:t>k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560" w:right="542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18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9"/>
          <w:position w:val="1"/>
        </w:rPr>
        <w:t>at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6"/>
          <w:position w:val="1"/>
        </w:rPr>
        <w:t>re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195" w:right="17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1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12" w:right="59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7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2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70" w:right="75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85"/>
        </w:rPr>
        <w:t>10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8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367" w:right="348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5"/>
          <w:w w:val="106"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6"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6"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596" w:right="57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8"/>
          <w:position w:val="1"/>
        </w:rPr>
        <w:t>AI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85" w:right="6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1"/>
          <w:w w:val="105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1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9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3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67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6" w:right="50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93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3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3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  <w:position w:val="1"/>
        </w:rPr>
        <w:t>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5" w:right="34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left="817" w:right="797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76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76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13"/>
          <w:w w:val="76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626" w:right="606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w w:val="103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4"/>
          <w:w w:val="103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5"/>
          <w:position w:val="1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6"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-31" w:right="-5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3"/>
          <w:w w:val="9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9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1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2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74" w:right="35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88"/>
          <w:position w:val="1"/>
        </w:rPr>
        <w:t>&amp;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8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88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8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18"/>
          <w:w w:val="88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1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90" w:right="67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27" w:right="80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2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5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" w:after="0" w:line="300" w:lineRule="exact"/>
        <w:ind w:left="-27" w:right="-4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9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9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9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6"/>
          <w:w w:val="9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1"/>
        </w:rPr>
        <w:t>Wh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7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9"/>
          <w:w w:val="109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10"/>
          <w:position w:val="6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6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  <w:position w:val="6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3"/>
          <w:position w:val="6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66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66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66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66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66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66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  <w:position w:val="6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686" w:right="66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2"/>
        </w:rPr>
        <w:t>6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2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2"/>
        </w:rPr>
        <w:t>8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0"/>
          <w:position w:val="2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5"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3"/>
          <w:position w:val="2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14" w:right="79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8"/>
        </w:rPr>
        <w:t>6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6"/>
        </w:rPr>
        <w:t>7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471" w:right="451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30"/>
          <w:szCs w:val="30"/>
          <w:color w:val="FFFFFF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97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7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  <w:position w:val="1"/>
        </w:rPr>
        <w:t>he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97"/>
          <w:position w:val="0"/>
        </w:rPr>
      </w:r>
    </w:p>
    <w:p>
      <w:pPr>
        <w:spacing w:before="0" w:after="0" w:line="310" w:lineRule="exact"/>
        <w:ind w:left="334" w:right="315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  <w:position w:val="2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2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9"/>
          <w:position w:val="2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2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  <w:position w:val="2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7"/>
          <w:position w:val="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1"/>
          <w:position w:val="2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7"/>
          <w:w w:val="107"/>
          <w:position w:val="2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7"/>
          <w:position w:val="2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1"/>
          <w:position w:val="2"/>
        </w:rPr>
        <w:t>l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369" w:right="28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85"/>
        </w:rPr>
        <w:t>&amp;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8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16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hou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532" w:right="51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1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5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02" w:right="58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8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08" w:right="78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6"/>
        </w:rPr>
        <w:t>8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9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" w:after="0" w:line="300" w:lineRule="exact"/>
        <w:ind w:left="7" w:right="-13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1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7"/>
        </w:rPr>
        <w:t>au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7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107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4"/>
        </w:rPr>
        <w:t>,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W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</w:rPr>
        <w:t>illi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9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9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59"/>
        </w:rPr>
        <w:t>J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6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6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15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7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39" w:lineRule="exact"/>
        <w:ind w:left="741" w:right="72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89"/>
          <w:position w:val="1"/>
        </w:rPr>
        <w:t>Im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75" w:right="55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8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28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9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6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94" w:right="77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367" w:right="34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-7"/>
          <w:w w:val="100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7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  <w:position w:val="1"/>
        </w:rPr>
        <w:t>ss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888" w:right="86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104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w w:val="9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w w:val="94"/>
          <w:position w:val="1"/>
        </w:rPr>
        <w:t>ld</w:t>
      </w:r>
      <w:r>
        <w:rPr>
          <w:rFonts w:ascii="Calibri" w:hAnsi="Calibri" w:cs="Calibri" w:eastAsia="Calibri"/>
          <w:sz w:val="22"/>
          <w:szCs w:val="22"/>
          <w:color w:val="000000"/>
          <w:w w:val="100"/>
          <w:position w:val="0"/>
        </w:rPr>
      </w:r>
    </w:p>
    <w:p>
      <w:pPr>
        <w:spacing w:before="0" w:after="0" w:line="240" w:lineRule="exact"/>
        <w:ind w:left="575" w:right="55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w w:val="98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28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9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6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left="758" w:right="845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1" w:lineRule="auto"/>
        <w:ind w:left="-27" w:right="5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ne</w:t>
      </w:r>
      <w:r>
        <w:rPr>
          <w:rFonts w:ascii="Calibri" w:hAnsi="Calibri" w:cs="Calibri" w:eastAsia="Calibri"/>
          <w:sz w:val="30"/>
          <w:szCs w:val="30"/>
          <w:color w:val="FFFFFF"/>
          <w:spacing w:val="6"/>
          <w:w w:val="9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5"/>
          <w:w w:val="100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9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89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4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ump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6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6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</w:rPr>
        <w:t>y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uge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9" w:lineRule="exact"/>
        <w:ind w:left="562" w:right="64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  <w:position w:val="1"/>
        </w:rPr>
        <w:t>5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4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54" w:right="84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25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138" w:right="225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3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1"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6"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7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625" w:right="712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04"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4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2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6"/>
          <w:position w:val="1"/>
        </w:rPr>
        <w:t>j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2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198" w:right="28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2"/>
          <w:w w:val="9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5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2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5"/>
          <w:position w:val="1"/>
        </w:rPr>
        <w:t>&amp;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85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76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76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13"/>
          <w:w w:val="7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2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57" w:right="84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6"/>
        </w:rPr>
        <w:t>7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21" w:lineRule="exact"/>
        <w:ind w:left="138" w:right="22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-13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7"/>
          <w:position w:val="2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5"/>
          <w:w w:val="92"/>
          <w:position w:val="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  <w:position w:val="2"/>
        </w:rPr>
        <w:t>w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2"/>
        </w:rPr>
        <w:t>he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6"/>
          <w:position w:val="2"/>
        </w:rPr>
        <w:t>re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534" w:right="62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25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95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4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51" w:right="83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28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9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21" w:lineRule="exact"/>
        <w:ind w:left="357" w:right="446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w w:val="112"/>
          <w:position w:val="2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  <w:position w:val="2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1"/>
          <w:position w:val="2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2"/>
          <w:position w:val="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  <w:position w:val="2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6"/>
          <w:position w:val="2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96"/>
          <w:position w:val="2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20"/>
          <w:position w:val="2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5"/>
          <w:position w:val="2"/>
        </w:rPr>
        <w:t>AB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63" w:right="85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11" w:lineRule="exact"/>
        <w:ind w:left="380" w:right="46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4"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11"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485" w:right="57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4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10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5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61" w:right="104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90"/>
        </w:rPr>
        <w:t>32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21" w:lineRule="exact"/>
        <w:ind w:left="500" w:right="58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101"/>
          <w:position w:val="2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2"/>
          <w:position w:val="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  <w:position w:val="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  <w:position w:val="2"/>
        </w:rPr>
        <w:t>ki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2"/>
          <w:position w:val="2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9"/>
          <w:position w:val="2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  <w:position w:val="2"/>
        </w:rPr>
        <w:t>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420"/>
          <w:cols w:num="6" w:equalWidth="0">
            <w:col w:w="2321" w:space="359"/>
            <w:col w:w="2171" w:space="399"/>
            <w:col w:w="2206" w:space="1086"/>
            <w:col w:w="2148" w:space="369"/>
            <w:col w:w="2255" w:space="344"/>
            <w:col w:w="2322"/>
          </w:cols>
        </w:sectPr>
      </w:pPr>
      <w:rPr/>
    </w:p>
    <w:p>
      <w:pPr>
        <w:spacing w:before="75" w:after="0" w:line="253" w:lineRule="exact"/>
        <w:ind w:left="3743" w:right="-20"/>
        <w:jc w:val="left"/>
        <w:tabs>
          <w:tab w:pos="121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7" w:after="0" w:line="183" w:lineRule="exact"/>
        <w:ind w:right="813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2040"/>
        </w:sectPr>
      </w:pPr>
      <w:rPr/>
    </w:p>
    <w:p>
      <w:pPr>
        <w:spacing w:before="44" w:after="0" w:line="240" w:lineRule="exact"/>
        <w:ind w:left="590" w:right="-4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7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84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8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.</w:t>
      </w:r>
      <w:r>
        <w:rPr>
          <w:rFonts w:ascii="Calibri" w:hAnsi="Calibri" w:cs="Calibri" w:eastAsia="Calibri"/>
          <w:sz w:val="22"/>
          <w:szCs w:val="22"/>
          <w:spacing w:val="1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1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2057" w:right="142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93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65" w:after="0" w:line="240" w:lineRule="auto"/>
        <w:ind w:left="3175" w:right="2544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</w:rPr>
        <w:t>Jani</w:t>
      </w:r>
      <w:r>
        <w:rPr>
          <w:rFonts w:ascii="Calibri" w:hAnsi="Calibri" w:cs="Calibri" w:eastAsia="Calibri"/>
          <w:sz w:val="16"/>
          <w:szCs w:val="16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Chris</w:t>
      </w:r>
      <w:r>
        <w:rPr>
          <w:rFonts w:ascii="Calibri" w:hAnsi="Calibri" w:cs="Calibri" w:eastAsia="Calibri"/>
          <w:sz w:val="16"/>
          <w:szCs w:val="16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ou,</w:t>
      </w:r>
      <w:r>
        <w:rPr>
          <w:rFonts w:ascii="Calibri" w:hAnsi="Calibri" w:cs="Calibri" w:eastAsia="Calibri"/>
          <w:sz w:val="16"/>
          <w:szCs w:val="16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87"/>
        </w:rPr>
        <w:t>196</w:t>
      </w:r>
      <w:r>
        <w:rPr>
          <w:rFonts w:ascii="Calibri" w:hAnsi="Calibri" w:cs="Calibri" w:eastAsia="Calibri"/>
          <w:sz w:val="16"/>
          <w:szCs w:val="16"/>
          <w:spacing w:val="0"/>
          <w:w w:val="96"/>
        </w:rPr>
        <w:t>8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43" w:right="1041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1"/>
          <w:w w:val="159"/>
        </w:rPr>
        <w:t>J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30"/>
          <w:szCs w:val="30"/>
          <w:color w:val="FFFFFF"/>
          <w:spacing w:val="-20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8"/>
          <w:w w:val="108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8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19" w:lineRule="exact"/>
        <w:ind w:left="462" w:right="1542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98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2"/>
        </w:rPr>
        <w:t>es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2040"/>
          <w:cols w:num="2" w:equalWidth="0">
            <w:col w:w="6980" w:space="4164"/>
            <w:col w:w="3216"/>
          </w:cols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5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1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3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7"/>
          <w:w w:val="80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80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10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7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7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7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4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3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86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3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81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3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nin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9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11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9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13" w:after="0" w:line="262" w:lineRule="auto"/>
        <w:ind w:left="110" w:right="-42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6"/>
        </w:rPr>
        <w:t>0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2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q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8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-4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0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-4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89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5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mag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8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8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8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8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8"/>
        </w:rPr>
        <w:t>ha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8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8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exact"/>
        <w:ind w:left="20" w:right="248" w:firstLine="-1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nd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2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87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3"/>
        </w:rPr>
        <w:t>ax</w:t>
      </w:r>
      <w:r>
        <w:rPr>
          <w:rFonts w:ascii="Calibri" w:hAnsi="Calibri" w:cs="Calibri" w:eastAsia="Calibri"/>
          <w:sz w:val="22"/>
          <w:szCs w:val="22"/>
          <w:spacing w:val="0"/>
          <w:w w:val="107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ng</w:t>
      </w:r>
      <w:r>
        <w:rPr>
          <w:rFonts w:ascii="Calibri" w:hAnsi="Calibri" w:cs="Calibri" w:eastAsia="Calibri"/>
          <w:sz w:val="22"/>
          <w:szCs w:val="22"/>
          <w:spacing w:val="1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h-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82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82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4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89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16" w:right="35" w:firstLine="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5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7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89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ose</w:t>
      </w:r>
      <w:r>
        <w:rPr>
          <w:rFonts w:ascii="Calibri" w:hAnsi="Calibri" w:cs="Calibri" w:eastAsia="Calibri"/>
          <w:sz w:val="22"/>
          <w:szCs w:val="22"/>
          <w:spacing w:val="-11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5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ose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ng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ose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5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9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91"/>
        </w:rPr>
        <w:t>u</w:t>
      </w:r>
      <w:r>
        <w:rPr>
          <w:rFonts w:ascii="Calibri" w:hAnsi="Calibri" w:cs="Calibri" w:eastAsia="Calibri"/>
          <w:sz w:val="22"/>
          <w:szCs w:val="22"/>
          <w:spacing w:val="-6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1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98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ma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axis</w:t>
      </w:r>
      <w:r>
        <w:rPr>
          <w:rFonts w:ascii="Calibri" w:hAnsi="Calibri" w:cs="Calibri" w:eastAsia="Calibri"/>
          <w:sz w:val="22"/>
          <w:szCs w:val="22"/>
          <w:spacing w:val="-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-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76"/>
          <w:i/>
        </w:rPr>
        <w:t>12</w:t>
      </w:r>
      <w:r>
        <w:rPr>
          <w:rFonts w:ascii="Calibri" w:hAnsi="Calibri" w:cs="Calibri" w:eastAsia="Calibri"/>
          <w:sz w:val="22"/>
          <w:szCs w:val="22"/>
          <w:spacing w:val="11"/>
          <w:w w:val="76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le</w:t>
      </w:r>
      <w:r>
        <w:rPr>
          <w:rFonts w:ascii="Calibri" w:hAnsi="Calibri" w:cs="Calibri" w:eastAsia="Calibri"/>
          <w:sz w:val="22"/>
          <w:szCs w:val="22"/>
          <w:spacing w:val="7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3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3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2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6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lli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g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6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0" w:right="237" w:firstLine="-1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le</w:t>
      </w:r>
      <w:r>
        <w:rPr>
          <w:rFonts w:ascii="Calibri" w:hAnsi="Calibri" w:cs="Calibri" w:eastAsia="Calibri"/>
          <w:sz w:val="22"/>
          <w:szCs w:val="22"/>
          <w:spacing w:val="1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ho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3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93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93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3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alline</w:t>
      </w:r>
      <w:r>
        <w:rPr>
          <w:rFonts w:ascii="Calibri" w:hAnsi="Calibri" w:cs="Calibri" w:eastAsia="Calibri"/>
          <w:sz w:val="22"/>
          <w:szCs w:val="22"/>
          <w:spacing w:val="39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u</w:t>
      </w:r>
      <w:r>
        <w:rPr>
          <w:rFonts w:ascii="Calibri" w:hAnsi="Calibri" w:cs="Calibri" w:eastAsia="Calibri"/>
          <w:sz w:val="22"/>
          <w:szCs w:val="22"/>
          <w:spacing w:val="-4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95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4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ruel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9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99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1"/>
          <w:i/>
        </w:rPr>
        <w:t>ual</w:t>
      </w:r>
      <w:r>
        <w:rPr>
          <w:rFonts w:ascii="Calibri" w:hAnsi="Calibri" w:cs="Calibri" w:eastAsia="Calibri"/>
          <w:sz w:val="22"/>
          <w:szCs w:val="22"/>
          <w:spacing w:val="0"/>
          <w:w w:val="63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nd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1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0" w:right="-33" w:firstLine="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5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ose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n</w:t>
      </w:r>
      <w:r>
        <w:rPr>
          <w:rFonts w:ascii="Calibri" w:hAnsi="Calibri" w:cs="Calibri" w:eastAsia="Calibri"/>
          <w:sz w:val="22"/>
          <w:szCs w:val="22"/>
          <w:spacing w:val="2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Strings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Fenc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II</w:t>
      </w:r>
      <w:r>
        <w:rPr>
          <w:rFonts w:ascii="Calibri" w:hAnsi="Calibri" w:cs="Calibri" w:eastAsia="Calibri"/>
          <w:sz w:val="22"/>
          <w:szCs w:val="22"/>
          <w:spacing w:val="-1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-1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i/>
        </w:rPr>
        <w:t>amplifie</w:t>
      </w:r>
      <w:r>
        <w:rPr>
          <w:rFonts w:ascii="Calibri" w:hAnsi="Calibri" w:cs="Calibri" w:eastAsia="Calibri"/>
          <w:sz w:val="22"/>
          <w:szCs w:val="22"/>
          <w:spacing w:val="0"/>
          <w:w w:val="94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8"/>
          <w:w w:val="94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4"/>
          <w:i/>
        </w:rPr>
        <w:t>tring</w:t>
      </w:r>
      <w:r>
        <w:rPr>
          <w:rFonts w:ascii="Calibri" w:hAnsi="Calibri" w:cs="Calibri" w:eastAsia="Calibri"/>
          <w:sz w:val="22"/>
          <w:szCs w:val="22"/>
          <w:spacing w:val="12"/>
          <w:w w:val="94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  <w:i/>
        </w:rPr>
        <w:t>vide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2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0" w:right="-60" w:firstLine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w w:val="15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ou</w:t>
      </w:r>
      <w:r>
        <w:rPr>
          <w:rFonts w:ascii="Calibri" w:hAnsi="Calibri" w:cs="Calibri" w:eastAsia="Calibri"/>
          <w:sz w:val="22"/>
          <w:szCs w:val="22"/>
          <w:spacing w:val="9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sc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67"/>
        </w:rPr>
        <w:t>‘</w:t>
      </w:r>
      <w:r>
        <w:rPr>
          <w:rFonts w:ascii="Calibri" w:hAnsi="Calibri" w:cs="Calibri" w:eastAsia="Calibri"/>
          <w:sz w:val="22"/>
          <w:szCs w:val="22"/>
          <w:spacing w:val="0"/>
          <w:w w:val="89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3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2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m</w:t>
      </w:r>
      <w:r>
        <w:rPr>
          <w:rFonts w:ascii="Calibri" w:hAnsi="Calibri" w:cs="Calibri" w:eastAsia="Calibri"/>
          <w:sz w:val="22"/>
          <w:szCs w:val="22"/>
          <w:spacing w:val="5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6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ax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3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nc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971" w:lineRule="exact"/>
        <w:ind w:right="-55"/>
        <w:jc w:val="left"/>
        <w:rPr>
          <w:rFonts w:ascii="Calibri" w:hAnsi="Calibri" w:cs="Calibri" w:eastAsia="Calibri"/>
          <w:sz w:val="90"/>
          <w:szCs w:val="90"/>
        </w:rPr>
      </w:pPr>
      <w:rPr/>
      <w:r>
        <w:rPr/>
        <w:br w:type="column"/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5"/>
        </w:rPr>
        <w:t>Me</w:t>
      </w:r>
      <w:r>
        <w:rPr>
          <w:rFonts w:ascii="Calibri" w:hAnsi="Calibri" w:cs="Calibri" w:eastAsia="Calibri"/>
          <w:sz w:val="90"/>
          <w:szCs w:val="90"/>
          <w:color w:val="FFFFFF"/>
          <w:spacing w:val="-6"/>
          <w:w w:val="100"/>
          <w:position w:val="5"/>
        </w:rPr>
        <w:t>t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5"/>
        </w:rPr>
        <w:t>ap</w:t>
      </w:r>
      <w:r>
        <w:rPr>
          <w:rFonts w:ascii="Calibri" w:hAnsi="Calibri" w:cs="Calibri" w:eastAsia="Calibri"/>
          <w:sz w:val="90"/>
          <w:szCs w:val="90"/>
          <w:color w:val="FFFFFF"/>
          <w:spacing w:val="-13"/>
          <w:w w:val="100"/>
          <w:position w:val="5"/>
        </w:rPr>
        <w:t>r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5"/>
        </w:rPr>
        <w:t>axis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2040"/>
          <w:cols w:num="3" w:equalWidth="0">
            <w:col w:w="2334" w:space="335"/>
            <w:col w:w="4823" w:space="2687"/>
            <w:col w:w="4181"/>
          </w:cols>
        </w:sectPr>
      </w:pPr>
      <w:rPr/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84" coordorigin="0,0" coordsize="16781,11906">
            <v:shape style="position:absolute;left:0;top:0;width:16781;height:11906" type="#_x0000_t75">
              <v:imagedata r:id="rId12" o:title=""/>
            </v:shape>
            <v:shape style="position:absolute;left:8849;top:1417;width:7499;height:9865" type="#_x0000_t75">
              <v:imagedata r:id="rId13" o:title=""/>
            </v:shape>
            <v:group style="position:absolute;left:3024;top:3334;width:4913;height:5848" coordorigin="3024,3334" coordsize="4913,5848">
              <v:shape style="position:absolute;left:3024;top:3334;width:4913;height:5848" coordorigin="3024,3334" coordsize="4913,5848" path="m3024,9182l7937,9182,7937,3334,3024,3334,3024,9182e" filled="t" fillcolor="#FFFFFF" stroked="f">
                <v:path arrowok="t"/>
                <v:fill/>
              </v:shape>
            </v:group>
            <v:group style="position:absolute;left:454;top:3334;width:2343;height:4069" coordorigin="454,3334" coordsize="2343,4069">
              <v:shape style="position:absolute;left:454;top:3334;width:2343;height:4069" coordorigin="454,3334" coordsize="2343,4069" path="m454,7403l2797,7403,2797,3334,454,3334,454,7403e" filled="t" fillcolor="#FFFFFF" stroked="f">
                <v:path arrowok="t"/>
                <v:fill/>
              </v:shape>
            </v:group>
            <v:group style="position:absolute;left:454;top:1417;width:7483;height:1070" coordorigin="454,1417" coordsize="7483,1070">
              <v:shape style="position:absolute;left:454;top:1417;width:7483;height:1070" coordorigin="454,1417" coordsize="7483,1070" path="m454,2487l7937,2487,7937,1417,454,1417,454,2487e" filled="t" fillcolor="#FFFFFF" stroked="f">
                <v:path arrowok="t"/>
                <v:fill/>
              </v:shape>
            </v:group>
            <v:group style="position:absolute;left:11231;top:916;width:2734;height:237" coordorigin="11231,916" coordsize="2734,237">
              <v:shape style="position:absolute;left:11231;top:916;width:2734;height:237" coordorigin="11231,916" coordsize="2734,237" path="m11231,1152l13965,1152,13965,916,11231,916,11231,1152e" filled="t" fillcolor="#FFFFFF" stroked="f">
                <v:path arrowok="t"/>
                <v:fill/>
              </v:shape>
            </v:group>
            <v:group style="position:absolute;left:454;top:10772;width:2570;height:507" coordorigin="454,10772" coordsize="2570,507">
              <v:shape style="position:absolute;left:454;top:10772;width:2570;height:507" coordorigin="454,10772" coordsize="2570,507" path="m454,11279l3024,11279,3024,10772,454,10772,454,11279e" filled="t" fillcolor="#FFFFFF" stroked="f">
                <v:path arrowok="t"/>
                <v:fill/>
              </v:shape>
            </v:group>
            <v:group style="position:absolute;left:581;top:11051;width:101;height:87" coordorigin="581,11051" coordsize="101,87">
              <v:shape style="position:absolute;left:581;top:11051;width:101;height:87" coordorigin="581,11051" coordsize="101,87" path="m647,11051l617,11051,581,11138,609,11138,614,11125,677,11125,670,11108,620,11108,627,11090,663,11090,647,11051e" filled="t" fillcolor="#000000" stroked="f">
                <v:path arrowok="t"/>
                <v:fill/>
              </v:shape>
              <v:shape style="position:absolute;left:581;top:11051;width:101;height:87" coordorigin="581,11051" coordsize="101,87" path="m677,11125l640,11125,645,11138,682,11138,677,11125e" filled="t" fillcolor="#000000" stroked="f">
                <v:path arrowok="t"/>
                <v:fill/>
              </v:shape>
              <v:shape style="position:absolute;left:581;top:11051;width:101;height:87" coordorigin="581,11051" coordsize="101,87" path="m663,11090l627,11090,634,11108,670,11108,663,11090e" filled="t" fillcolor="#000000" stroked="f">
                <v:path arrowok="t"/>
                <v:fill/>
              </v:shape>
            </v:group>
            <v:group style="position:absolute;left:699;top:11051;width:96;height:88" coordorigin="699,11051" coordsize="96,88">
              <v:shape style="position:absolute;left:699;top:11051;width:96;height:88" coordorigin="699,11051" coordsize="96,88" path="m788,11107l749,11107,751,11110,751,11120,752,11135,759,11139,788,11139,794,11138,795,11137,795,11134,790,11131,789,11129,788,11107e" filled="t" fillcolor="#000000" stroked="f">
                <v:path arrowok="t"/>
                <v:fill/>
              </v:shape>
              <v:shape style="position:absolute;left:699;top:11051;width:96;height:88" coordorigin="699,11051" coordsize="96,88" path="m779,11051l699,11051,699,11138,737,11138,737,11107,788,11107,788,11105,784,11098,769,11097,783,11093,785,11091,737,11091,737,11073,790,11073,790,11060,779,11051e" filled="t" fillcolor="#000000" stroked="f">
                <v:path arrowok="t"/>
                <v:fill/>
              </v:shape>
              <v:shape style="position:absolute;left:699;top:11051;width:96;height:88" coordorigin="699,11051" coordsize="96,88" path="m790,11073l750,11073,752,11077,752,11087,750,11091,785,11091,790,11085,790,11073e" filled="t" fillcolor="#000000" stroked="f">
                <v:path arrowok="t"/>
                <v:fill/>
              </v:shape>
            </v:group>
            <v:group style="position:absolute;left:807;top:11051;width:64;height:87" coordorigin="807,11051" coordsize="64,87">
              <v:shape style="position:absolute;left:807;top:11051;width:64;height:87" coordorigin="807,11051" coordsize="64,87" path="m871,11077l833,11077,833,11138,871,11138,871,11077e" filled="t" fillcolor="#000000" stroked="f">
                <v:path arrowok="t"/>
                <v:fill/>
              </v:shape>
              <v:shape style="position:absolute;left:807;top:11051;width:64;height:87" coordorigin="807,11051" coordsize="64,87" path="m898,11051l807,11051,807,11077,898,11077,898,11051e" filled="t" fillcolor="#000000" stroked="f">
                <v:path arrowok="t"/>
                <v:fill/>
              </v:shape>
            </v:group>
            <v:group style="position:absolute;left:913;top:11049;width:85;height:91" coordorigin="913,11049" coordsize="85,91">
              <v:shape style="position:absolute;left:913;top:11049;width:85;height:91" coordorigin="913,11049" coordsize="85,91" path="m927,11107l913,11128,931,11136,954,11140,961,11140,981,11134,995,11120,995,11119,946,11119,932,11114,927,11107e" filled="t" fillcolor="#000000" stroked="f">
                <v:path arrowok="t"/>
                <v:fill/>
              </v:shape>
              <v:shape style="position:absolute;left:913;top:11049;width:85;height:91" coordorigin="913,11049" coordsize="85,91" path="m954,11049l934,11053,920,11067,916,11089,933,11103,954,11109,964,11115,964,11118,962,11119,995,11119,998,11097,981,11085,961,11079,951,11072,951,11069,953,11068,991,11068,996,11061,980,11053,954,11049e" filled="t" fillcolor="#000000" stroked="f">
                <v:path arrowok="t"/>
                <v:fill/>
              </v:shape>
              <v:shape style="position:absolute;left:913;top:11049;width:85;height:91" coordorigin="913,11049" coordsize="85,91" path="m991,11068l965,11068,977,11073,983,11080,991,11068e" filled="t" fillcolor="#000000" stroked="f">
                <v:path arrowok="t"/>
                <v:fill/>
              </v:shape>
            </v:group>
            <v:group style="position:absolute;left:1058;top:11051;width:96;height:87" coordorigin="1058,11051" coordsize="96,87">
              <v:shape style="position:absolute;left:1058;top:11051;width:96;height:87" coordorigin="1058,11051" coordsize="96,87" path="m1096,11051l1058,11051,1058,11138,1096,11138,1096,11106,1153,11106,1153,11083,1096,11083,1096,11051e" filled="t" fillcolor="#000000" stroked="f">
                <v:path arrowok="t"/>
                <v:fill/>
              </v:shape>
              <v:shape style="position:absolute;left:1058;top:11051;width:96;height:87" coordorigin="1058,11051" coordsize="96,87" path="m1153,11106l1116,11106,1116,11138,1153,11138,1153,11106e" filled="t" fillcolor="#000000" stroked="f">
                <v:path arrowok="t"/>
                <v:fill/>
              </v:shape>
              <v:shape style="position:absolute;left:1058;top:11051;width:96;height:87" coordorigin="1058,11051" coordsize="96,87" path="m1153,11051l1116,11051,1116,11083,1153,11083,1153,11051e" filled="t" fillcolor="#000000" stroked="f">
                <v:path arrowok="t"/>
                <v:fill/>
              </v:shape>
            </v:group>
            <v:group style="position:absolute;left:1172;top:11050;width:91;height:90" coordorigin="1172,11050" coordsize="91,90">
              <v:shape style="position:absolute;left:1172;top:11050;width:91;height:90" coordorigin="1172,11050" coordsize="91,90" path="m1206,11050l1188,11059,1176,11076,1172,11102,1180,11122,1196,11135,1218,11140,1237,11137,1252,11126,1255,11119,1212,11119,1210,11113,1210,11076,1212,11070,1258,11070,1252,11062,1233,11053,1206,11050e" filled="t" fillcolor="#000000" stroked="f">
                <v:path arrowok="t"/>
                <v:fill/>
              </v:shape>
              <v:shape style="position:absolute;left:1172;top:11050;width:91;height:90" coordorigin="1172,11050" coordsize="91,90" path="m1258,11070l1212,11070,1224,11070,1227,11076,1227,11113,1224,11119,1255,11119,1261,11107,1263,11078,1258,11070e" filled="t" fillcolor="#000000" stroked="f">
                <v:path arrowok="t"/>
                <v:fill/>
              </v:shape>
            </v:group>
            <v:group style="position:absolute;left:1284;top:11051;width:90;height:89" coordorigin="1284,11051" coordsize="90,89">
              <v:shape style="position:absolute;left:1284;top:11051;width:90;height:89" coordorigin="1284,11051" coordsize="90,89" path="m1322,11051l1284,11051,1284,11102,1291,11124,1308,11136,1331,11140,1351,11137,1367,11125,1370,11117,1326,11117,1322,11113,1322,11051e" filled="t" fillcolor="#000000" stroked="f">
                <v:path arrowok="t"/>
                <v:fill/>
              </v:shape>
              <v:shape style="position:absolute;left:1284;top:11051;width:90;height:89" coordorigin="1284,11051" coordsize="90,89" path="m1374,11051l1346,11051,1346,11113,1342,11117,1370,11117,1374,11102,1374,11051e" filled="t" fillcolor="#000000" stroked="f">
                <v:path arrowok="t"/>
                <v:fill/>
              </v:shape>
            </v:group>
            <v:group style="position:absolute;left:1397;top:11049;width:85;height:91" coordorigin="1397,11049" coordsize="85,91">
              <v:shape style="position:absolute;left:1397;top:11049;width:85;height:91" coordorigin="1397,11049" coordsize="85,91" path="m1411,11107l1397,11128,1414,11136,1438,11140,1445,11140,1465,11134,1479,11120,1479,11119,1430,11119,1416,11114,1411,11107e" filled="t" fillcolor="#000000" stroked="f">
                <v:path arrowok="t"/>
                <v:fill/>
              </v:shape>
              <v:shape style="position:absolute;left:1397;top:11049;width:85;height:91" coordorigin="1397,11049" coordsize="85,91" path="m1438,11049l1418,11053,1404,11067,1400,11089,1417,11103,1438,11109,1448,11115,1448,11118,1446,11119,1479,11119,1482,11097,1465,11085,1445,11079,1435,11072,1435,11069,1437,11068,1475,11068,1480,11061,1464,11053,1438,11049e" filled="t" fillcolor="#000000" stroked="f">
                <v:path arrowok="t"/>
                <v:fill/>
              </v:shape>
              <v:shape style="position:absolute;left:1397;top:11049;width:85;height:91" coordorigin="1397,11049" coordsize="85,91" path="m1475,11068l1449,11068,1461,11073,1466,11080,1475,11068e" filled="t" fillcolor="#000000" stroked="f">
                <v:path arrowok="t"/>
                <v:fill/>
              </v:shape>
            </v:group>
            <v:group style="position:absolute;left:1505;top:11051;width:83;height:87" coordorigin="1505,11051" coordsize="83,87">
              <v:shape style="position:absolute;left:1505;top:11051;width:83;height:87" coordorigin="1505,11051" coordsize="83,87" path="m1588,11051l1505,11051,1505,11138,1588,11138,1588,11112,1543,11112,1543,11104,1572,11104,1572,11085,1543,11085,1543,11076,1588,11076,1588,11051e" filled="t" fillcolor="#000000" stroked="f">
                <v:path arrowok="t"/>
                <v:fill/>
              </v:shape>
            </v:group>
            <v:group style="position:absolute;left:2064;top:10953;width:276;height:213" coordorigin="2064,10953" coordsize="276,213">
              <v:shape style="position:absolute;left:2064;top:10953;width:276;height:213" coordorigin="2064,10953" coordsize="276,213" path="m2110,10953l2064,10980,2064,11139,2110,11166,2156,11139,2156,11086,2340,11086,2340,11006,2202,11006,2110,10953e" filled="t" fillcolor="#000000" stroked="f">
                <v:path arrowok="t"/>
                <v:fill/>
              </v:shape>
              <v:shape style="position:absolute;left:2064;top:10953;width:276;height:213" coordorigin="2064,10953" coordsize="276,213" path="m2340,11086l2248,11086,2248,11139,2294,11166,2340,11139,2340,11086e" filled="t" fillcolor="#000000" stroked="f">
                <v:path arrowok="t"/>
                <v:fill/>
              </v:shape>
              <v:shape style="position:absolute;left:2064;top:10953;width:276;height:213" coordorigin="2064,10953" coordsize="276,213" path="m2248,11086l2156,11086,2202,11113,2248,11086e" filled="t" fillcolor="#000000" stroked="f">
                <v:path arrowok="t"/>
                <v:fill/>
              </v:shape>
              <v:shape style="position:absolute;left:2064;top:10953;width:276;height:213" coordorigin="2064,10953" coordsize="276,213" path="m2294,10953l2202,11006,2340,11006,2340,10980,2294,10953e" filled="t" fillcolor="#000000" stroked="f">
                <v:path arrowok="t"/>
                <v:fill/>
              </v:shape>
            </v:group>
            <v:group style="position:absolute;left:2691;top:11067;width:38;height:74" coordorigin="2691,11067" coordsize="38,74">
              <v:shape style="position:absolute;left:2691;top:11067;width:38;height:74" coordorigin="2691,11067" coordsize="38,74" path="m2722,11067l2692,11067,2691,11068,2691,11140,2692,11141,2703,11141,2704,11140,2704,11121,2725,11121,2723,11115,2724,11115,2728,11112,2729,11109,2704,11109,2704,11080,2730,11080,2730,11075,2722,11067e" filled="t" fillcolor="#000000" stroked="f">
                <v:path arrowok="t"/>
                <v:fill/>
              </v:shape>
            </v:group>
            <v:group style="position:absolute;left:2711;top:11121;width:22;height:20" coordorigin="2711,11121" coordsize="22,20">
              <v:shape style="position:absolute;left:2711;top:11121;width:22;height:20" coordorigin="2711,11121" coordsize="22,20" path="m2725,11121l2711,11121,2719,11140,2720,11141,2733,11141,2733,11140,2733,11139,2725,11121e" filled="t" fillcolor="#000000" stroked="f">
                <v:path arrowok="t"/>
                <v:fill/>
              </v:shape>
            </v:group>
            <v:group style="position:absolute;left:2715;top:11080;width:15;height:29" coordorigin="2715,11080" coordsize="15,29">
              <v:shape style="position:absolute;left:2715;top:11080;width:15;height:29" coordorigin="2715,11080" coordsize="15,29" path="m2730,11080l2715,11080,2717,11082,2717,11106,2715,11109,2729,11109,2730,11107,2730,11080e" filled="t" fillcolor="#000000" stroked="f">
                <v:path arrowok="t"/>
                <v:fill/>
              </v:shape>
            </v:group>
            <v:group style="position:absolute;left:2592;top:11067;width:37;height:74" coordorigin="2592,11067" coordsize="37,74">
              <v:shape style="position:absolute;left:2592;top:11067;width:37;height:74" coordorigin="2592,11067" coordsize="37,74" path="m2623,11067l2597,11067,2592,11073,2592,11136,2597,11141,2623,11141,2629,11136,2629,11129,2606,11129,2604,11128,2604,11080,2605,11080,2629,11080,2629,11073,2623,11067e" filled="t" fillcolor="#000000" stroked="f">
                <v:path arrowok="t"/>
                <v:fill/>
              </v:shape>
            </v:group>
            <v:group style="position:absolute;left:2614;top:11080;width:15;height:49" coordorigin="2614,11080" coordsize="15,49">
              <v:shape style="position:absolute;left:2614;top:11080;width:15;height:49" coordorigin="2614,11080" coordsize="15,49" path="m2629,11080l2615,11080,2616,11080,2616,11128,2614,11129,2629,11129,2629,11080e" filled="t" fillcolor="#000000" stroked="f">
                <v:path arrowok="t"/>
                <v:fill/>
              </v:shape>
            </v:group>
            <v:group style="position:absolute;left:2497;top:11067;width:34;height:74" coordorigin="2497,11067" coordsize="34,74">
              <v:shape style="position:absolute;left:2497;top:11067;width:34;height:74" coordorigin="2497,11067" coordsize="34,74" path="m2509,11067l2497,11067,2497,11068,2497,11140,2497,11141,2530,11141,2531,11140,2531,11129,2530,11129,2509,11129,2509,11068,2509,11067e" filled="t" fillcolor="#000000" stroked="f">
                <v:path arrowok="t"/>
                <v:fill/>
              </v:shape>
            </v:group>
            <v:group style="position:absolute;left:2641;top:11067;width:37;height:74" coordorigin="2641,11067" coordsize="37,74">
              <v:shape style="position:absolute;left:2641;top:11067;width:37;height:74" coordorigin="2641,11067" coordsize="37,74" path="m2653,11067l2642,11067,2641,11068,2641,11136,2647,11141,2673,11141,2679,11136,2679,11129,2656,11129,2654,11128,2654,11068,2653,11067e" filled="t" fillcolor="#000000" stroked="f">
                <v:path arrowok="t"/>
                <v:fill/>
              </v:shape>
            </v:group>
            <v:group style="position:absolute;left:2664;top:11067;width:15;height:61" coordorigin="2664,11067" coordsize="15,61">
              <v:shape style="position:absolute;left:2664;top:11067;width:15;height:61" coordorigin="2664,11067" coordsize="15,61" path="m2678,11067l2667,11067,2666,11068,2666,11128,2664,11129,2679,11129,2679,11068,2678,11067e" filled="t" fillcolor="#000000" stroked="f">
                <v:path arrowok="t"/>
                <v:fill/>
              </v:shape>
            </v:group>
            <v:group style="position:absolute;left:2795;top:11067;width:37;height:74" coordorigin="2795,11067" coordsize="37,74">
              <v:shape style="position:absolute;left:2795;top:11067;width:37;height:74" coordorigin="2795,11067" coordsize="37,74" path="m2832,11067l2796,11067,2795,11068,2795,11140,2796,11141,2832,11141,2832,11140,2832,11129,2832,11129,2807,11129,2807,11108,2826,11108,2826,11107,2826,11096,2826,11095,2807,11095,2807,11080,2832,11080,2832,11079,2832,11068,2832,11067e" filled="t" fillcolor="#000000" stroked="f">
                <v:path arrowok="t"/>
                <v:fill/>
              </v:shape>
            </v:group>
            <v:group style="position:absolute;left:2743;top:11067;width:25;height:74" coordorigin="2743,11067" coordsize="25,74">
              <v:shape style="position:absolute;left:2743;top:11067;width:25;height:74" coordorigin="2743,11067" coordsize="25,74" path="m2758,11067l2743,11067,2743,11068,2743,11140,2743,11141,2755,11141,2755,11140,2755,11094,2768,11094,2760,11079,2758,11068,2758,11068,2758,11067e" filled="t" fillcolor="#000000" stroked="f">
                <v:path arrowok="t"/>
                <v:fill/>
              </v:shape>
            </v:group>
            <v:group style="position:absolute;left:2755;top:11094;width:27;height:47" coordorigin="2755,11094" coordsize="27,47">
              <v:shape style="position:absolute;left:2755;top:11094;width:27;height:47" coordorigin="2755,11094" coordsize="27,47" path="m2768,11094l2755,11094,2760,11105,2769,11118,2770,11121,2770,11140,2770,11141,2781,11141,2782,11140,2782,11097,2770,11097,2768,11094e" filled="t" fillcolor="#000000" stroked="f">
                <v:path arrowok="t"/>
                <v:fill/>
              </v:shape>
            </v:group>
            <v:group style="position:absolute;left:2770;top:11067;width:12;height:29" coordorigin="2770,11067" coordsize="12,29">
              <v:shape style="position:absolute;left:2770;top:11067;width:12;height:29" coordorigin="2770,11067" coordsize="12,29" path="m2781,11067l2770,11067,2770,11068,2770,11068,2770,11097,2782,11097,2782,11068,2781,11067e" filled="t" fillcolor="#000000" stroked="f">
                <v:path arrowok="t"/>
                <v:fill/>
              </v:shape>
            </v:group>
            <v:group style="position:absolute;left:2450;top:11067;width:37;height:74" coordorigin="2450,11067" coordsize="37,74">
              <v:shape style="position:absolute;left:2450;top:11067;width:37;height:74" coordorigin="2450,11067" coordsize="37,74" path="m2487,11067l2451,11067,2450,11068,2450,11140,2451,11141,2487,11141,2487,11140,2487,11129,2487,11129,2463,11129,2463,11108,2481,11108,2482,11107,2482,11096,2481,11095,2463,11095,2463,11080,2487,11080,2487,11079,2487,11068,2487,11067e" filled="t" fillcolor="#000000" stroked="f">
                <v:path arrowok="t"/>
                <v:fill/>
              </v:shape>
            </v:group>
            <v:group style="position:absolute;left:2540;top:11067;width:39;height:74" coordorigin="2540,11067" coordsize="39,74">
              <v:shape style="position:absolute;left:2540;top:11067;width:39;height:74" coordorigin="2540,11067" coordsize="39,74" path="m2570,11067l2541,11067,2540,11068,2540,11140,2541,11141,2570,11141,2579,11133,2579,11129,2553,11129,2553,11108,2578,11108,2577,11105,2573,11101,2577,11098,2578,11095,2553,11095,2553,11080,2579,11080,2579,11074,2570,11067e" filled="t" fillcolor="#000000" stroked="f">
                <v:path arrowok="t"/>
                <v:fill/>
              </v:shape>
            </v:group>
            <v:group style="position:absolute;left:2563;top:11108;width:15;height:21" coordorigin="2563,11108" coordsize="15,21">
              <v:shape style="position:absolute;left:2563;top:11108;width:15;height:21" coordorigin="2563,11108" coordsize="15,21" path="m2578,11108l2563,11108,2566,11110,2566,11126,2563,11129,2579,11129,2579,11109,2578,11108e" filled="t" fillcolor="#000000" stroked="f">
                <v:path arrowok="t"/>
                <v:fill/>
              </v:shape>
            </v:group>
            <v:group style="position:absolute;left:2563;top:11080;width:15;height:16" coordorigin="2563,11080" coordsize="15,16">
              <v:shape style="position:absolute;left:2563;top:11080;width:15;height:16" coordorigin="2563,11080" coordsize="15,16" path="m2579,11080l2563,11080,2566,11083,2566,11093,2563,11095,2578,11095,2579,11093,2579,11080e" filled="t" fillcolor="#000000" stroked="f">
                <v:path arrowok="t"/>
                <v:fill/>
              </v:shape>
            </v:group>
            <v:group style="position:absolute;left:2386;top:11067;width:25;height:74" coordorigin="2386,11067" coordsize="25,74">
              <v:shape style="position:absolute;left:2386;top:11067;width:25;height:74" coordorigin="2386,11067" coordsize="25,74" path="m2401,11067l2387,11067,2386,11068,2386,11140,2387,11141,2398,11141,2398,11140,2398,11100,2411,11100,2403,11079,2401,11068,2401,11068,2401,11067e" filled="t" fillcolor="#000000" stroked="f">
                <v:path arrowok="t"/>
                <v:fill/>
              </v:shape>
            </v:group>
            <v:group style="position:absolute;left:2425;top:11100;width:12;height:41" coordorigin="2425,11100" coordsize="12,41">
              <v:shape style="position:absolute;left:2425;top:11100;width:12;height:41" coordorigin="2425,11100" coordsize="12,41" path="m2437,11100l2425,11100,2425,11140,2425,11141,2437,11141,2437,11140,2437,11100e" filled="t" fillcolor="#000000" stroked="f">
                <v:path arrowok="t"/>
                <v:fill/>
              </v:shape>
            </v:group>
            <v:group style="position:absolute;left:2398;top:11100;width:26;height:22" coordorigin="2398,11100" coordsize="26,22">
              <v:shape style="position:absolute;left:2398;top:11100;width:26;height:22" coordorigin="2398,11100" coordsize="26,22" path="m2411,11100l2398,11100,2402,11110,2405,11119,2406,11121,2406,11122,2407,11122,2416,11122,2417,11122,2417,11121,2418,11119,2421,11110,2424,11102,2412,11102,2411,11100e" filled="t" fillcolor="#000000" stroked="f">
                <v:path arrowok="t"/>
                <v:fill/>
              </v:shape>
            </v:group>
            <v:group style="position:absolute;left:2412;top:11067;width:26;height:35" coordorigin="2412,11067" coordsize="26,35">
              <v:shape style="position:absolute;left:2412;top:11067;width:26;height:35" coordorigin="2412,11067" coordsize="26,35" path="m2437,11067l2422,11067,2422,11068,2422,11068,2420,11079,2412,11102,2424,11102,2425,11100,2437,11100,2437,11068,2437,11067e" filled="t" fillcolor="#000000" stroked="f">
                <v:path arrowok="t"/>
                <v:fill/>
              </v:shape>
            </v:group>
            <v:group style="position:absolute;left:2451;top:10981;width:23;height:74" coordorigin="2451,10981" coordsize="23,74">
              <v:shape style="position:absolute;left:2451;top:10981;width:23;height:74" coordorigin="2451,10981" coordsize="23,74" path="m2474,10993l2462,10993,2462,11054,2462,11055,2473,11055,2474,11054,2474,10993e" filled="t" fillcolor="#000000" stroked="f">
                <v:path arrowok="t"/>
                <v:fill/>
              </v:shape>
              <v:shape style="position:absolute;left:2451;top:10981;width:23;height:74" coordorigin="2451,10981" coordsize="23,74" path="m2484,10981l2451,10981,2451,10981,2451,10993,2451,10993,2484,10993,2485,10993,2485,10981,2484,10981e" filled="t" fillcolor="#000000" stroked="f">
                <v:path arrowok="t"/>
                <v:fill/>
              </v:shape>
            </v:group>
            <v:group style="position:absolute;left:2386;top:10981;width:37;height:74" coordorigin="2386,10981" coordsize="37,74">
              <v:shape style="position:absolute;left:2386;top:10981;width:37;height:74" coordorigin="2386,10981" coordsize="37,74" path="m2422,10981l2392,10981,2386,10986,2386,11050,2392,11055,2422,11055,2423,11054,2423,11043,2422,11042,2400,11042,2398,11041,2398,10994,2399,10993,2422,10993,2423,10993,2423,10981,2422,10981e" filled="t" fillcolor="#000000" stroked="f">
                <v:path arrowok="t"/>
                <v:fill/>
              </v:shape>
            </v:group>
            <v:group style="position:absolute;left:2431;top:10981;width:12;height:74" coordorigin="2431,10981" coordsize="12,74">
              <v:shape style="position:absolute;left:2431;top:10981;width:12;height:74" coordorigin="2431,10981" coordsize="12,74" path="m2443,10981l2432,10981,2431,10981,2431,11054,2432,11055,2443,11055,2444,11054,2444,10981,2443,10981e" filled="t" fillcolor="#000000" stroked="f">
                <v:path arrowok="t"/>
                <v:fill/>
              </v:shape>
            </v:group>
            <v:group style="position:absolute;left:2491;top:10981;width:41;height:74" coordorigin="2491,10981" coordsize="41,74">
              <v:shape style="position:absolute;left:2491;top:10981;width:41;height:74" coordorigin="2491,10981" coordsize="41,74" path="m2504,10981l2491,10981,2491,10981,2491,10982,2491,10988,2492,10993,2497,11011,2504,11033,2505,11036,2505,11054,2506,11055,2517,11055,2517,11054,2517,11036,2524,11016,2511,11016,2506,10993,2506,10992,2504,10982,2504,10981,2504,10981e" filled="t" fillcolor="#000000" stroked="f">
                <v:path arrowok="t"/>
                <v:fill/>
              </v:shape>
              <v:shape style="position:absolute;left:2491;top:10981;width:41;height:74" coordorigin="2491,10981" coordsize="41,74" path="m2531,10981l2519,10981,2518,10981,2518,10982,2517,10992,2517,10993,2511,11016,2524,11016,2526,11012,2531,10992,2531,10990,2532,10982,2532,10981,2531,10981e" filled="t" fillcolor="#000000" stroked="f">
                <v:path arrowok="t"/>
                <v:fill/>
              </v:shape>
            </v:group>
            <v:group style="position:absolute;left:2560;top:10981;width:37;height:73" coordorigin="2560,10981" coordsize="37,73">
              <v:shape style="position:absolute;left:2560;top:10981;width:37;height:73" coordorigin="2560,10981" coordsize="37,73" path="m2591,10981l2566,10981,2560,10987,2560,11049,2566,11054,2592,11054,2597,11049,2597,11042,2575,11042,2572,11041,2572,10994,2573,10993,2597,10993,2597,10987,2591,10981e" filled="t" fillcolor="#000000" stroked="f">
                <v:path arrowok="t"/>
                <v:fill/>
              </v:shape>
              <v:shape style="position:absolute;left:2560;top:10981;width:37;height:73" coordorigin="2560,10981" coordsize="37,73" path="m2597,10993l2584,10993,2585,10994,2585,11041,2583,11042,2597,11042,2597,10993e" filled="t" fillcolor="#000000" stroked="f">
                <v:path arrowok="t"/>
                <v:fill/>
              </v:shape>
            </v:group>
            <v:group style="position:absolute;left:2607;top:10981;width:37;height:73" coordorigin="2607,10981" coordsize="37,73">
              <v:shape style="position:absolute;left:2607;top:10981;width:37;height:73" coordorigin="2607,10981" coordsize="37,73" path="m2644,10981l2608,10981,2607,10982,2607,11054,2608,11054,2619,11054,2620,11054,2620,11021,2638,11021,2639,11021,2639,11009,2638,11009,2620,11009,2620,10993,2644,10993,2644,10993,2644,10982,2644,10981e" filled="t" fillcolor="#000000" stroked="f">
                <v:path arrowok="t"/>
                <v:fill/>
              </v:shape>
            </v:group>
            <v:group style="position:absolute;left:3024;top:9409;width:4913;height:674" coordorigin="3024,9409" coordsize="4913,674">
              <v:shape style="position:absolute;left:3024;top:9409;width:4913;height:674" coordorigin="3024,9409" coordsize="4913,674" path="m3024,10083l7937,10083,7937,9409,3024,9409,3024,10083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38" w:after="0" w:line="245" w:lineRule="auto"/>
        <w:ind w:left="2680" w:right="708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9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3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2040"/>
        </w:sectPr>
      </w:pPr>
      <w:rPr/>
    </w:p>
    <w:p>
      <w:pPr>
        <w:spacing w:before="75" w:after="0" w:line="253" w:lineRule="exact"/>
        <w:ind w:left="2918" w:right="-20"/>
        <w:jc w:val="left"/>
        <w:tabs>
          <w:tab w:pos="1130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4</w:t>
      </w:r>
      <w:r>
        <w:rPr>
          <w:rFonts w:ascii="Calibri" w:hAnsi="Calibri" w:cs="Calibri" w:eastAsia="Calibri"/>
          <w:sz w:val="22"/>
          <w:szCs w:val="22"/>
          <w:spacing w:val="-4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6800" w:h="11920" w:orient="landscape"/>
          <w:pgMar w:top="420" w:bottom="280" w:left="1220" w:right="580"/>
        </w:sectPr>
      </w:pPr>
      <w:rPr/>
    </w:p>
    <w:p>
      <w:pPr>
        <w:spacing w:before="37" w:after="0" w:line="240" w:lineRule="auto"/>
        <w:ind w:left="2054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3" w:after="0" w:line="183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76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6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6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69"/>
        </w:rPr>
        <w:t>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220" w:right="580"/>
          <w:cols w:num="2" w:equalWidth="0">
            <w:col w:w="3897" w:space="6765"/>
            <w:col w:w="4338"/>
          </w:cols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40" w:lineRule="auto"/>
        <w:ind w:left="9269" w:right="149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4"/>
          <w:w w:val="95"/>
        </w:rPr>
        <w:t>“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na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l</w:t>
      </w:r>
      <w:r>
        <w:rPr>
          <w:rFonts w:ascii="Calibri" w:hAnsi="Calibri" w:cs="Calibri" w:eastAsia="Calibri"/>
          <w:sz w:val="22"/>
          <w:szCs w:val="22"/>
          <w:spacing w:val="8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8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7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8040" w:right="27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gg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97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7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7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6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4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9392" w:right="162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oth</w:t>
      </w:r>
      <w:r>
        <w:rPr>
          <w:rFonts w:ascii="Calibri" w:hAnsi="Calibri" w:cs="Calibri" w:eastAsia="Calibri"/>
          <w:sz w:val="22"/>
          <w:szCs w:val="22"/>
          <w:spacing w:val="-1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6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3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8" w:after="0" w:line="182" w:lineRule="exact"/>
        <w:ind w:left="9421" w:right="1650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1"/>
          <w:w w:val="96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2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1"/>
          <w:w w:val="96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96"/>
          <w:i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1"/>
          <w:w w:val="96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96"/>
          <w:i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2"/>
          <w:w w:val="96"/>
          <w:i/>
          <w:position w:val="-1"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3"/>
          <w:w w:val="96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position w:val="-1"/>
        </w:rPr>
        <w:t>(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-13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Z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g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-9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93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2"/>
          <w:w w:val="93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93"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3"/>
          <w:w w:val="93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5"/>
          <w:position w:val="-1"/>
        </w:rPr>
        <w:t>F</w:t>
      </w:r>
      <w:r>
        <w:rPr>
          <w:rFonts w:ascii="Calibri" w:hAnsi="Calibri" w:cs="Calibri" w:eastAsia="Calibri"/>
          <w:sz w:val="16"/>
          <w:szCs w:val="16"/>
          <w:spacing w:val="2"/>
          <w:w w:val="9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1"/>
          <w:w w:val="91"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93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93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67"/>
          <w:position w:val="-1"/>
        </w:rPr>
        <w:t>’</w:t>
      </w:r>
      <w:r>
        <w:rPr>
          <w:rFonts w:ascii="Calibri" w:hAnsi="Calibri" w:cs="Calibri" w:eastAsia="Calibri"/>
          <w:sz w:val="16"/>
          <w:szCs w:val="16"/>
          <w:spacing w:val="0"/>
          <w:w w:val="105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93"/>
          <w:i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93"/>
          <w:i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94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2"/>
          <w:w w:val="95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-8"/>
          <w:w w:val="95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4"/>
          <w:i/>
          <w:position w:val="-1"/>
        </w:rPr>
        <w:t>-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88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98"/>
          <w:i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1"/>
          <w:w w:val="91"/>
          <w:i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3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2"/>
          <w:w w:val="106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106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95"/>
          <w:i/>
          <w:position w:val="-1"/>
        </w:rPr>
        <w:t>en</w:t>
      </w:r>
      <w:r>
        <w:rPr>
          <w:rFonts w:ascii="Calibri" w:hAnsi="Calibri" w:cs="Calibri" w:eastAsia="Calibri"/>
          <w:sz w:val="16"/>
          <w:szCs w:val="16"/>
          <w:spacing w:val="2"/>
          <w:w w:val="107"/>
          <w:i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-3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5"/>
          <w:position w:val="-1"/>
        </w:rPr>
        <w:t>)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22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68" w:right="2064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Z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5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9"/>
        </w:rPr>
        <w:t>g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io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967" w:lineRule="exact"/>
        <w:ind w:left="17" w:right="-108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5"/>
        </w:rPr>
        <w:t>Shifting</w:t>
      </w:r>
      <w:r>
        <w:rPr>
          <w:rFonts w:ascii="Calibri" w:hAnsi="Calibri" w:cs="Calibri" w:eastAsia="Calibri"/>
          <w:sz w:val="90"/>
          <w:szCs w:val="90"/>
          <w:color w:val="FFFFFF"/>
          <w:spacing w:val="70"/>
          <w:w w:val="100"/>
          <w:position w:val="5"/>
        </w:rPr>
        <w:t> 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99"/>
          <w:position w:val="5"/>
        </w:rPr>
        <w:t>G</w:t>
      </w:r>
      <w:r>
        <w:rPr>
          <w:rFonts w:ascii="Calibri" w:hAnsi="Calibri" w:cs="Calibri" w:eastAsia="Calibri"/>
          <w:sz w:val="90"/>
          <w:szCs w:val="90"/>
          <w:color w:val="FFFFFF"/>
          <w:spacing w:val="-10"/>
          <w:w w:val="99"/>
          <w:position w:val="5"/>
        </w:rPr>
        <w:t>r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95"/>
          <w:position w:val="5"/>
        </w:rPr>
        <w:t>ound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47" w:after="0" w:line="240" w:lineRule="exact"/>
        <w:ind w:left="24" w:right="223" w:firstLine="-4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6"/>
          <w:w w:val="89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8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8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89"/>
        </w:rPr>
        <w:t>er</w:t>
      </w:r>
      <w:r>
        <w:rPr>
          <w:rFonts w:ascii="Calibri" w:hAnsi="Calibri" w:cs="Calibri" w:eastAsia="Calibri"/>
          <w:sz w:val="22"/>
          <w:szCs w:val="22"/>
          <w:spacing w:val="9"/>
          <w:w w:val="8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eam,</w:t>
      </w:r>
      <w:r>
        <w:rPr>
          <w:rFonts w:ascii="Calibri" w:hAnsi="Calibri" w:cs="Calibri" w:eastAsia="Calibri"/>
          <w:sz w:val="22"/>
          <w:szCs w:val="22"/>
          <w:spacing w:val="4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3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3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ossil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fuel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1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4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4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2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9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9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6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ins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all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allels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</w:t>
      </w:r>
      <w:r>
        <w:rPr>
          <w:rFonts w:ascii="Calibri" w:hAnsi="Calibri" w:cs="Calibri" w:eastAsia="Calibri"/>
          <w:sz w:val="22"/>
          <w:szCs w:val="22"/>
          <w:spacing w:val="-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ge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olo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gical</w:t>
      </w:r>
      <w:r>
        <w:rPr>
          <w:rFonts w:ascii="Calibri" w:hAnsi="Calibri" w:cs="Calibri" w:eastAsia="Calibri"/>
          <w:sz w:val="22"/>
          <w:szCs w:val="22"/>
          <w:spacing w:val="2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ans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tions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those</w:t>
      </w:r>
      <w:r>
        <w:rPr>
          <w:rFonts w:ascii="Calibri" w:hAnsi="Calibri" w:cs="Calibri" w:eastAsia="Calibri"/>
          <w:sz w:val="22"/>
          <w:szCs w:val="22"/>
          <w:spacing w:val="1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ound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within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human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e.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dia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artist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ormer</w:t>
      </w:r>
      <w:r>
        <w:rPr>
          <w:rFonts w:ascii="Calibri" w:hAnsi="Calibri" w:cs="Calibri" w:eastAsia="Calibri"/>
          <w:sz w:val="22"/>
          <w:szCs w:val="22"/>
          <w:spacing w:val="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glio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uni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ge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al</w:t>
      </w:r>
      <w:r>
        <w:rPr>
          <w:rFonts w:ascii="Calibri" w:hAnsi="Calibri" w:cs="Calibri" w:eastAsia="Calibri"/>
          <w:sz w:val="22"/>
          <w:szCs w:val="22"/>
          <w:spacing w:val="1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cho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h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7" w:right="-60" w:firstLine="-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2"/>
        </w:rPr>
        <w:t>obje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1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manipul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tion,</w:t>
      </w:r>
      <w:r>
        <w:rPr>
          <w:rFonts w:ascii="Calibri" w:hAnsi="Calibri" w:cs="Calibri" w:eastAsia="Calibri"/>
          <w:sz w:val="22"/>
          <w:szCs w:val="22"/>
          <w:spacing w:val="-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sicalise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sounds</w:t>
      </w:r>
      <w:r>
        <w:rPr>
          <w:rFonts w:ascii="Calibri" w:hAnsi="Calibri" w:cs="Calibri" w:eastAsia="Calibri"/>
          <w:sz w:val="22"/>
          <w:szCs w:val="22"/>
          <w:spacing w:val="2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mapping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journ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osmic</w:t>
      </w:r>
      <w:r>
        <w:rPr>
          <w:rFonts w:ascii="Calibri" w:hAnsi="Calibri" w:cs="Calibri" w:eastAsia="Calibri"/>
          <w:sz w:val="22"/>
          <w:szCs w:val="22"/>
          <w:spacing w:val="3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onc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7" w:right="117" w:firstLine="-2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89"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8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89"/>
        </w:rPr>
        <w:t>t</w:t>
      </w:r>
      <w:r>
        <w:rPr>
          <w:rFonts w:ascii="Calibri" w:hAnsi="Calibri" w:cs="Calibri" w:eastAsia="Calibri"/>
          <w:sz w:val="22"/>
          <w:szCs w:val="22"/>
          <w:spacing w:val="8"/>
          <w:w w:val="8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Mar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udio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oundarie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1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human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ck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melt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6" w:right="20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senc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eart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h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mine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als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eale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stru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4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we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ols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we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use,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die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which</w:t>
      </w:r>
      <w:r>
        <w:rPr>
          <w:rFonts w:ascii="Calibri" w:hAnsi="Calibri" w:cs="Calibri" w:eastAsia="Calibri"/>
          <w:sz w:val="22"/>
          <w:szCs w:val="22"/>
          <w:spacing w:val="20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we</w:t>
      </w:r>
      <w:r>
        <w:rPr>
          <w:rFonts w:ascii="Calibri" w:hAnsi="Calibri" w:cs="Calibri" w:eastAsia="Calibri"/>
          <w:sz w:val="22"/>
          <w:szCs w:val="22"/>
          <w:spacing w:val="1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e.</w:t>
      </w:r>
      <w:r>
        <w:rPr>
          <w:rFonts w:ascii="Calibri" w:hAnsi="Calibri" w:cs="Calibri" w:eastAsia="Calibri"/>
          <w:sz w:val="22"/>
          <w:szCs w:val="22"/>
          <w:spacing w:val="2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1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lo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changing</w:t>
      </w:r>
      <w:r>
        <w:rPr>
          <w:rFonts w:ascii="Calibri" w:hAnsi="Calibri" w:cs="Calibri" w:eastAsia="Calibri"/>
          <w:sz w:val="22"/>
          <w:szCs w:val="22"/>
          <w:spacing w:val="3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tionship</w:t>
      </w:r>
      <w:r>
        <w:rPr>
          <w:rFonts w:ascii="Calibri" w:hAnsi="Calibri" w:cs="Calibri" w:eastAsia="Calibri"/>
          <w:sz w:val="22"/>
          <w:szCs w:val="22"/>
          <w:spacing w:val="-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olo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gical</w:t>
      </w:r>
      <w:r>
        <w:rPr>
          <w:rFonts w:ascii="Calibri" w:hAnsi="Calibri" w:cs="Calibri" w:eastAsia="Calibri"/>
          <w:sz w:val="22"/>
          <w:szCs w:val="22"/>
          <w:spacing w:val="10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subs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xploring</w:t>
      </w:r>
      <w:r>
        <w:rPr>
          <w:rFonts w:ascii="Calibri" w:hAnsi="Calibri" w:cs="Calibri" w:eastAsia="Calibri"/>
          <w:sz w:val="22"/>
          <w:szCs w:val="22"/>
          <w:spacing w:val="2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idea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orms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empo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me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amorphi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6" w:right="-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cie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2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define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emingly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solid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inde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stru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tible</w:t>
      </w:r>
      <w:r>
        <w:rPr>
          <w:rFonts w:ascii="Calibri" w:hAnsi="Calibri" w:cs="Calibri" w:eastAsia="Calibri"/>
          <w:sz w:val="22"/>
          <w:szCs w:val="22"/>
          <w:spacing w:val="2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citie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s,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1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eminds</w:t>
      </w:r>
      <w:r>
        <w:rPr>
          <w:rFonts w:ascii="Calibri" w:hAnsi="Calibri" w:cs="Calibri" w:eastAsia="Calibri"/>
          <w:sz w:val="22"/>
          <w:szCs w:val="22"/>
          <w:spacing w:val="-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imp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ermanent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fle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eting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our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time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on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earth,</w:t>
      </w:r>
      <w:r>
        <w:rPr>
          <w:rFonts w:ascii="Calibri" w:hAnsi="Calibri" w:cs="Calibri" w:eastAsia="Calibri"/>
          <w:sz w:val="22"/>
          <w:szCs w:val="22"/>
          <w:spacing w:val="-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ymbiotic</w:t>
      </w:r>
      <w:r>
        <w:rPr>
          <w:rFonts w:ascii="Calibri" w:hAnsi="Calibri" w:cs="Calibri" w:eastAsia="Calibri"/>
          <w:sz w:val="22"/>
          <w:szCs w:val="22"/>
          <w:spacing w:val="2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tionship</w:t>
      </w:r>
      <w:r>
        <w:rPr>
          <w:rFonts w:ascii="Calibri" w:hAnsi="Calibri" w:cs="Calibri" w:eastAsia="Calibri"/>
          <w:sz w:val="22"/>
          <w:szCs w:val="22"/>
          <w:spacing w:val="1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elemen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1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orm</w:t>
      </w:r>
      <w:r>
        <w:rPr>
          <w:rFonts w:ascii="Calibri" w:hAnsi="Calibri" w:cs="Calibri" w:eastAsia="Calibri"/>
          <w:sz w:val="22"/>
          <w:szCs w:val="22"/>
          <w:spacing w:val="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5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3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350" w:lineRule="auto"/>
        <w:ind w:right="62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98"/>
        </w:rPr>
        <w:t>6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30pm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30pm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minu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3"/>
        </w:rPr>
        <w:t>$15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artshouse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om.au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5"/>
        </w:rPr>
        <w:t>71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Image: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Z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8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glio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220" w:right="580"/>
          <w:cols w:num="3" w:equalWidth="0">
            <w:col w:w="5847" w:space="1816"/>
            <w:col w:w="4769" w:space="388"/>
            <w:col w:w="2180"/>
          </w:cols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83" coordorigin="0,0" coordsize="16781,11906">
            <v:shape style="position:absolute;left:0;top:0;width:16781;height:11906" type="#_x0000_t75">
              <v:imagedata r:id="rId14" o:title=""/>
            </v:shape>
            <v:shape style="position:absolute;left:454;top:1417;width:7483;height:9865" type="#_x0000_t75">
              <v:imagedata r:id="rId15" o:title=""/>
            </v:shape>
            <v:group style="position:absolute;left:3217;top:901;width:1956;height:237" coordorigin="3217,901" coordsize="1956,237">
              <v:shape style="position:absolute;left:3217;top:901;width:1956;height:237" coordorigin="3217,901" coordsize="1956,237" path="m3217,1138l5173,1138,5173,901,3217,901,3217,1138e" filled="t" fillcolor="#FFFFFF" stroked="f">
                <v:path arrowok="t"/>
                <v:fill/>
              </v:shape>
            </v:group>
            <v:group style="position:absolute;left:8844;top:3334;width:4913;height:5043" coordorigin="8844,3334" coordsize="4913,5043">
              <v:shape style="position:absolute;left:8844;top:3334;width:4913;height:5043" coordorigin="8844,3334" coordsize="4913,5043" path="m8844,8377l13757,8377,13757,3334,8844,3334,8844,8377e" filled="t" fillcolor="#FFFFFF" stroked="f">
                <v:path arrowok="t"/>
                <v:fill/>
              </v:shape>
            </v:group>
            <v:group style="position:absolute;left:8844;top:1417;width:7483;height:1033" coordorigin="8844,1417" coordsize="7483,1033">
              <v:shape style="position:absolute;left:8844;top:1417;width:7483;height:1033" coordorigin="8844,1417" coordsize="7483,1033" path="m8844,2450l16328,2450,16328,1417,8844,1417,8844,2450e" filled="t" fillcolor="#FFFFFF" stroked="f">
                <v:path arrowok="t"/>
                <v:fill/>
              </v:shape>
            </v:group>
            <v:group style="position:absolute;left:8844;top:10772;width:4913;height:510" coordorigin="8844,10772" coordsize="4913,510">
              <v:shape style="position:absolute;left:8844;top:10772;width:4913;height:510" coordorigin="8844,10772" coordsize="4913,510" path="m8844,11282l13757,11282,13757,10772,8844,10772,8844,11282e" filled="t" fillcolor="#FFFFFF" stroked="f">
                <v:path arrowok="t"/>
                <v:fill/>
              </v:shape>
            </v:group>
            <v:group style="position:absolute;left:8844;top:8603;width:4913;height:878" coordorigin="8844,8603" coordsize="4913,878">
              <v:shape style="position:absolute;left:8844;top:8603;width:4913;height:878" coordorigin="8844,8603" coordsize="4913,878" path="m8844,9482l13757,9482,13757,8603,8844,8603,8844,9482e" filled="t" fillcolor="#FFFFFF" stroked="f">
                <v:path arrowok="t"/>
                <v:fill/>
              </v:shape>
            </v:group>
            <v:group style="position:absolute;left:8972;top:11066;width:101;height:87" coordorigin="8972,11066" coordsize="101,87">
              <v:shape style="position:absolute;left:8972;top:11066;width:101;height:87" coordorigin="8972,11066" coordsize="101,87" path="m9038,11066l9008,11066,8972,11153,9000,11153,9005,11140,9067,11140,9060,11122,9011,11122,9018,11104,9053,11104,9038,11066e" filled="t" fillcolor="#000000" stroked="f">
                <v:path arrowok="t"/>
                <v:fill/>
              </v:shape>
              <v:shape style="position:absolute;left:8972;top:11066;width:101;height:87" coordorigin="8972,11066" coordsize="101,87" path="m9067,11140l9031,11140,9035,11153,9072,11153,9067,11140e" filled="t" fillcolor="#000000" stroked="f">
                <v:path arrowok="t"/>
                <v:fill/>
              </v:shape>
              <v:shape style="position:absolute;left:8972;top:11066;width:101;height:87" coordorigin="8972,11066" coordsize="101,87" path="m9053,11104l9018,11104,9024,11122,9060,11122,9053,11104e" filled="t" fillcolor="#000000" stroked="f">
                <v:path arrowok="t"/>
                <v:fill/>
              </v:shape>
            </v:group>
            <v:group style="position:absolute;left:9089;top:11066;width:96;height:88" coordorigin="9089,11066" coordsize="96,88">
              <v:shape style="position:absolute;left:9089;top:11066;width:96;height:88" coordorigin="9089,11066" coordsize="96,88" path="m9178,11121l9139,11121,9141,11125,9142,11135,9143,11150,9149,11154,9178,11154,9184,11153,9186,11152,9186,11148,9181,11146,9180,11144,9178,11121e" filled="t" fillcolor="#000000" stroked="f">
                <v:path arrowok="t"/>
                <v:fill/>
              </v:shape>
              <v:shape style="position:absolute;left:9089;top:11066;width:96;height:88" coordorigin="9089,11066" coordsize="96,88" path="m9169,11066l9089,11066,9089,11153,9127,11153,9127,11121,9178,11121,9178,11120,9174,11113,9160,11111,9174,11107,9175,11106,9127,11106,9127,11088,9181,11088,9181,11075,9169,11066e" filled="t" fillcolor="#000000" stroked="f">
                <v:path arrowok="t"/>
                <v:fill/>
              </v:shape>
              <v:shape style="position:absolute;left:9089;top:11066;width:96;height:88" coordorigin="9089,11066" coordsize="96,88" path="m9181,11088l9140,11088,9143,11092,9143,11102,9140,11106,9175,11106,9181,11100,9181,11088e" filled="t" fillcolor="#000000" stroked="f">
                <v:path arrowok="t"/>
                <v:fill/>
              </v:shape>
            </v:group>
            <v:group style="position:absolute;left:9197;top:11066;width:64;height:87" coordorigin="9197,11066" coordsize="64,87">
              <v:shape style="position:absolute;left:9197;top:11066;width:64;height:87" coordorigin="9197,11066" coordsize="64,87" path="m9262,11092l9224,11092,9224,11153,9262,11153,9262,11092e" filled="t" fillcolor="#000000" stroked="f">
                <v:path arrowok="t"/>
                <v:fill/>
              </v:shape>
              <v:shape style="position:absolute;left:9197;top:11066;width:64;height:87" coordorigin="9197,11066" coordsize="64,87" path="m9288,11066l9197,11066,9197,11092,9288,11092,9288,11066e" filled="t" fillcolor="#000000" stroked="f">
                <v:path arrowok="t"/>
                <v:fill/>
              </v:shape>
            </v:group>
            <v:group style="position:absolute;left:9303;top:11064;width:85;height:91" coordorigin="9303,11064" coordsize="85,91">
              <v:shape style="position:absolute;left:9303;top:11064;width:85;height:91" coordorigin="9303,11064" coordsize="85,91" path="m9317,11122l9303,11143,9321,11151,9344,11155,9352,11154,9372,11149,9385,11135,9385,11134,9337,11134,9323,11129,9317,11122e" filled="t" fillcolor="#000000" stroked="f">
                <v:path arrowok="t"/>
                <v:fill/>
              </v:shape>
              <v:shape style="position:absolute;left:9303;top:11064;width:85;height:91" coordorigin="9303,11064" coordsize="85,91" path="m9345,11064l9324,11068,9310,11082,9307,11104,9324,11117,9345,11123,9355,11130,9355,11132,9353,11134,9385,11134,9389,11112,9372,11100,9352,11094,9342,11087,9342,11084,9344,11083,9382,11083,9387,11076,9370,11067,9345,11064e" filled="t" fillcolor="#000000" stroked="f">
                <v:path arrowok="t"/>
                <v:fill/>
              </v:shape>
              <v:shape style="position:absolute;left:9303;top:11064;width:85;height:91" coordorigin="9303,11064" coordsize="85,91" path="m9382,11083l9355,11083,9368,11088,9373,11094,9382,11083e" filled="t" fillcolor="#000000" stroked="f">
                <v:path arrowok="t"/>
                <v:fill/>
              </v:shape>
            </v:group>
            <v:group style="position:absolute;left:9448;top:11066;width:96;height:87" coordorigin="9448,11066" coordsize="96,87">
              <v:shape style="position:absolute;left:9448;top:11066;width:96;height:87" coordorigin="9448,11066" coordsize="96,87" path="m9486,11066l9448,11066,9448,11153,9486,11153,9486,11120,9544,11120,9544,11098,9486,11098,9486,11066e" filled="t" fillcolor="#000000" stroked="f">
                <v:path arrowok="t"/>
                <v:fill/>
              </v:shape>
              <v:shape style="position:absolute;left:9448;top:11066;width:96;height:87" coordorigin="9448,11066" coordsize="96,87" path="m9544,11120l9506,11120,9506,11153,9544,11153,9544,11120e" filled="t" fillcolor="#000000" stroked="f">
                <v:path arrowok="t"/>
                <v:fill/>
              </v:shape>
              <v:shape style="position:absolute;left:9448;top:11066;width:96;height:87" coordorigin="9448,11066" coordsize="96,87" path="m9544,11066l9506,11066,9506,11098,9544,11098,9544,11066e" filled="t" fillcolor="#000000" stroked="f">
                <v:path arrowok="t"/>
                <v:fill/>
              </v:shape>
            </v:group>
            <v:group style="position:absolute;left:9562;top:11065;width:91;height:90" coordorigin="9562,11065" coordsize="91,90">
              <v:shape style="position:absolute;left:9562;top:11065;width:91;height:90" coordorigin="9562,11065" coordsize="91,90" path="m9597,11065l9578,11074,9566,11091,9562,11116,9570,11137,9586,11150,9609,11155,9628,11152,9642,11141,9646,11133,9603,11133,9601,11128,9601,11091,9603,11085,9648,11085,9643,11077,9624,11068,9597,11065e" filled="t" fillcolor="#000000" stroked="f">
                <v:path arrowok="t"/>
                <v:fill/>
              </v:shape>
              <v:shape style="position:absolute;left:9562;top:11065;width:91;height:90" coordorigin="9562,11065" coordsize="91,90" path="m9648,11085l9603,11085,9615,11085,9617,11091,9617,11128,9615,11133,9646,11133,9652,11122,9654,11093,9648,11085e" filled="t" fillcolor="#000000" stroked="f">
                <v:path arrowok="t"/>
                <v:fill/>
              </v:shape>
            </v:group>
            <v:group style="position:absolute;left:9675;top:11066;width:90;height:89" coordorigin="9675,11066" coordsize="90,89">
              <v:shape style="position:absolute;left:9675;top:11066;width:90;height:89" coordorigin="9675,11066" coordsize="90,89" path="m9713,11066l9675,11066,9675,11117,9682,11138,9699,11151,9721,11155,9741,11152,9758,11140,9760,11132,9717,11132,9713,11128,9713,11066e" filled="t" fillcolor="#000000" stroked="f">
                <v:path arrowok="t"/>
                <v:fill/>
              </v:shape>
              <v:shape style="position:absolute;left:9675;top:11066;width:90;height:89" coordorigin="9675,11066" coordsize="90,89" path="m9764,11066l9737,11066,9737,11128,9733,11132,9760,11132,9764,11117,9764,11066e" filled="t" fillcolor="#000000" stroked="f">
                <v:path arrowok="t"/>
                <v:fill/>
              </v:shape>
            </v:group>
            <v:group style="position:absolute;left:9787;top:11064;width:85;height:91" coordorigin="9787,11064" coordsize="85,91">
              <v:shape style="position:absolute;left:9787;top:11064;width:85;height:91" coordorigin="9787,11064" coordsize="85,91" path="m9801,11122l9787,11143,9805,11151,9828,11155,9835,11154,9856,11149,9869,11135,9869,11134,9821,11134,9807,11129,9801,11122e" filled="t" fillcolor="#000000" stroked="f">
                <v:path arrowok="t"/>
                <v:fill/>
              </v:shape>
              <v:shape style="position:absolute;left:9787;top:11064;width:85;height:91" coordorigin="9787,11064" coordsize="85,91" path="m9829,11064l9808,11068,9794,11082,9791,11104,9808,11117,9828,11123,9838,11130,9838,11132,9837,11134,9869,11134,9872,11112,9855,11100,9836,11094,9826,11087,9826,11084,9828,11083,9866,11083,9871,11076,9854,11067,9829,11064e" filled="t" fillcolor="#000000" stroked="f">
                <v:path arrowok="t"/>
                <v:fill/>
              </v:shape>
              <v:shape style="position:absolute;left:9787;top:11064;width:85;height:91" coordorigin="9787,11064" coordsize="85,91" path="m9866,11083l9839,11083,9851,11088,9857,11094,9866,11083e" filled="t" fillcolor="#000000" stroked="f">
                <v:path arrowok="t"/>
                <v:fill/>
              </v:shape>
            </v:group>
            <v:group style="position:absolute;left:9896;top:11066;width:83;height:87" coordorigin="9896,11066" coordsize="83,87">
              <v:shape style="position:absolute;left:9896;top:11066;width:83;height:87" coordorigin="9896,11066" coordsize="83,87" path="m9978,11066l9896,11066,9896,11153,9978,11153,9978,11127,9934,11127,9934,11119,9962,11119,9962,11100,9934,11100,9934,11091,9978,11091,9978,11066e" filled="t" fillcolor="#000000" stroked="f">
                <v:path arrowok="t"/>
                <v:fill/>
              </v:shape>
            </v:group>
            <v:group style="position:absolute;left:10389;top:10967;width:276;height:213" coordorigin="10389,10967" coordsize="276,213">
              <v:shape style="position:absolute;left:10389;top:10967;width:276;height:213" coordorigin="10389,10967" coordsize="276,213" path="m10435,10967l10389,10993,10389,11153,10435,11179,10481,11153,10481,11099,10666,11099,10666,11020,10527,11020,10435,10967e" filled="t" fillcolor="#000000" stroked="f">
                <v:path arrowok="t"/>
                <v:fill/>
              </v:shape>
              <v:shape style="position:absolute;left:10389;top:10967;width:276;height:213" coordorigin="10389,10967" coordsize="276,213" path="m10666,11099l10574,11099,10574,11153,10620,11179,10666,11153,10666,11099e" filled="t" fillcolor="#000000" stroked="f">
                <v:path arrowok="t"/>
                <v:fill/>
              </v:shape>
              <v:shape style="position:absolute;left:10389;top:10967;width:276;height:213" coordorigin="10389,10967" coordsize="276,213" path="m10574,11099l10481,11099,10527,11126,10574,11099e" filled="t" fillcolor="#000000" stroked="f">
                <v:path arrowok="t"/>
                <v:fill/>
              </v:shape>
              <v:shape style="position:absolute;left:10389;top:10967;width:276;height:213" coordorigin="10389,10967" coordsize="276,213" path="m10620,10967l10527,11020,10666,11020,10666,10993,10620,10967e" filled="t" fillcolor="#000000" stroked="f">
                <v:path arrowok="t"/>
                <v:fill/>
              </v:shape>
            </v:group>
            <v:group style="position:absolute;left:11017;top:11081;width:38;height:74" coordorigin="11017,11081" coordsize="38,74">
              <v:shape style="position:absolute;left:11017;top:11081;width:38;height:74" coordorigin="11017,11081" coordsize="38,74" path="m11047,11081l11018,11081,11017,11081,11017,11154,11018,11154,11029,11154,11030,11154,11030,11134,11051,11134,11049,11129,11050,11128,11053,11126,11055,11122,11030,11122,11030,11093,11056,11093,11056,11089,11047,11081e" filled="t" fillcolor="#000000" stroked="f">
                <v:path arrowok="t"/>
                <v:fill/>
              </v:shape>
            </v:group>
            <v:group style="position:absolute;left:11037;top:11134;width:22;height:20" coordorigin="11037,11134" coordsize="22,20">
              <v:shape style="position:absolute;left:11037;top:11134;width:22;height:20" coordorigin="11037,11134" coordsize="22,20" path="m11051,11134l11037,11134,11045,11154,11046,11154,11059,11154,11059,11154,11059,11153,11051,11134e" filled="t" fillcolor="#000000" stroked="f">
                <v:path arrowok="t"/>
                <v:fill/>
              </v:shape>
            </v:group>
            <v:group style="position:absolute;left:11040;top:11093;width:15;height:29" coordorigin="11040,11093" coordsize="15,29">
              <v:shape style="position:absolute;left:11040;top:11093;width:15;height:29" coordorigin="11040,11093" coordsize="15,29" path="m11056,11093l11040,11093,11043,11096,11043,11119,11040,11122,11055,11122,11056,11121,11056,11093e" filled="t" fillcolor="#000000" stroked="f">
                <v:path arrowok="t"/>
                <v:fill/>
              </v:shape>
            </v:group>
            <v:group style="position:absolute;left:10917;top:11081;width:37;height:74" coordorigin="10917,11081" coordsize="37,74">
              <v:shape style="position:absolute;left:10917;top:11081;width:37;height:74" coordorigin="10917,11081" coordsize="37,74" path="m10949,11081l10923,11081,10917,11086,10917,11149,10923,11154,10949,11154,10955,11149,10955,11142,10932,11142,10930,11141,10930,11094,10931,11093,10955,11093,10955,11086,10949,11081e" filled="t" fillcolor="#000000" stroked="f">
                <v:path arrowok="t"/>
                <v:fill/>
              </v:shape>
            </v:group>
            <v:group style="position:absolute;left:10940;top:11093;width:15;height:49" coordorigin="10940,11093" coordsize="15,49">
              <v:shape style="position:absolute;left:10940;top:11093;width:15;height:49" coordorigin="10940,11093" coordsize="15,49" path="m10955,11093l10941,11093,10942,11094,10942,11141,10940,11142,10955,11142,10955,11093e" filled="t" fillcolor="#000000" stroked="f">
                <v:path arrowok="t"/>
                <v:fill/>
              </v:shape>
            </v:group>
            <v:group style="position:absolute;left:10823;top:11081;width:34;height:74" coordorigin="10823,11081" coordsize="34,74">
              <v:shape style="position:absolute;left:10823;top:11081;width:34;height:74" coordorigin="10823,11081" coordsize="34,74" path="m10834,11081l10823,11081,10823,11081,10823,11154,10823,11154,10856,11154,10857,11154,10857,11143,10856,11142,10835,11142,10835,11081,10834,11081e" filled="t" fillcolor="#000000" stroked="f">
                <v:path arrowok="t"/>
                <v:fill/>
              </v:shape>
            </v:group>
            <v:group style="position:absolute;left:10967;top:11081;width:37;height:74" coordorigin="10967,11081" coordsize="37,74">
              <v:shape style="position:absolute;left:10967;top:11081;width:37;height:74" coordorigin="10967,11081" coordsize="37,74" path="m10979,11081l10968,11081,10967,11081,10967,11149,10973,11154,10999,11154,11004,11149,11004,11142,10982,11142,10980,11141,10980,11081,10979,11081e" filled="t" fillcolor="#000000" stroked="f">
                <v:path arrowok="t"/>
                <v:fill/>
              </v:shape>
            </v:group>
            <v:group style="position:absolute;left:10990;top:11081;width:15;height:61" coordorigin="10990,11081" coordsize="15,61">
              <v:shape style="position:absolute;left:10990;top:11081;width:15;height:61" coordorigin="10990,11081" coordsize="15,61" path="m11004,11081l10992,11081,10992,11081,10992,11141,10990,11142,11004,11142,11004,11081,11004,11081e" filled="t" fillcolor="#000000" stroked="f">
                <v:path arrowok="t"/>
                <v:fill/>
              </v:shape>
            </v:group>
            <v:group style="position:absolute;left:11121;top:11081;width:37;height:74" coordorigin="11121,11081" coordsize="37,74">
              <v:shape style="position:absolute;left:11121;top:11081;width:37;height:74" coordorigin="11121,11081" coordsize="37,74" path="m11157,11081l11121,11081,11121,11081,11121,11154,11121,11154,11157,11154,11158,11154,11158,11143,11157,11142,11133,11142,11133,11121,11152,11121,11152,11120,11152,11109,11152,11109,11133,11109,11133,11093,11157,11093,11158,11093,11158,11081,11157,11081e" filled="t" fillcolor="#000000" stroked="f">
                <v:path arrowok="t"/>
                <v:fill/>
              </v:shape>
            </v:group>
            <v:group style="position:absolute;left:11069;top:11081;width:25;height:74" coordorigin="11069,11081" coordsize="25,74">
              <v:shape style="position:absolute;left:11069;top:11081;width:25;height:74" coordorigin="11069,11081" coordsize="25,74" path="m11084,11081l11069,11081,11069,11081,11069,11154,11069,11154,11080,11154,11081,11154,11081,11108,11094,11108,11086,11092,11084,11082,11084,11081,11084,11081e" filled="t" fillcolor="#000000" stroked="f">
                <v:path arrowok="t"/>
                <v:fill/>
              </v:shape>
            </v:group>
            <v:group style="position:absolute;left:11081;top:11108;width:27;height:47" coordorigin="11081,11108" coordsize="27,47">
              <v:shape style="position:absolute;left:11081;top:11108;width:27;height:47" coordorigin="11081,11108" coordsize="27,47" path="m11094,11108l11081,11108,11086,11119,11094,11132,11095,11134,11095,11154,11096,11154,11107,11154,11108,11154,11108,11110,11095,11110,11094,11108e" filled="t" fillcolor="#000000" stroked="f">
                <v:path arrowok="t"/>
                <v:fill/>
              </v:shape>
            </v:group>
            <v:group style="position:absolute;left:11095;top:11081;width:12;height:29" coordorigin="11095,11081" coordsize="12,29">
              <v:shape style="position:absolute;left:11095;top:11081;width:12;height:29" coordorigin="11095,11081" coordsize="12,29" path="m11107,11081l11096,11081,11096,11081,11096,11081,11095,11110,11108,11110,11108,11081,11107,11081e" filled="t" fillcolor="#000000" stroked="f">
                <v:path arrowok="t"/>
                <v:fill/>
              </v:shape>
            </v:group>
            <v:group style="position:absolute;left:10776;top:11081;width:37;height:74" coordorigin="10776,11081" coordsize="37,74">
              <v:shape style="position:absolute;left:10776;top:11081;width:37;height:74" coordorigin="10776,11081" coordsize="37,74" path="m10812,11081l10776,11081,10776,11081,10776,11154,10776,11154,10812,11154,10813,11154,10813,11143,10812,11142,10788,11142,10788,11121,10807,11121,10807,11120,10807,11109,10807,11109,10788,11109,10788,11093,10812,11093,10813,11093,10813,11081,10812,11081e" filled="t" fillcolor="#000000" stroked="f">
                <v:path arrowok="t"/>
                <v:fill/>
              </v:shape>
            </v:group>
            <v:group style="position:absolute;left:10866;top:11081;width:39;height:74" coordorigin="10866,11081" coordsize="39,74">
              <v:shape style="position:absolute;left:10866;top:11081;width:39;height:74" coordorigin="10866,11081" coordsize="39,74" path="m10896,11081l10866,11081,10866,11081,10866,11154,10866,11154,10896,11154,10904,11146,10904,11142,10878,11142,10878,11121,10904,11121,10903,11118,10898,11115,10903,11112,10904,11109,10878,11109,10878,11093,10904,11093,10904,11088,10896,11081e" filled="t" fillcolor="#000000" stroked="f">
                <v:path arrowok="t"/>
                <v:fill/>
              </v:shape>
            </v:group>
            <v:group style="position:absolute;left:10889;top:11121;width:15;height:21" coordorigin="10889,11121" coordsize="15,21">
              <v:shape style="position:absolute;left:10889;top:11121;width:15;height:21" coordorigin="10889,11121" coordsize="15,21" path="m10904,11121l10889,11121,10892,11124,10892,11140,10889,11142,10904,11142,10904,11123,10904,11121e" filled="t" fillcolor="#000000" stroked="f">
                <v:path arrowok="t"/>
                <v:fill/>
              </v:shape>
            </v:group>
            <v:group style="position:absolute;left:10889;top:11093;width:15;height:16" coordorigin="10889,11093" coordsize="15,16">
              <v:shape style="position:absolute;left:10889;top:11093;width:15;height:16" coordorigin="10889,11093" coordsize="15,16" path="m10904,11093l10889,11093,10892,11096,10892,11106,10889,11109,10904,11109,10904,11106,10904,11093e" filled="t" fillcolor="#000000" stroked="f">
                <v:path arrowok="t"/>
                <v:fill/>
              </v:shape>
            </v:group>
            <v:group style="position:absolute;left:10712;top:11081;width:25;height:74" coordorigin="10712,11081" coordsize="25,74">
              <v:shape style="position:absolute;left:10712;top:11081;width:25;height:74" coordorigin="10712,11081" coordsize="25,74" path="m10727,11081l10712,11081,10712,11081,10712,11154,10712,11154,10724,11154,10724,11154,10724,11114,10737,11114,10729,11092,10727,11082,10727,11081,10727,11081e" filled="t" fillcolor="#000000" stroked="f">
                <v:path arrowok="t"/>
                <v:fill/>
              </v:shape>
            </v:group>
            <v:group style="position:absolute;left:10750;top:11114;width:12;height:41" coordorigin="10750,11114" coordsize="12,41">
              <v:shape style="position:absolute;left:10750;top:11114;width:12;height:41" coordorigin="10750,11114" coordsize="12,41" path="m10763,11114l10750,11114,10750,11154,10751,11154,10762,11154,10763,11154,10763,11114e" filled="t" fillcolor="#000000" stroked="f">
                <v:path arrowok="t"/>
                <v:fill/>
              </v:shape>
            </v:group>
            <v:group style="position:absolute;left:10724;top:11114;width:26;height:22" coordorigin="10724,11114" coordsize="26,22">
              <v:shape style="position:absolute;left:10724;top:11114;width:26;height:22" coordorigin="10724,11114" coordsize="26,22" path="m10737,11114l10724,11114,10727,11123,10731,11133,10732,11134,10732,11135,10732,11136,10742,11136,10743,11135,10743,11134,10744,11133,10747,11123,10750,11116,10737,11116,10737,11114e" filled="t" fillcolor="#000000" stroked="f">
                <v:path arrowok="t"/>
                <v:fill/>
              </v:shape>
            </v:group>
            <v:group style="position:absolute;left:10737;top:11081;width:26;height:35" coordorigin="10737,11081" coordsize="26,35">
              <v:shape style="position:absolute;left:10737;top:11081;width:26;height:35" coordorigin="10737,11081" coordsize="26,35" path="m10762,11081l10748,11081,10747,11081,10747,11082,10746,11092,10737,11116,10750,11116,10750,11114,10763,11114,10763,11081,10762,11081e" filled="t" fillcolor="#000000" stroked="f">
                <v:path arrowok="t"/>
                <v:fill/>
              </v:shape>
            </v:group>
            <v:group style="position:absolute;left:10776;top:10994;width:23;height:74" coordorigin="10776,10994" coordsize="23,74">
              <v:shape style="position:absolute;left:10776;top:10994;width:23;height:74" coordorigin="10776,10994" coordsize="23,74" path="m10800,11007l10787,11007,10787,11067,10788,11068,10799,11068,10800,11067,10800,11007e" filled="t" fillcolor="#000000" stroked="f">
                <v:path arrowok="t"/>
                <v:fill/>
              </v:shape>
              <v:shape style="position:absolute;left:10776;top:10994;width:23;height:74" coordorigin="10776,10994" coordsize="23,74" path="m10810,10994l10777,10994,10776,10995,10776,11006,10777,11007,10810,11007,10810,11006,10810,10995,10810,10994e" filled="t" fillcolor="#000000" stroked="f">
                <v:path arrowok="t"/>
                <v:fill/>
              </v:shape>
            </v:group>
            <v:group style="position:absolute;left:10712;top:10994;width:37;height:74" coordorigin="10712,10994" coordsize="37,74">
              <v:shape style="position:absolute;left:10712;top:10994;width:37;height:74" coordorigin="10712,10994" coordsize="37,74" path="m10748,10994l10718,10994,10712,11000,10712,11064,10718,11068,10748,11068,10749,11067,10749,11056,10748,11056,10726,11056,10724,11055,10724,11008,10725,11007,10748,11007,10749,11006,10749,10995,10748,10994e" filled="t" fillcolor="#000000" stroked="f">
                <v:path arrowok="t"/>
                <v:fill/>
              </v:shape>
            </v:group>
            <v:group style="position:absolute;left:10757;top:10994;width:12;height:74" coordorigin="10757,10994" coordsize="12,74">
              <v:shape style="position:absolute;left:10757;top:10994;width:12;height:74" coordorigin="10757,10994" coordsize="12,74" path="m10769,10994l10758,10994,10757,10995,10757,11067,10758,11068,10769,11068,10770,11067,10770,10995,10769,10994e" filled="t" fillcolor="#000000" stroked="f">
                <v:path arrowok="t"/>
                <v:fill/>
              </v:shape>
            </v:group>
            <v:group style="position:absolute;left:10816;top:10994;width:41;height:74" coordorigin="10816,10994" coordsize="41,74">
              <v:shape style="position:absolute;left:10816;top:10994;width:41;height:74" coordorigin="10816,10994" coordsize="41,74" path="m10829,10994l10817,10994,10816,10995,10816,10996,10817,11002,10818,11006,10823,11025,10830,11046,10831,11049,10831,11067,10831,11068,10843,11068,10843,11067,10843,11049,10850,11029,10837,11029,10831,11006,10831,11005,10830,10996,10830,10995,10829,10994e" filled="t" fillcolor="#000000" stroked="f">
                <v:path arrowok="t"/>
                <v:fill/>
              </v:shape>
              <v:shape style="position:absolute;left:10816;top:10994;width:41;height:74" coordorigin="10816,10994" coordsize="41,74" path="m10857,10994l10845,10994,10844,10995,10844,10996,10843,11005,10843,11006,10837,11029,10850,11029,10851,11025,10856,11005,10857,11003,10858,10996,10858,10995,10857,10994e" filled="t" fillcolor="#000000" stroked="f">
                <v:path arrowok="t"/>
                <v:fill/>
              </v:shape>
            </v:group>
            <v:group style="position:absolute;left:10886;top:10994;width:37;height:73" coordorigin="10886,10994" coordsize="37,73">
              <v:shape style="position:absolute;left:10886;top:10994;width:37;height:73" coordorigin="10886,10994" coordsize="37,73" path="m10917,10994l10891,10994,10886,11000,10886,11063,10891,11068,10917,11068,10923,11063,10923,11056,10900,11056,10898,11055,10898,11008,10899,11007,10923,11007,10923,11000,10917,10994e" filled="t" fillcolor="#000000" stroked="f">
                <v:path arrowok="t"/>
                <v:fill/>
              </v:shape>
              <v:shape style="position:absolute;left:10886;top:10994;width:37;height:73" coordorigin="10886,10994" coordsize="37,73" path="m10923,11007l10909,11007,10910,11008,10910,11055,10908,11056,10923,11056,10923,11007e" filled="t" fillcolor="#000000" stroked="f">
                <v:path arrowok="t"/>
                <v:fill/>
              </v:shape>
            </v:group>
            <v:group style="position:absolute;left:10933;top:10994;width:37;height:73" coordorigin="10933,10994" coordsize="37,73">
              <v:shape style="position:absolute;left:10933;top:10994;width:37;height:73" coordorigin="10933,10994" coordsize="37,73" path="m10969,10994l10934,10994,10933,10995,10933,11067,10934,11068,10945,11068,10945,11067,10945,11035,10964,11035,10964,11034,10964,11023,10964,11022,10945,11022,10945,11007,10969,11007,10970,11006,10970,10995,10969,10994e" filled="t" fillcolor="#000000" stroked="f">
                <v:path arrowok="t"/>
                <v:fill/>
              </v:shape>
              <v:shape style="position:absolute;left:11559;top:10943;width:812;height:222" type="#_x0000_t75">
                <v:imagedata r:id="rId16" o:title=""/>
              </v:shape>
            </v:group>
            <v:group style="position:absolute;left:13984;top:3334;width:2343;height:2059" coordorigin="13984,3334" coordsize="2343,2059">
              <v:shape style="position:absolute;left:13984;top:3334;width:2343;height:2059" coordorigin="13984,3334" coordsize="2343,2059" path="m13984,5393l16328,5393,16328,3334,13984,3334,13984,5393e" filled="t" fillcolor="#FFFFFF" stroked="f">
                <v:path arrowok="t"/>
                <v:fill/>
              </v:shape>
              <v:shape style="position:absolute;left:12729;top:10950;width:510;height:269" type="#_x0000_t75">
                <v:imagedata r:id="rId17" o:title=""/>
              </v:shape>
            </v:group>
            <v:group style="position:absolute;left:11825;top:907;width:1522;height:237" coordorigin="11825,907" coordsize="1522,237">
              <v:shape style="position:absolute;left:11825;top:907;width:1522;height:237" coordorigin="11825,907" coordsize="1522,237" path="m11825,1144l13347,1144,13347,907,11825,907,11825,1144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43" w:after="0" w:line="245" w:lineRule="auto"/>
        <w:ind w:left="7681" w:right="246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nc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me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4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he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8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olo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eme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6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6"/>
        </w:rPr>
        <w:t>’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220" w:right="580"/>
        </w:sectPr>
      </w:pPr>
      <w:rPr/>
    </w:p>
    <w:p>
      <w:pPr>
        <w:spacing w:before="75" w:after="0" w:line="253" w:lineRule="exact"/>
        <w:ind w:left="3739" w:right="-20"/>
        <w:jc w:val="left"/>
        <w:tabs>
          <w:tab w:pos="121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6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7" w:after="0" w:line="183" w:lineRule="exact"/>
        <w:ind w:right="142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7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7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40" w:lineRule="auto"/>
        <w:ind w:left="675" w:right="732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8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-9"/>
          <w:w w:val="107"/>
        </w:rPr>
        <w:t>y</w:t>
      </w:r>
      <w:r>
        <w:rPr>
          <w:rFonts w:ascii="Calibri" w:hAnsi="Calibri" w:cs="Calibri" w:eastAsia="Calibri"/>
          <w:sz w:val="22"/>
          <w:szCs w:val="22"/>
          <w:spacing w:val="-5"/>
          <w:w w:val="83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8" w:after="0" w:line="182" w:lineRule="exact"/>
        <w:ind w:left="2793" w:right="9444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95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4"/>
          <w:w w:val="95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9"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91"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2"/>
          <w:w w:val="9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2"/>
          <w:w w:val="98"/>
          <w:position w:val="-1"/>
        </w:rPr>
        <w:t>ggo</w:t>
      </w:r>
      <w:r>
        <w:rPr>
          <w:rFonts w:ascii="Calibri" w:hAnsi="Calibri" w:cs="Calibri" w:eastAsia="Calibri"/>
          <w:sz w:val="16"/>
          <w:szCs w:val="16"/>
          <w:spacing w:val="3"/>
          <w:w w:val="98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68"/>
          <w:position w:val="-1"/>
        </w:rPr>
        <w:t>,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2"/>
          <w:w w:val="97"/>
          <w:i/>
          <w:position w:val="-1"/>
        </w:rPr>
        <w:t>h</w:t>
      </w:r>
      <w:r>
        <w:rPr>
          <w:rFonts w:ascii="Calibri" w:hAnsi="Calibri" w:cs="Calibri" w:eastAsia="Calibri"/>
          <w:sz w:val="16"/>
          <w:szCs w:val="16"/>
          <w:spacing w:val="2"/>
          <w:w w:val="97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97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96"/>
          <w:i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93"/>
          <w:i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93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3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6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2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82" coordorigin="0,0" coordsize="16781,11906">
            <v:shape style="position:absolute;left:0;top:0;width:16781;height:11906" type="#_x0000_t75">
              <v:imagedata r:id="rId18" o:title=""/>
            </v:shape>
            <v:shape style="position:absolute;left:8844;top:1417;width:7483;height:9865" type="#_x0000_t75">
              <v:imagedata r:id="rId19" o:title=""/>
            </v:shape>
            <v:group style="position:absolute;left:10616;top:903;width:3941;height:237" coordorigin="10616,903" coordsize="3941,237">
              <v:shape style="position:absolute;left:10616;top:903;width:3941;height:237" coordorigin="10616,903" coordsize="3941,237" path="m10616,1139l14556,1139,14556,903,10616,903,10616,1139e" filled="t" fillcolor="#FFFFFF" stroked="f">
                <v:path arrowok="t"/>
                <v:fill/>
              </v:shape>
            </v:group>
            <v:group style="position:absolute;left:454;top:10375;width:7483;height:907" coordorigin="454,10375" coordsize="7483,907">
              <v:shape style="position:absolute;left:454;top:10375;width:7483;height:907" coordorigin="454,10375" coordsize="7483,907" path="m454,11282l7937,11282,7937,10375,454,10375,454,11282e" filled="t" fillcolor="#FFFFFF" stroked="f">
                <v:path arrowok="t"/>
                <v:fill/>
              </v:shape>
            </v:group>
            <v:group style="position:absolute;left:3024;top:3334;width:4913;height:5453" coordorigin="3024,3334" coordsize="4913,5453">
              <v:shape style="position:absolute;left:3024;top:3334;width:4913;height:5453" coordorigin="3024,3334" coordsize="4913,5453" path="m3024,8787l7937,8787,7937,3334,3024,3334,3024,8787e" filled="t" fillcolor="#FFFFFF" stroked="f">
                <v:path arrowok="t"/>
                <v:fill/>
              </v:shape>
            </v:group>
            <v:group style="position:absolute;left:454;top:3334;width:2343;height:6674" coordorigin="454,3334" coordsize="2343,6674">
              <v:shape style="position:absolute;left:454;top:3334;width:2343;height:6674" coordorigin="454,3334" coordsize="2343,6674" path="m454,10008l2797,10008,2797,3334,454,3334,454,10008e" filled="t" fillcolor="#FFFFFF" stroked="f">
                <v:path arrowok="t"/>
                <v:fill/>
              </v:shape>
            </v:group>
            <v:group style="position:absolute;left:454;top:1417;width:7483;height:553" coordorigin="454,1417" coordsize="7483,553">
              <v:shape style="position:absolute;left:454;top:1417;width:7483;height:553" coordorigin="454,1417" coordsize="7483,553" path="m454,1970l7937,1970,7937,1417,454,1417,454,1970e" filled="t" fillcolor="#FFFFFF" stroked="f">
                <v:path arrowok="t"/>
                <v:fill/>
              </v:shape>
            </v:group>
            <v:group style="position:absolute;left:6117;top:10545;width:82;height:76" coordorigin="6117,10545" coordsize="82,76">
              <v:shape style="position:absolute;left:6117;top:10545;width:82;height:76" coordorigin="6117,10545" coordsize="82,76" path="m6173,10545l6143,10545,6117,10621,6146,10621,6148,10611,6196,10611,6190,10593,6153,10593,6158,10570,6182,10570,6173,10545e" filled="t" fillcolor="#000000" stroked="f">
                <v:path arrowok="t"/>
                <v:fill/>
              </v:shape>
              <v:shape style="position:absolute;left:6117;top:10545;width:82;height:76" coordorigin="6117,10545" coordsize="82,76" path="m6196,10611l6168,10611,6171,10621,6199,10621,6196,10611e" filled="t" fillcolor="#000000" stroked="f">
                <v:path arrowok="t"/>
                <v:fill/>
              </v:shape>
              <v:shape style="position:absolute;left:6117;top:10545;width:82;height:76" coordorigin="6117,10545" coordsize="82,76" path="m6182,10570l6159,10570,6160,10577,6164,10593,6190,10593,6182,10570e" filled="t" fillcolor="#000000" stroked="f">
                <v:path arrowok="t"/>
                <v:fill/>
              </v:shape>
            </v:group>
            <v:group style="position:absolute;left:6205;top:10545;width:70;height:76" coordorigin="6205,10545" coordsize="70,76">
              <v:shape style="position:absolute;left:6205;top:10545;width:70;height:76" coordorigin="6205,10545" coordsize="70,76" path="m6238,10545l6205,10545,6205,10621,6231,10621,6231,10596,6259,10596,6257,10594,6254,10592,6254,10591,6264,10588,6268,10583,6268,10578,6231,10578,6231,10565,6266,10565,6259,10550,6238,10545e" filled="t" fillcolor="#000000" stroked="f">
                <v:path arrowok="t"/>
                <v:fill/>
              </v:shape>
              <v:shape style="position:absolute;left:6205;top:10545;width:70;height:76" coordorigin="6205,10545" coordsize="70,76" path="m6259,10596l6232,10596,6244,10621,6275,10621,6259,10596e" filled="t" fillcolor="#000000" stroked="f">
                <v:path arrowok="t"/>
                <v:fill/>
              </v:shape>
              <v:shape style="position:absolute;left:6205;top:10545;width:70;height:76" coordorigin="6205,10545" coordsize="70,76" path="m6266,10565l6238,10565,6242,10566,6242,10578,6238,10578,6268,10578,6268,10570,6266,10565e" filled="t" fillcolor="#000000" stroked="f">
                <v:path arrowok="t"/>
                <v:fill/>
              </v:shape>
            </v:group>
            <v:group style="position:absolute;left:6274;top:10545;width:57;height:76" coordorigin="6274,10545" coordsize="57,76">
              <v:shape style="position:absolute;left:6274;top:10545;width:57;height:76" coordorigin="6274,10545" coordsize="57,76" path="m6316,10569l6289,10569,6289,10621,6316,10621,6316,10569e" filled="t" fillcolor="#000000" stroked="f">
                <v:path arrowok="t"/>
                <v:fill/>
              </v:shape>
              <v:shape style="position:absolute;left:6274;top:10545;width:57;height:76" coordorigin="6274,10545" coordsize="57,76" path="m6331,10545l6274,10545,6274,10569,6289,10569,6331,10569,6331,10545e" filled="t" fillcolor="#000000" stroked="f">
                <v:path arrowok="t"/>
                <v:fill/>
              </v:shape>
              <v:shape style="position:absolute;left:6274;top:10545;width:57;height:76" coordorigin="6274,10545" coordsize="57,76" path="m6331,10569l6316,10569,6331,10569,6331,10569e" filled="t" fillcolor="#000000" stroked="f">
                <v:path arrowok="t"/>
                <v:fill/>
              </v:shape>
            </v:group>
            <v:group style="position:absolute;left:6334;top:10543;width:61;height:79" coordorigin="6334,10543" coordsize="61,79">
              <v:shape style="position:absolute;left:6334;top:10543;width:61;height:79" coordorigin="6334,10543" coordsize="61,79" path="m6342,10594l6334,10615,6343,10620,6353,10622,6365,10622,6386,10615,6392,10602,6354,10602,6349,10599,6342,10594e" filled="t" fillcolor="#000000" stroked="f">
                <v:path arrowok="t"/>
                <v:fill/>
              </v:shape>
              <v:shape style="position:absolute;left:6334;top:10543;width:61;height:79" coordorigin="6334,10543" coordsize="61,79" path="m6377,10543l6366,10544,6346,10552,6337,10572,6337,10584,6346,10590,6362,10593,6364,10593,6368,10594,6368,10601,6363,10602,6392,10602,6395,10595,6395,10582,6387,10576,6369,10572,6367,10571,6364,10571,6364,10565,6367,10564,6387,10564,6393,10550,6385,10546,6377,10543e" filled="t" fillcolor="#000000" stroked="f">
                <v:path arrowok="t"/>
                <v:fill/>
              </v:shape>
              <v:shape style="position:absolute;left:6334;top:10543;width:61;height:79" coordorigin="6334,10543" coordsize="61,79" path="m6387,10564l6375,10564,6381,10566,6385,10570,6387,10564e" filled="t" fillcolor="#000000" stroked="f">
                <v:path arrowok="t"/>
                <v:fill/>
              </v:shape>
            </v:group>
            <v:group style="position:absolute;left:6118;top:10652;width:81;height:76" coordorigin="6118,10652" coordsize="81,76">
              <v:shape style="position:absolute;left:6118;top:10652;width:81;height:76" coordorigin="6118,10652" coordsize="81,76" path="m6146,10652l6118,10652,6146,10728,6169,10728,6181,10698,6158,10698,6158,10694,6157,10690,6156,10686,6146,10652e" filled="t" fillcolor="#000000" stroked="f">
                <v:path arrowok="t"/>
                <v:fill/>
              </v:shape>
              <v:shape style="position:absolute;left:6118;top:10652;width:81;height:76" coordorigin="6118,10652" coordsize="81,76" path="m6198,10652l6170,10652,6159,10690,6158,10694,6158,10698,6181,10698,6198,10652e" filled="t" fillcolor="#000000" stroked="f">
                <v:path arrowok="t"/>
                <v:fill/>
              </v:shape>
            </v:group>
            <v:group style="position:absolute;left:6204;top:10652;width:27;height:76" coordorigin="6204,10652" coordsize="27,76">
              <v:shape style="position:absolute;left:6204;top:10652;width:27;height:76" coordorigin="6204,10652" coordsize="27,76" path="m6204,10690l6231,10690e" filled="f" stroked="t" strokeweight="3.916pt" strokecolor="#000000">
                <v:path arrowok="t"/>
              </v:shape>
            </v:group>
            <v:group style="position:absolute;left:6244;top:10650;width:55;height:79" coordorigin="6244,10650" coordsize="55,79">
              <v:shape style="position:absolute;left:6244;top:10650;width:55;height:79" coordorigin="6244,10650" coordsize="55,79" path="m6286,10650l6271,10651,6256,10660,6246,10679,6244,10706,6258,10723,6279,10729,6283,10729,6294,10728,6298,10726,6298,10705,6275,10705,6268,10698,6268,10681,6275,10675,6298,10675,6298,10654,6292,10652,6286,10650e" filled="t" fillcolor="#000000" stroked="f">
                <v:path arrowok="t"/>
                <v:fill/>
              </v:shape>
              <v:shape style="position:absolute;left:6244;top:10650;width:55;height:79" coordorigin="6244,10650" coordsize="55,79" path="m6299,10698l6294,10702,6289,10705,6298,10705,6299,10698e" filled="t" fillcolor="#000000" stroked="f">
                <v:path arrowok="t"/>
                <v:fill/>
              </v:shape>
              <v:shape style="position:absolute;left:6244;top:10650;width:55;height:79" coordorigin="6244,10650" coordsize="55,79" path="m6298,10675l6289,10675,6294,10678,6299,10683,6298,10675e" filled="t" fillcolor="#000000" stroked="f">
                <v:path arrowok="t"/>
                <v:fill/>
              </v:shape>
            </v:group>
            <v:group style="position:absolute;left:6303;top:10652;width:57;height:76" coordorigin="6303,10652" coordsize="57,76">
              <v:shape style="position:absolute;left:6303;top:10652;width:57;height:76" coordorigin="6303,10652" coordsize="57,76" path="m6345,10676l6318,10676,6318,10728,6345,10728,6345,10676e" filled="t" fillcolor="#000000" stroked="f">
                <v:path arrowok="t"/>
                <v:fill/>
              </v:shape>
              <v:shape style="position:absolute;left:6303;top:10652;width:57;height:76" coordorigin="6303,10652" coordsize="57,76" path="m6360,10652l6303,10652,6303,10676,6318,10676,6360,10676,6360,10652e" filled="t" fillcolor="#000000" stroked="f">
                <v:path arrowok="t"/>
                <v:fill/>
              </v:shape>
              <v:shape style="position:absolute;left:6303;top:10652;width:57;height:76" coordorigin="6303,10652" coordsize="57,76" path="m6360,10676l6345,10676,6360,10676,6360,10676e" filled="t" fillcolor="#000000" stroked="f">
                <v:path arrowok="t"/>
                <v:fill/>
              </v:shape>
            </v:group>
            <v:group style="position:absolute;left:6366;top:10651;width:80;height:74" coordorigin="6366,10651" coordsize="80,74">
              <v:shape style="position:absolute;left:6366;top:10651;width:80;height:74" coordorigin="6366,10651" coordsize="80,74" path="m6398,10651l6381,10659,6369,10675,6366,10703,6376,10717,6395,10725,6424,10725,6440,10712,6442,10705,6397,10705,6391,10699,6391,10682,6397,10675,6442,10675,6439,10667,6423,10655,6398,10651e" filled="t" fillcolor="#000000" stroked="f">
                <v:path arrowok="t"/>
                <v:fill/>
              </v:shape>
              <v:shape style="position:absolute;left:6366;top:10651;width:80;height:74" coordorigin="6366,10651" coordsize="80,74" path="m6442,10675l6414,10675,6419,10682,6419,10699,6413,10705,6442,10705,6446,10690,6446,10686,6442,10675e" filled="t" fillcolor="#000000" stroked="f">
                <v:path arrowok="t"/>
                <v:fill/>
              </v:shape>
            </v:group>
            <v:group style="position:absolute;left:6456;top:10652;width:70;height:76" coordorigin="6456,10652" coordsize="70,76">
              <v:shape style="position:absolute;left:6456;top:10652;width:70;height:76" coordorigin="6456,10652" coordsize="70,76" path="m6488,10652l6456,10652,6456,10728,6482,10728,6482,10703,6510,10703,6508,10701,6506,10700,6505,10699,6505,10698,6515,10695,6519,10690,6519,10685,6482,10685,6482,10672,6517,10672,6510,10657,6488,10652e" filled="t" fillcolor="#000000" stroked="f">
                <v:path arrowok="t"/>
                <v:fill/>
              </v:shape>
              <v:shape style="position:absolute;left:6456;top:10652;width:70;height:76" coordorigin="6456,10652" coordsize="70,76" path="m6510,10703l6483,10703,6494,10728,6526,10728,6510,10703e" filled="t" fillcolor="#000000" stroked="f">
                <v:path arrowok="t"/>
                <v:fill/>
              </v:shape>
              <v:shape style="position:absolute;left:6456;top:10652;width:70;height:76" coordorigin="6456,10652" coordsize="70,76" path="m6517,10672l6489,10672,6493,10673,6493,10685,6488,10685,6519,10685,6519,10677,6517,10672e" filled="t" fillcolor="#000000" stroked="f">
                <v:path arrowok="t"/>
                <v:fill/>
              </v:shape>
            </v:group>
            <v:group style="position:absolute;left:6530;top:10652;width:27;height:76" coordorigin="6530,10652" coordsize="27,76">
              <v:shape style="position:absolute;left:6530;top:10652;width:27;height:76" coordorigin="6530,10652" coordsize="27,76" path="m6530,10690l6557,10690e" filled="f" stroked="t" strokeweight="3.916pt" strokecolor="#000000">
                <v:path arrowok="t"/>
              </v:shape>
            </v:group>
            <v:group style="position:absolute;left:6563;top:10652;width:82;height:76" coordorigin="6563,10652" coordsize="82,76">
              <v:shape style="position:absolute;left:6563;top:10652;width:82;height:76" coordorigin="6563,10652" coordsize="82,76" path="m6619,10652l6589,10652,6563,10728,6592,10728,6594,10718,6642,10718,6636,10700,6599,10700,6604,10677,6628,10677,6619,10652e" filled="t" fillcolor="#000000" stroked="f">
                <v:path arrowok="t"/>
                <v:fill/>
              </v:shape>
              <v:shape style="position:absolute;left:6563;top:10652;width:82;height:76" coordorigin="6563,10652" coordsize="82,76" path="m6642,10718l6614,10718,6617,10728,6645,10728,6642,10718e" filled="t" fillcolor="#000000" stroked="f">
                <v:path arrowok="t"/>
                <v:fill/>
              </v:shape>
              <v:shape style="position:absolute;left:6563;top:10652;width:82;height:76" coordorigin="6563,10652" coordsize="82,76" path="m6628,10677l6605,10677,6605,10680,6606,10684,6610,10700,6636,10700,6628,10677e" filled="t" fillcolor="#000000" stroked="f">
                <v:path arrowok="t"/>
                <v:fill/>
              </v:shape>
              <v:shape style="position:absolute;left:6884;top:10535;width:319;height:204" type="#_x0000_t75">
                <v:imagedata r:id="rId20" o:title=""/>
              </v:shape>
              <v:shape style="position:absolute;left:4758;top:10467;width:1010;height:273" type="#_x0000_t75">
                <v:imagedata r:id="rId21" o:title=""/>
              </v:shape>
              <v:shape style="position:absolute;left:642;top:10870;width:1190;height:292" type="#_x0000_t75">
                <v:imagedata r:id="rId22" o:title=""/>
              </v:shape>
              <v:shape style="position:absolute;left:2108;top:10912;width:499;height:251" type="#_x0000_t75">
                <v:imagedata r:id="rId23" o:title=""/>
              </v:shape>
              <v:shape style="position:absolute;left:3064;top:10871;width:459;height:306" type="#_x0000_t75">
                <v:imagedata r:id="rId24" o:title=""/>
              </v:shape>
            </v:group>
            <v:group style="position:absolute;left:5410;top:10944;width:281;height:208" coordorigin="5410,10944" coordsize="281,208">
              <v:shape style="position:absolute;left:5410;top:10944;width:281;height:208" coordorigin="5410,10944" coordsize="281,208" path="m5520,11016l5455,11029,5410,11087,5411,11103,5461,11150,5482,11152,5501,11150,5520,11145,5522,11144,5478,11144,5453,11142,5439,11134,5427,11114,5425,11095,5429,11077,5487,11028,5534,11023,5587,11023,5588,11016,5542,11016,5520,11016e" filled="t" fillcolor="#000000" stroked="f">
                <v:path arrowok="t"/>
                <v:fill/>
              </v:shape>
              <v:shape style="position:absolute;left:5410;top:10944;width:281;height:208" coordorigin="5410,10944" coordsize="281,208" path="m5587,11023l5534,11023,5550,11024,5555,11029,5555,11033,5554,11036,5552,11053,5531,11111,5478,11144,5522,11144,5570,11097,5586,11035,5586,11029,5629,11029,5647,11026,5648,11025,5598,11025,5593,11025,5587,11024,5587,11023e" filled="t" fillcolor="#000000" stroked="f">
                <v:path arrowok="t"/>
                <v:fill/>
              </v:shape>
              <v:shape style="position:absolute;left:5410;top:10944;width:281;height:208" coordorigin="5410,10944" coordsize="281,208" path="m5629,11029l5586,11029,5591,11029,5599,11030,5608,11030,5627,11029,5629,11029e" filled="t" fillcolor="#000000" stroked="f">
                <v:path arrowok="t"/>
                <v:fill/>
              </v:shape>
              <v:shape style="position:absolute;left:5410;top:10944;width:281;height:208" coordorigin="5410,10944" coordsize="281,208" path="m5659,10947l5637,10947,5643,10948,5645,10948,5647,10949,5649,10950,5651,10951,5652,10951,5653,10952,5663,10967,5661,10987,5610,11025,5598,11025,5648,11025,5667,11018,5685,10998,5691,10981,5689,10967,5684,10960,5667,10949,5659,10947e" filled="t" fillcolor="#000000" stroked="f">
                <v:path arrowok="t"/>
                <v:fill/>
              </v:shape>
              <v:shape style="position:absolute;left:5410;top:10944;width:281;height:208" coordorigin="5410,10944" coordsize="281,208" path="m5647,10944l5583,10958,5558,11012,5542,11016,5588,11016,5589,11011,5593,10992,5601,10974,5617,10955,5632,10948,5632,10948,5637,10947,5659,10947,5647,10944e" filled="t" fillcolor="#000000" stroked="f">
                <v:path arrowok="t"/>
                <v:fill/>
              </v:shape>
            </v:group>
            <v:group style="position:absolute;left:4988;top:10903;width:67;height:89" coordorigin="4988,10903" coordsize="67,89">
              <v:shape style="position:absolute;left:4988;top:10903;width:67;height:89" coordorigin="4988,10903" coordsize="67,89" path="m5026,10989l4988,10989,4988,10992,5026,10992,5026,10989e" filled="t" fillcolor="#000000" stroked="f">
                <v:path arrowok="t"/>
                <v:fill/>
              </v:shape>
              <v:shape style="position:absolute;left:4988;top:10903;width:67;height:89" coordorigin="4988,10903" coordsize="67,89" path="m5014,10906l5000,10906,5000,10989,5014,10989,5014,10952,5045,10952,5051,10948,5014,10948,5014,10906e" filled="t" fillcolor="#000000" stroked="f">
                <v:path arrowok="t"/>
                <v:fill/>
              </v:shape>
              <v:shape style="position:absolute;left:4988;top:10903;width:67;height:89" coordorigin="4988,10903" coordsize="67,89" path="m5046,10903l4988,10903,4988,10906,5037,10906,5041,10914,5041,10941,5039,10948,5051,10948,5056,10945,5056,10910,5046,10903e" filled="t" fillcolor="#000000" stroked="f">
                <v:path arrowok="t"/>
                <v:fill/>
              </v:shape>
            </v:group>
            <v:group style="position:absolute;left:5059;top:10930;width:56;height:64" coordorigin="5059,10930" coordsize="56,64">
              <v:shape style="position:absolute;left:5059;top:10930;width:56;height:64" coordorigin="5059,10930" coordsize="56,64" path="m5112,10974l5109,10983,5103,10990,5078,10990,5087,10994,5101,10994,5109,10989,5115,10975,5112,10974e" filled="t" fillcolor="#000000" stroked="f">
                <v:path arrowok="t"/>
                <v:fill/>
              </v:shape>
              <v:shape style="position:absolute;left:5059;top:10930;width:56;height:64" coordorigin="5059,10930" coordsize="56,64" path="m5075,10989l5075,10990,5078,10990,5075,10989e" filled="t" fillcolor="#000000" stroked="f">
                <v:path arrowok="t"/>
                <v:fill/>
              </v:shape>
              <v:shape style="position:absolute;left:5059;top:10930;width:56;height:64" coordorigin="5059,10930" coordsize="56,64" path="m5075,10934l5065,10942,5059,10965,5067,10985,5075,10989,5073,10976,5073,10957,5105,10954,5073,10954,5073,10946,5075,10934e" filled="t" fillcolor="#000000" stroked="f">
                <v:path arrowok="t"/>
                <v:fill/>
              </v:shape>
              <v:shape style="position:absolute;left:5059;top:10930;width:56;height:64" coordorigin="5059,10930" coordsize="56,64" path="m5099,10934l5100,10942,5100,10954,5105,10954,5114,10953,5105,10936,5099,10934e" filled="t" fillcolor="#000000" stroked="f">
                <v:path arrowok="t"/>
                <v:fill/>
              </v:shape>
              <v:shape style="position:absolute;left:5059;top:10930;width:56;height:64" coordorigin="5059,10930" coordsize="56,64" path="m5099,10932l5091,10932,5099,10934,5099,10932e" filled="t" fillcolor="#000000" stroked="f">
                <v:path arrowok="t"/>
                <v:fill/>
              </v:shape>
              <v:shape style="position:absolute;left:5059;top:10930;width:56;height:64" coordorigin="5059,10930" coordsize="56,64" path="m5078,10932l5076,10932,5075,10934,5078,10932e" filled="t" fillcolor="#000000" stroked="f">
                <v:path arrowok="t"/>
                <v:fill/>
              </v:shape>
              <v:shape style="position:absolute;left:5059;top:10930;width:56;height:64" coordorigin="5059,10930" coordsize="56,64" path="m5081,10930l5078,10932,5091,10932,5081,10930e" filled="t" fillcolor="#000000" stroked="f">
                <v:path arrowok="t"/>
                <v:fill/>
              </v:shape>
            </v:group>
            <v:group style="position:absolute;left:5122;top:10929;width:53;height:63" coordorigin="5122,10929" coordsize="53,63">
              <v:shape style="position:absolute;left:5122;top:10929;width:53;height:63" coordorigin="5122,10929" coordsize="53,63" path="m5155,10989l5122,10989,5122,10992,5155,10992,5155,10989e" filled="t" fillcolor="#000000" stroked="f">
                <v:path arrowok="t"/>
                <v:fill/>
              </v:shape>
              <v:shape style="position:absolute;left:5122;top:10929;width:53;height:63" coordorigin="5122,10929" coordsize="53,63" path="m5145,10931l5122,10931,5122,10934,5132,10934,5132,10989,5145,10989,5145,10948,5147,10945,5145,10945,5145,10931e" filled="t" fillcolor="#000000" stroked="f">
                <v:path arrowok="t"/>
                <v:fill/>
              </v:shape>
              <v:shape style="position:absolute;left:5122;top:10929;width:53;height:63" coordorigin="5122,10929" coordsize="53,63" path="m5174,10934l5161,10934,5162,10935,5162,10938,5161,10941,5161,10947,5164,10950,5172,10950,5174,10946,5174,10934e" filled="t" fillcolor="#000000" stroked="f">
                <v:path arrowok="t"/>
                <v:fill/>
              </v:shape>
              <v:shape style="position:absolute;left:5122;top:10929;width:53;height:63" coordorigin="5122,10929" coordsize="53,63" path="m5170,10929l5153,10929,5148,10938,5145,10945,5147,10945,5152,10934,5174,10934,5170,10929e" filled="t" fillcolor="#000000" stroked="f">
                <v:path arrowok="t"/>
                <v:fill/>
              </v:shape>
            </v:group>
            <v:group style="position:absolute;left:5177;top:10929;width:66;height:90" coordorigin="5177,10929" coordsize="66,90">
              <v:shape style="position:absolute;left:5177;top:10929;width:66;height:90" coordorigin="5177,10929" coordsize="66,90" path="m5212,11016l5177,11016,5177,11020,5212,11020,5212,11016e" filled="t" fillcolor="#000000" stroked="f">
                <v:path arrowok="t"/>
                <v:fill/>
              </v:shape>
              <v:shape style="position:absolute;left:5177;top:10929;width:66;height:90" coordorigin="5177,10929" coordsize="66,90" path="m5201,10931l5178,10931,5178,10934,5188,10934,5188,11016,5201,11016,5201,10985,5202,10985,5200,10977,5200,10937,5201,10937,5201,10931e" filled="t" fillcolor="#000000" stroked="f">
                <v:path arrowok="t"/>
                <v:fill/>
              </v:shape>
              <v:shape style="position:absolute;left:5177;top:10929;width:66;height:90" coordorigin="5177,10929" coordsize="66,90" path="m5237,10933l5227,10933,5229,10945,5229,10979,5225,10990,5203,10990,5204,10991,5210,10993,5220,10993,5238,10983,5243,10961,5243,10938,5237,10933e" filled="t" fillcolor="#000000" stroked="f">
                <v:path arrowok="t"/>
                <v:fill/>
              </v:shape>
              <v:shape style="position:absolute;left:5177;top:10929;width:66;height:90" coordorigin="5177,10929" coordsize="66,90" path="m5202,10986l5202,10990,5203,10990,5202,10986e" filled="t" fillcolor="#000000" stroked="f">
                <v:path arrowok="t"/>
                <v:fill/>
              </v:shape>
              <v:shape style="position:absolute;left:5177;top:10929;width:66;height:90" coordorigin="5177,10929" coordsize="66,90" path="m5202,10985l5201,10985,5202,10986,5202,10985e" filled="t" fillcolor="#000000" stroked="f">
                <v:path arrowok="t"/>
                <v:fill/>
              </v:shape>
              <v:shape style="position:absolute;left:5177;top:10929;width:66;height:90" coordorigin="5177,10929" coordsize="66,90" path="m5203,10936l5201,10937,5201,10940,5201,10940,5203,10936e" filled="t" fillcolor="#000000" stroked="f">
                <v:path arrowok="t"/>
                <v:fill/>
              </v:shape>
              <v:shape style="position:absolute;left:5177;top:10929;width:66;height:90" coordorigin="5177,10929" coordsize="66,90" path="m5233,10929l5211,10929,5205,10932,5203,10936,5209,10933,5237,10933,5233,10929e" filled="t" fillcolor="#000000" stroked="f">
                <v:path arrowok="t"/>
                <v:fill/>
              </v:shape>
            </v:group>
            <v:group style="position:absolute;left:5254;top:10930;width:56;height:64" coordorigin="5254,10930" coordsize="56,64">
              <v:shape style="position:absolute;left:5254;top:10930;width:56;height:64" coordorigin="5254,10930" coordsize="56,64" path="m5307,10974l5304,10983,5298,10990,5273,10990,5282,10994,5296,10994,5304,10989,5310,10975,5307,10974e" filled="t" fillcolor="#000000" stroked="f">
                <v:path arrowok="t"/>
                <v:fill/>
              </v:shape>
              <v:shape style="position:absolute;left:5254;top:10930;width:56;height:64" coordorigin="5254,10930" coordsize="56,64" path="m5270,10989l5270,10990,5273,10990,5270,10989e" filled="t" fillcolor="#000000" stroked="f">
                <v:path arrowok="t"/>
                <v:fill/>
              </v:shape>
              <v:shape style="position:absolute;left:5254;top:10930;width:56;height:64" coordorigin="5254,10930" coordsize="56,64" path="m5270,10934l5260,10942,5254,10965,5262,10985,5270,10989,5268,10976,5268,10957,5301,10954,5268,10954,5268,10946,5270,10934e" filled="t" fillcolor="#000000" stroked="f">
                <v:path arrowok="t"/>
                <v:fill/>
              </v:shape>
              <v:shape style="position:absolute;left:5254;top:10930;width:56;height:64" coordorigin="5254,10930" coordsize="56,64" path="m5294,10934l5295,10942,5295,10954,5301,10954,5309,10953,5300,10936,5294,10934e" filled="t" fillcolor="#000000" stroked="f">
                <v:path arrowok="t"/>
                <v:fill/>
              </v:shape>
              <v:shape style="position:absolute;left:5254;top:10930;width:56;height:64" coordorigin="5254,10930" coordsize="56,64" path="m5294,10932l5286,10932,5294,10934,5294,10932e" filled="t" fillcolor="#000000" stroked="f">
                <v:path arrowok="t"/>
                <v:fill/>
              </v:shape>
              <v:shape style="position:absolute;left:5254;top:10930;width:56;height:64" coordorigin="5254,10930" coordsize="56,64" path="m5273,10932l5271,10932,5270,10934,5273,10932e" filled="t" fillcolor="#000000" stroked="f">
                <v:path arrowok="t"/>
                <v:fill/>
              </v:shape>
              <v:shape style="position:absolute;left:5254;top:10930;width:56;height:64" coordorigin="5254,10930" coordsize="56,64" path="m5276,10930l5273,10932,5286,10932,5276,10930e" filled="t" fillcolor="#000000" stroked="f">
                <v:path arrowok="t"/>
                <v:fill/>
              </v:shape>
            </v:group>
            <v:group style="position:absolute;left:5316;top:10914;width:40;height:79" coordorigin="5316,10914" coordsize="40,79">
              <v:shape style="position:absolute;left:5316;top:10914;width:40;height:79" coordorigin="5316,10914" coordsize="40,79" path="m5338,10934l5325,10934,5325,10985,5326,10993,5348,10993,5352,10989,5353,10988,5339,10988,5338,10985,5338,10934e" filled="t" fillcolor="#000000" stroked="f">
                <v:path arrowok="t"/>
                <v:fill/>
              </v:shape>
              <v:shape style="position:absolute;left:5316;top:10914;width:40;height:79" coordorigin="5316,10914" coordsize="40,79" path="m5353,10981l5351,10985,5349,10988,5353,10988,5355,10984,5356,10982,5353,10981e" filled="t" fillcolor="#000000" stroked="f">
                <v:path arrowok="t"/>
                <v:fill/>
              </v:shape>
              <v:shape style="position:absolute;left:5316;top:10914;width:40;height:79" coordorigin="5316,10914" coordsize="40,79" path="m5352,10931l5316,10931,5316,10934,5352,10934,5352,10931e" filled="t" fillcolor="#000000" stroked="f">
                <v:path arrowok="t"/>
                <v:fill/>
              </v:shape>
              <v:shape style="position:absolute;left:5316;top:10914;width:40;height:79" coordorigin="5316,10914" coordsize="40,79" path="m5338,10914l5325,10914,5325,10931,5338,10931,5338,10914e" filled="t" fillcolor="#000000" stroked="f">
                <v:path arrowok="t"/>
                <v:fill/>
              </v:shape>
            </v:group>
            <v:group style="position:absolute;left:5361;top:10931;width:74;height:63" coordorigin="5361,10931" coordsize="74,63">
              <v:shape style="position:absolute;left:5361;top:10931;width:74;height:63" coordorigin="5361,10931" coordsize="74,63" path="m5384,10931l5361,10931,5361,10934,5371,10934,5371,10988,5377,10993,5400,10993,5407,10989,5385,10989,5384,10982,5384,10931e" filled="t" fillcolor="#000000" stroked="f">
                <v:path arrowok="t"/>
                <v:fill/>
              </v:shape>
              <v:shape style="position:absolute;left:5361;top:10931;width:74;height:63" coordorigin="5361,10931" coordsize="74,63" path="m5424,10980l5411,10980,5411,10992,5435,10992,5435,10989,5424,10989,5424,10980e" filled="t" fillcolor="#000000" stroked="f">
                <v:path arrowok="t"/>
                <v:fill/>
              </v:shape>
              <v:shape style="position:absolute;left:5361;top:10931;width:74;height:63" coordorigin="5361,10931" coordsize="74,63" path="m5424,10931l5400,10931,5400,10934,5411,10934,5411,10978,5405,10989,5407,10989,5407,10989,5411,10980,5424,10980,5424,10931e" filled="t" fillcolor="#000000" stroked="f">
                <v:path arrowok="t"/>
                <v:fill/>
              </v:shape>
            </v:group>
            <v:group style="position:absolute;left:5442;top:10929;width:60;height:64" coordorigin="5442,10929" coordsize="60,64">
              <v:shape style="position:absolute;left:5442;top:10929;width:60;height:64" coordorigin="5442,10929" coordsize="60,64" path="m5490,10932l5478,10932,5480,10938,5480,10952,5475,10953,5471,10955,5448,10960,5442,10965,5442,10987,5447,10994,5468,10994,5474,10991,5475,10990,5458,10990,5457,10983,5457,10964,5459,10961,5480,10955,5492,10955,5492,10937,5490,10932e" filled="t" fillcolor="#000000" stroked="f">
                <v:path arrowok="t"/>
                <v:fill/>
              </v:shape>
              <v:shape style="position:absolute;left:5442;top:10929;width:60;height:64" coordorigin="5442,10929" coordsize="60,64" path="m5492,10984l5479,10984,5481,10991,5486,10992,5502,10992,5502,10989,5492,10989,5492,10984e" filled="t" fillcolor="#000000" stroked="f">
                <v:path arrowok="t"/>
                <v:fill/>
              </v:shape>
              <v:shape style="position:absolute;left:5442;top:10929;width:60;height:64" coordorigin="5442,10929" coordsize="60,64" path="m5476,10988l5475,10990,5476,10990,5476,10988e" filled="t" fillcolor="#000000" stroked="f">
                <v:path arrowok="t"/>
                <v:fill/>
              </v:shape>
              <v:shape style="position:absolute;left:5442;top:10929;width:60;height:64" coordorigin="5442,10929" coordsize="60,64" path="m5492,10955l5480,10955,5480,10976,5476,10988,5479,10984,5492,10984,5492,10955e" filled="t" fillcolor="#000000" stroked="f">
                <v:path arrowok="t"/>
                <v:fill/>
              </v:shape>
              <v:shape style="position:absolute;left:5442;top:10929;width:60;height:64" coordorigin="5442,10929" coordsize="60,64" path="m5489,10929l5459,10929,5447,10932,5447,10948,5450,10949,5457,10949,5459,10947,5459,10934,5464,10932,5490,10932,5489,10929e" filled="t" fillcolor="#000000" stroked="f">
                <v:path arrowok="t"/>
                <v:fill/>
              </v:shape>
            </v:group>
            <v:group style="position:absolute;left:5507;top:10903;width:34;height:89" coordorigin="5507,10903" coordsize="34,89">
              <v:shape style="position:absolute;left:5507;top:10903;width:34;height:89" coordorigin="5507,10903" coordsize="34,89" path="m5541,10989l5507,10989,5507,10992,5541,10992,5541,10989e" filled="t" fillcolor="#000000" stroked="f">
                <v:path arrowok="t"/>
                <v:fill/>
              </v:shape>
              <v:shape style="position:absolute;left:5507;top:10903;width:34;height:89" coordorigin="5507,10903" coordsize="34,89" path="m5530,10903l5507,10903,5507,10906,5518,10906,5518,10989,5530,10989,5530,10903e" filled="t" fillcolor="#000000" stroked="f">
                <v:path arrowok="t"/>
                <v:fill/>
              </v:shape>
              <v:shape style="position:absolute;left:3922;top:10860;width:831;height:332" type="#_x0000_t75">
                <v:imagedata r:id="rId25" o:title=""/>
              </v:shape>
            </v:group>
            <v:group style="position:absolute;left:3260;top:10626;width:63;height:102" coordorigin="3260,10626" coordsize="63,102">
              <v:shape style="position:absolute;left:3260;top:10626;width:63;height:102" coordorigin="3260,10626" coordsize="63,102" path="m3287,10626l3260,10626,3260,10728,3295,10727,3315,10719,3318,10712,3279,10712,3279,10682,3320,10682,3318,10680,3307,10673,3316,10668,3317,10666,3279,10666,3279,10642,3316,10642,3311,10632,3287,10626e" filled="t" fillcolor="#000000" stroked="f">
                <v:path arrowok="t"/>
                <v:fill/>
              </v:shape>
              <v:shape style="position:absolute;left:3260;top:10626;width:63;height:102" coordorigin="3260,10626" coordsize="63,102" path="m3320,10682l3296,10682,3303,10687,3303,10706,3298,10712,3318,10712,3322,10698,3322,10686,3320,10682e" filled="t" fillcolor="#000000" stroked="f">
                <v:path arrowok="t"/>
                <v:fill/>
              </v:shape>
              <v:shape style="position:absolute;left:3260;top:10626;width:63;height:102" coordorigin="3260,10626" coordsize="63,102" path="m3316,10642l3296,10642,3301,10647,3301,10661,3295,10666,3317,10666,3320,10661,3320,10650,3316,10642e" filled="t" fillcolor="#000000" stroked="f">
                <v:path arrowok="t"/>
                <v:fill/>
              </v:shape>
            </v:group>
            <v:group style="position:absolute;left:3331;top:10626;width:75;height:102" coordorigin="3331,10626" coordsize="75,102">
              <v:shape style="position:absolute;left:3331;top:10626;width:75;height:102" coordorigin="3331,10626" coordsize="75,102" path="m3382,10626l3357,10626,3331,10728,3350,10728,3356,10706,3401,10706,3397,10689,3359,10689,3369,10648,3387,10648,3382,10626e" filled="t" fillcolor="#000000" stroked="f">
                <v:path arrowok="t"/>
                <v:fill/>
              </v:shape>
              <v:shape style="position:absolute;left:3331;top:10626;width:75;height:102" coordorigin="3331,10626" coordsize="75,102" path="m3401,10706l3382,10706,3387,10728,3406,10728,3401,10706e" filled="t" fillcolor="#000000" stroked="f">
                <v:path arrowok="t"/>
                <v:fill/>
              </v:shape>
              <v:shape style="position:absolute;left:3331;top:10626;width:75;height:102" coordorigin="3331,10626" coordsize="75,102" path="m3387,10648l3369,10648,3378,10689,3397,10689,3387,10648e" filled="t" fillcolor="#000000" stroked="f">
                <v:path arrowok="t"/>
                <v:fill/>
              </v:shape>
            </v:group>
            <v:group style="position:absolute;left:3415;top:10625;width:64;height:103" coordorigin="3415,10625" coordsize="64,103">
              <v:shape style="position:absolute;left:3415;top:10625;width:64;height:103" coordorigin="3415,10625" coordsize="64,103" path="m3439,10625l3422,10635,3415,10659,3417,10711,3430,10725,3455,10729,3473,10719,3474,10712,3439,10712,3434,10709,3434,10645,3439,10642,3476,10642,3464,10629,3439,10625e" filled="t" fillcolor="#000000" stroked="f">
                <v:path arrowok="t"/>
                <v:fill/>
              </v:shape>
              <v:shape style="position:absolute;left:3415;top:10625;width:64;height:103" coordorigin="3415,10625" coordsize="64,103" path="m3479,10691l3460,10691,3460,10709,3455,10712,3474,10712,3479,10695,3479,10691e" filled="t" fillcolor="#000000" stroked="f">
                <v:path arrowok="t"/>
                <v:fill/>
              </v:shape>
              <v:shape style="position:absolute;left:3415;top:10625;width:64;height:103" coordorigin="3415,10625" coordsize="64,103" path="m3476,10642l3455,10642,3460,10645,3460,10659,3479,10659,3477,10643,3476,10642e" filled="t" fillcolor="#000000" stroked="f">
                <v:path arrowok="t"/>
                <v:fill/>
              </v:shape>
            </v:group>
            <v:group style="position:absolute;left:3495;top:10626;width:69;height:102" coordorigin="3495,10626" coordsize="69,102">
              <v:shape style="position:absolute;left:3495;top:10626;width:69;height:102" coordorigin="3495,10626" coordsize="69,102" path="m3514,10626l3495,10626,3495,10728,3514,10728,3514,10697,3522,10685,3544,10685,3535,10668,3514,10668,3514,10626e" filled="t" fillcolor="#000000" stroked="f">
                <v:path arrowok="t"/>
                <v:fill/>
              </v:shape>
              <v:shape style="position:absolute;left:3495;top:10626;width:69;height:102" coordorigin="3495,10626" coordsize="69,102" path="m3544,10685l3522,10685,3542,10728,3564,10728,3544,10685e" filled="t" fillcolor="#000000" stroked="f">
                <v:path arrowok="t"/>
                <v:fill/>
              </v:shape>
              <v:shape style="position:absolute;left:3495;top:10626;width:69;height:102" coordorigin="3495,10626" coordsize="69,102" path="m3561,10626l3540,10626,3515,10668,3535,10668,3535,10667,3561,10626e" filled="t" fillcolor="#000000" stroked="f">
                <v:path arrowok="t"/>
                <v:fill/>
              </v:shape>
            </v:group>
            <v:group style="position:absolute;left:3567;top:10645;width:34;height:83" coordorigin="3567,10645" coordsize="34,83">
              <v:shape style="position:absolute;left:3567;top:10645;width:34;height:83" coordorigin="3567,10645" coordsize="34,83" path="m3601,10659l3585,10659,3585,10728,3601,10728,3601,10659e" filled="t" fillcolor="#000000" stroked="f">
                <v:path arrowok="t"/>
                <v:fill/>
              </v:shape>
              <v:shape style="position:absolute;left:3567;top:10645;width:34;height:83" coordorigin="3567,10645" coordsize="34,83" path="m3620,10645l3567,10645,3567,10659,3620,10659,3620,10645e" filled="t" fillcolor="#000000" stroked="f">
                <v:path arrowok="t"/>
                <v:fill/>
              </v:shape>
            </v:group>
            <v:group style="position:absolute;left:3626;top:10644;width:52;height:85" coordorigin="3626,10644" coordsize="52,85">
              <v:shape style="position:absolute;left:3626;top:10644;width:52;height:85" coordorigin="3626,10644" coordsize="52,85" path="m3667,10644l3636,10644,3626,10651,3626,10722,3636,10729,3667,10729,3678,10722,3678,10715,3645,10715,3641,10712,3641,10660,3645,10658,3678,10658,3678,10651,3667,10644e" filled="t" fillcolor="#000000" stroked="f">
                <v:path arrowok="t"/>
                <v:fill/>
              </v:shape>
              <v:shape style="position:absolute;left:3626;top:10644;width:52;height:85" coordorigin="3626,10644" coordsize="52,85" path="m3678,10658l3658,10658,3662,10660,3662,10712,3658,10715,3678,10715,3678,10658e" filled="t" fillcolor="#000000" stroked="f">
                <v:path arrowok="t"/>
                <v:fill/>
              </v:shape>
            </v:group>
            <v:group style="position:absolute;left:3695;top:10626;width:63;height:102" coordorigin="3695,10626" coordsize="63,102">
              <v:shape style="position:absolute;left:3695;top:10626;width:63;height:102" coordorigin="3695,10626" coordsize="63,102" path="m3722,10626l3695,10626,3695,10728,3730,10727,3750,10719,3752,10712,3714,10712,3714,10682,3755,10682,3753,10680,3742,10673,3751,10668,3752,10666,3714,10666,3714,10642,3751,10642,3745,10632,3722,10626e" filled="t" fillcolor="#000000" stroked="f">
                <v:path arrowok="t"/>
                <v:fill/>
              </v:shape>
              <v:shape style="position:absolute;left:3695;top:10626;width:63;height:102" coordorigin="3695,10626" coordsize="63,102" path="m3755,10682l3731,10682,3738,10687,3738,10706,3732,10712,3752,10712,3757,10698,3757,10686,3755,10682e" filled="t" fillcolor="#000000" stroked="f">
                <v:path arrowok="t"/>
                <v:fill/>
              </v:shape>
              <v:shape style="position:absolute;left:3695;top:10626;width:63;height:102" coordorigin="3695,10626" coordsize="63,102" path="m3751,10642l3731,10642,3735,10647,3735,10661,3730,10666,3752,10666,3755,10661,3755,10650,3751,10642e" filled="t" fillcolor="#000000" stroked="f">
                <v:path arrowok="t"/>
                <v:fill/>
              </v:shape>
            </v:group>
            <v:group style="position:absolute;left:3766;top:10626;width:75;height:102" coordorigin="3766,10626" coordsize="75,102">
              <v:shape style="position:absolute;left:3766;top:10626;width:75;height:102" coordorigin="3766,10626" coordsize="75,102" path="m3816,10626l3791,10626,3766,10728,3785,10728,3790,10706,3836,10706,3832,10689,3794,10689,3804,10648,3822,10648,3816,10626e" filled="t" fillcolor="#000000" stroked="f">
                <v:path arrowok="t"/>
                <v:fill/>
              </v:shape>
              <v:shape style="position:absolute;left:3766;top:10626;width:75;height:102" coordorigin="3766,10626" coordsize="75,102" path="m3836,10706l3817,10706,3822,10728,3841,10728,3836,10706e" filled="t" fillcolor="#000000" stroked="f">
                <v:path arrowok="t"/>
                <v:fill/>
              </v:shape>
              <v:shape style="position:absolute;left:3766;top:10626;width:75;height:102" coordorigin="3766,10626" coordsize="75,102" path="m3822,10648l3804,10648,3813,10689,3832,10689,3822,10648e" filled="t" fillcolor="#000000" stroked="f">
                <v:path arrowok="t"/>
                <v:fill/>
              </v:shape>
            </v:group>
            <v:group style="position:absolute;left:3850;top:10625;width:64;height:103" coordorigin="3850,10625" coordsize="64,103">
              <v:shape style="position:absolute;left:3850;top:10625;width:64;height:103" coordorigin="3850,10625" coordsize="64,103" path="m3874,10625l3856,10635,3850,10659,3852,10711,3865,10725,3890,10729,3907,10719,3909,10712,3874,10712,3869,10709,3869,10645,3874,10642,3910,10642,3899,10629,3874,10625e" filled="t" fillcolor="#000000" stroked="f">
                <v:path arrowok="t"/>
                <v:fill/>
              </v:shape>
              <v:shape style="position:absolute;left:3850;top:10625;width:64;height:103" coordorigin="3850,10625" coordsize="64,103" path="m3914,10691l3895,10691,3895,10709,3890,10712,3909,10712,3914,10695,3914,10691e" filled="t" fillcolor="#000000" stroked="f">
                <v:path arrowok="t"/>
                <v:fill/>
              </v:shape>
              <v:shape style="position:absolute;left:3850;top:10625;width:64;height:103" coordorigin="3850,10625" coordsize="64,103" path="m3910,10642l3890,10642,3895,10645,3895,10659,3914,10659,3912,10643,3910,10642e" filled="t" fillcolor="#000000" stroked="f">
                <v:path arrowok="t"/>
                <v:fill/>
              </v:shape>
            </v:group>
            <v:group style="position:absolute;left:3930;top:10626;width:69;height:102" coordorigin="3930,10626" coordsize="69,102">
              <v:shape style="position:absolute;left:3930;top:10626;width:69;height:102" coordorigin="3930,10626" coordsize="69,102" path="m3949,10626l3930,10626,3930,10728,3949,10728,3949,10697,3957,10685,3979,10685,3970,10668,3949,10668,3949,10626e" filled="t" fillcolor="#000000" stroked="f">
                <v:path arrowok="t"/>
                <v:fill/>
              </v:shape>
              <v:shape style="position:absolute;left:3930;top:10626;width:69;height:102" coordorigin="3930,10626" coordsize="69,102" path="m3979,10685l3957,10685,3977,10728,3999,10728,3979,10685e" filled="t" fillcolor="#000000" stroked="f">
                <v:path arrowok="t"/>
                <v:fill/>
              </v:shape>
              <v:shape style="position:absolute;left:3930;top:10626;width:69;height:102" coordorigin="3930,10626" coordsize="69,102" path="m3996,10626l3975,10626,3950,10668,3970,10668,3970,10667,3996,10626e" filled="t" fillcolor="#000000" stroked="f">
                <v:path arrowok="t"/>
                <v:fill/>
              </v:shape>
            </v:group>
            <v:group style="position:absolute;left:4002;top:10645;width:34;height:83" coordorigin="4002,10645" coordsize="34,83">
              <v:shape style="position:absolute;left:4002;top:10645;width:34;height:83" coordorigin="4002,10645" coordsize="34,83" path="m4036,10659l4020,10659,4020,10728,4036,10728,4036,10659e" filled="t" fillcolor="#000000" stroked="f">
                <v:path arrowok="t"/>
                <v:fill/>
              </v:shape>
              <v:shape style="position:absolute;left:4002;top:10645;width:34;height:83" coordorigin="4002,10645" coordsize="34,83" path="m4055,10645l4002,10645,4002,10659,4055,10659,4055,10645e" filled="t" fillcolor="#000000" stroked="f">
                <v:path arrowok="t"/>
                <v:fill/>
              </v:shape>
            </v:group>
            <v:group style="position:absolute;left:4064;top:10645;width:54;height:83" coordorigin="4064,10645" coordsize="54,83">
              <v:shape style="position:absolute;left:4064;top:10645;width:54;height:83" coordorigin="4064,10645" coordsize="54,83" path="m4080,10645l4064,10645,4064,10728,4080,10728,4080,10692,4118,10692,4118,10678,4080,10678,4080,10645e" filled="t" fillcolor="#000000" stroked="f">
                <v:path arrowok="t"/>
                <v:fill/>
              </v:shape>
              <v:shape style="position:absolute;left:4064;top:10645;width:54;height:83" coordorigin="4064,10645" coordsize="54,83" path="m4118,10692l4102,10692,4102,10728,4118,10728,4118,10692e" filled="t" fillcolor="#000000" stroked="f">
                <v:path arrowok="t"/>
                <v:fill/>
              </v:shape>
              <v:shape style="position:absolute;left:4064;top:10645;width:54;height:83" coordorigin="4064,10645" coordsize="54,83" path="m4118,10645l4102,10645,4102,10678,4118,10678,4118,10645e" filled="t" fillcolor="#000000" stroked="f">
                <v:path arrowok="t"/>
                <v:fill/>
              </v:shape>
            </v:group>
            <v:group style="position:absolute;left:4132;top:10645;width:45;height:83" coordorigin="4132,10645" coordsize="45,83">
              <v:shape style="position:absolute;left:4132;top:10645;width:45;height:83" coordorigin="4132,10645" coordsize="45,83" path="m4176,10645l4132,10645,4132,10728,4177,10728,4177,10714,4148,10714,4148,10692,4169,10692,4169,10678,4148,10678,4148,10659,4176,10659,4176,10645e" filled="t" fillcolor="#000000" stroked="f">
                <v:path arrowok="t"/>
                <v:fill/>
              </v:shape>
            </v:group>
            <v:group style="position:absolute;left:4183;top:10645;width:61;height:83" coordorigin="4183,10645" coordsize="61,83">
              <v:shape style="position:absolute;left:4183;top:10645;width:61;height:83" coordorigin="4183,10645" coordsize="61,83" path="m4224,10645l4204,10645,4183,10728,4198,10728,4203,10710,4240,10710,4236,10696,4206,10696,4213,10663,4228,10663,4224,10645e" filled="t" fillcolor="#000000" stroked="f">
                <v:path arrowok="t"/>
                <v:fill/>
              </v:shape>
              <v:shape style="position:absolute;left:4183;top:10645;width:61;height:83" coordorigin="4183,10645" coordsize="61,83" path="m4240,10710l4225,10710,4229,10728,4244,10728,4240,10710e" filled="t" fillcolor="#000000" stroked="f">
                <v:path arrowok="t"/>
                <v:fill/>
              </v:shape>
              <v:shape style="position:absolute;left:4183;top:10645;width:61;height:83" coordorigin="4183,10645" coordsize="61,83" path="m4228,10663l4214,10663,4221,10696,4236,10696,4228,10663e" filled="t" fillcolor="#000000" stroked="f">
                <v:path arrowok="t"/>
                <v:fill/>
              </v:shape>
            </v:group>
            <v:group style="position:absolute;left:4240;top:10645;width:34;height:83" coordorigin="4240,10645" coordsize="34,83">
              <v:shape style="position:absolute;left:4240;top:10645;width:34;height:83" coordorigin="4240,10645" coordsize="34,83" path="m4275,10659l4259,10659,4259,10728,4275,10728,4275,10659e" filled="t" fillcolor="#000000" stroked="f">
                <v:path arrowok="t"/>
                <v:fill/>
              </v:shape>
              <v:shape style="position:absolute;left:4240;top:10645;width:34;height:83" coordorigin="4240,10645" coordsize="34,83" path="m4293,10645l4240,10645,4240,10659,4293,10659,4293,10645e" filled="t" fillcolor="#000000" stroked="f">
                <v:path arrowok="t"/>
                <v:fill/>
              </v:shape>
            </v:group>
            <v:group style="position:absolute;left:4302;top:10645;width:54;height:83" coordorigin="4302,10645" coordsize="54,83">
              <v:shape style="position:absolute;left:4302;top:10645;width:54;height:83" coordorigin="4302,10645" coordsize="54,83" path="m4344,10645l4302,10645,4302,10728,4317,10728,4317,10694,4341,10694,4340,10691,4349,10687,4352,10681,4317,10681,4317,10658,4353,10658,4353,10654,4344,10645e" filled="t" fillcolor="#000000" stroked="f">
                <v:path arrowok="t"/>
                <v:fill/>
              </v:shape>
              <v:shape style="position:absolute;left:4302;top:10645;width:54;height:83" coordorigin="4302,10645" coordsize="54,83" path="m4341,10694l4325,10694,4339,10728,4356,10728,4341,10694e" filled="t" fillcolor="#000000" stroked="f">
                <v:path arrowok="t"/>
                <v:fill/>
              </v:shape>
              <v:shape style="position:absolute;left:4302;top:10645;width:54;height:83" coordorigin="4302,10645" coordsize="54,83" path="m4353,10658l4333,10658,4337,10661,4337,10677,4333,10681,4352,10681,4353,10680,4353,10658e" filled="t" fillcolor="#000000" stroked="f">
                <v:path arrowok="t"/>
                <v:fill/>
              </v:shape>
            </v:group>
            <v:group style="position:absolute;left:4364;top:10645;width:45;height:83" coordorigin="4364,10645" coordsize="45,83">
              <v:shape style="position:absolute;left:4364;top:10645;width:45;height:83" coordorigin="4364,10645" coordsize="45,83" path="m4408,10645l4364,10645,4364,10728,4409,10728,4409,10714,4380,10714,4380,10692,4401,10692,4401,10678,4380,10678,4380,10659,4408,10659,4408,10645e" filled="t" fillcolor="#000000" stroked="f">
                <v:path arrowok="t"/>
                <v:fill/>
              </v:shape>
            </v:group>
            <v:group style="position:absolute;left:617;top:10629;width:101;height:87" coordorigin="617,10629" coordsize="101,87">
              <v:shape style="position:absolute;left:617;top:10629;width:101;height:87" coordorigin="617,10629" coordsize="101,87" path="m683,10629l653,10629,617,10716,645,10716,649,10703,712,10703,705,10685,656,10685,663,10667,698,10667,683,10629e" filled="t" fillcolor="#000000" stroked="f">
                <v:path arrowok="t"/>
                <v:fill/>
              </v:shape>
              <v:shape style="position:absolute;left:617;top:10629;width:101;height:87" coordorigin="617,10629" coordsize="101,87" path="m712,10703l675,10703,680,10716,717,10716,712,10703e" filled="t" fillcolor="#000000" stroked="f">
                <v:path arrowok="t"/>
                <v:fill/>
              </v:shape>
              <v:shape style="position:absolute;left:617;top:10629;width:101;height:87" coordorigin="617,10629" coordsize="101,87" path="m698,10667l663,10667,669,10685,705,10685,698,10667e" filled="t" fillcolor="#000000" stroked="f">
                <v:path arrowok="t"/>
                <v:fill/>
              </v:shape>
            </v:group>
            <v:group style="position:absolute;left:734;top:10629;width:96;height:88" coordorigin="734,10629" coordsize="96,88">
              <v:shape style="position:absolute;left:734;top:10629;width:96;height:88" coordorigin="734,10629" coordsize="96,88" path="m823,10684l784,10684,786,10687,787,10698,787,10713,794,10717,823,10717,829,10716,831,10714,831,10711,826,10709,825,10707,823,10684e" filled="t" fillcolor="#000000" stroked="f">
                <v:path arrowok="t"/>
                <v:fill/>
              </v:shape>
              <v:shape style="position:absolute;left:734;top:10629;width:96;height:88" coordorigin="734,10629" coordsize="96,88" path="m814,10629l734,10629,734,10716,772,10716,772,10684,823,10684,823,10683,819,10675,805,10674,818,10670,820,10668,772,10668,772,10651,826,10651,826,10638,814,10629e" filled="t" fillcolor="#000000" stroked="f">
                <v:path arrowok="t"/>
                <v:fill/>
              </v:shape>
              <v:shape style="position:absolute;left:734;top:10629;width:96;height:88" coordorigin="734,10629" coordsize="96,88" path="m826,10651l785,10651,788,10655,788,10665,785,10668,820,10668,826,10662,826,10651e" filled="t" fillcolor="#000000" stroked="f">
                <v:path arrowok="t"/>
                <v:fill/>
              </v:shape>
            </v:group>
            <v:group style="position:absolute;left:842;top:10629;width:64;height:87" coordorigin="842,10629" coordsize="64,87">
              <v:shape style="position:absolute;left:842;top:10629;width:64;height:87" coordorigin="842,10629" coordsize="64,87" path="m907,10655l869,10655,869,10715,907,10715,907,10655e" filled="t" fillcolor="#000000" stroked="f">
                <v:path arrowok="t"/>
                <v:fill/>
              </v:shape>
              <v:shape style="position:absolute;left:842;top:10629;width:64;height:87" coordorigin="842,10629" coordsize="64,87" path="m933,10629l842,10629,842,10655,933,10655,933,10629e" filled="t" fillcolor="#000000" stroked="f">
                <v:path arrowok="t"/>
                <v:fill/>
              </v:shape>
            </v:group>
            <v:group style="position:absolute;left:948;top:10626;width:85;height:91" coordorigin="948,10626" coordsize="85,91">
              <v:shape style="position:absolute;left:948;top:10626;width:85;height:91" coordorigin="948,10626" coordsize="85,91" path="m962,10685l948,10705,966,10714,989,10718,996,10717,1017,10711,1030,10698,1030,10697,982,10697,968,10692,962,10685e" filled="t" fillcolor="#000000" stroked="f">
                <v:path arrowok="t"/>
                <v:fill/>
              </v:shape>
              <v:shape style="position:absolute;left:948;top:10626;width:85;height:91" coordorigin="948,10626" coordsize="85,91" path="m990,10626l969,10631,955,10644,952,10667,969,10680,989,10686,999,10692,999,10695,998,10697,1030,10697,1033,10675,1016,10663,997,10657,987,10650,987,10647,989,10645,1027,10645,1032,10639,1015,10630,990,10626e" filled="t" fillcolor="#000000" stroked="f">
                <v:path arrowok="t"/>
                <v:fill/>
              </v:shape>
              <v:shape style="position:absolute;left:948;top:10626;width:85;height:91" coordorigin="948,10626" coordsize="85,91" path="m1027,10645l1000,10645,1012,10651,1018,10657,1027,10645e" filled="t" fillcolor="#000000" stroked="f">
                <v:path arrowok="t"/>
                <v:fill/>
              </v:shape>
            </v:group>
            <v:group style="position:absolute;left:1093;top:10629;width:96;height:87" coordorigin="1093,10629" coordsize="96,87">
              <v:shape style="position:absolute;left:1093;top:10629;width:96;height:87" coordorigin="1093,10629" coordsize="96,87" path="m1131,10629l1093,10629,1093,10716,1131,10716,1131,10683,1189,10683,1189,10661,1131,10661,1131,10629e" filled="t" fillcolor="#000000" stroked="f">
                <v:path arrowok="t"/>
                <v:fill/>
              </v:shape>
              <v:shape style="position:absolute;left:1093;top:10629;width:96;height:87" coordorigin="1093,10629" coordsize="96,87" path="m1189,10683l1151,10683,1151,10716,1189,10716,1189,10683e" filled="t" fillcolor="#000000" stroked="f">
                <v:path arrowok="t"/>
                <v:fill/>
              </v:shape>
              <v:shape style="position:absolute;left:1093;top:10629;width:96;height:87" coordorigin="1093,10629" coordsize="96,87" path="m1189,10629l1151,10629,1151,10661,1189,10661,1189,10629e" filled="t" fillcolor="#000000" stroked="f">
                <v:path arrowok="t"/>
                <v:fill/>
              </v:shape>
            </v:group>
            <v:group style="position:absolute;left:1207;top:10628;width:91;height:90" coordorigin="1207,10628" coordsize="91,90">
              <v:shape style="position:absolute;left:1207;top:10628;width:91;height:90" coordorigin="1207,10628" coordsize="91,90" path="m1242,10628l1223,10636,1211,10654,1207,10679,1215,10700,1231,10713,1254,10718,1272,10714,1287,10704,1291,10696,1248,10696,1246,10691,1246,10653,1248,10648,1293,10648,1288,10640,1269,10630,1242,10628e" filled="t" fillcolor="#000000" stroked="f">
                <v:path arrowok="t"/>
                <v:fill/>
              </v:shape>
              <v:shape style="position:absolute;left:1207;top:10628;width:91;height:90" coordorigin="1207,10628" coordsize="91,90" path="m1293,10648l1248,10648,1260,10648,1262,10653,1262,10691,1260,10696,1291,10696,1296,10684,1299,10656,1293,10648e" filled="t" fillcolor="#000000" stroked="f">
                <v:path arrowok="t"/>
                <v:fill/>
              </v:shape>
            </v:group>
            <v:group style="position:absolute;left:1320;top:10629;width:90;height:89" coordorigin="1320,10629" coordsize="90,89">
              <v:shape style="position:absolute;left:1320;top:10629;width:90;height:89" coordorigin="1320,10629" coordsize="90,89" path="m1357,10629l1320,10629,1320,10680,1327,10701,1344,10714,1366,10718,1386,10715,1403,10703,1405,10695,1362,10695,1357,10690,1357,10629e" filled="t" fillcolor="#000000" stroked="f">
                <v:path arrowok="t"/>
                <v:fill/>
              </v:shape>
              <v:shape style="position:absolute;left:1320;top:10629;width:90;height:89" coordorigin="1320,10629" coordsize="90,89" path="m1409,10629l1382,10629,1382,10690,1377,10695,1405,10695,1409,10680,1409,10629e" filled="t" fillcolor="#000000" stroked="f">
                <v:path arrowok="t"/>
                <v:fill/>
              </v:shape>
            </v:group>
            <v:group style="position:absolute;left:1432;top:10626;width:85;height:91" coordorigin="1432,10626" coordsize="85,91">
              <v:shape style="position:absolute;left:1432;top:10626;width:85;height:91" coordorigin="1432,10626" coordsize="85,91" path="m1446,10685l1432,10705,1450,10714,1473,10718,1480,10717,1501,10712,1514,10698,1514,10697,1466,10697,1452,10692,1446,10685e" filled="t" fillcolor="#000000" stroked="f">
                <v:path arrowok="t"/>
                <v:fill/>
              </v:shape>
              <v:shape style="position:absolute;left:1432;top:10626;width:85;height:91" coordorigin="1432,10626" coordsize="85,91" path="m1474,10626l1453,10631,1439,10644,1435,10667,1453,10680,1473,10686,1483,10692,1483,10695,1481,10697,1514,10697,1517,10675,1500,10663,1480,10657,1471,10650,1471,10647,1473,10645,1511,10645,1516,10639,1499,10630,1474,10626e" filled="t" fillcolor="#000000" stroked="f">
                <v:path arrowok="t"/>
                <v:fill/>
              </v:shape>
              <v:shape style="position:absolute;left:1432;top:10626;width:85;height:91" coordorigin="1432,10626" coordsize="85,91" path="m1511,10645l1484,10645,1496,10651,1502,10657,1511,10645e" filled="t" fillcolor="#000000" stroked="f">
                <v:path arrowok="t"/>
                <v:fill/>
              </v:shape>
            </v:group>
            <v:group style="position:absolute;left:1540;top:10629;width:83;height:87" coordorigin="1540,10629" coordsize="83,87">
              <v:shape style="position:absolute;left:1540;top:10629;width:83;height:87" coordorigin="1540,10629" coordsize="83,87" path="m1623,10629l1540,10629,1540,10716,1623,10716,1623,10690,1578,10690,1578,10682,1607,10682,1607,10663,1578,10663,1578,10654,1623,10654,1623,10629e" filled="t" fillcolor="#000000" stroked="f">
                <v:path arrowok="t"/>
                <v:fill/>
              </v:shape>
            </v:group>
            <v:group style="position:absolute;left:2099;top:10531;width:276;height:213" coordorigin="2099,10531" coordsize="276,213">
              <v:shape style="position:absolute;left:2099;top:10531;width:276;height:213" coordorigin="2099,10531" coordsize="276,213" path="m2145,10531l2099,10557,2099,10717,2145,10743,2191,10717,2191,10664,2375,10664,2375,10584,2237,10584,2145,10531e" filled="t" fillcolor="#000000" stroked="f">
                <v:path arrowok="t"/>
                <v:fill/>
              </v:shape>
              <v:shape style="position:absolute;left:2099;top:10531;width:276;height:213" coordorigin="2099,10531" coordsize="276,213" path="m2375,10664l2283,10664,2283,10717,2329,10743,2375,10717,2375,10664e" filled="t" fillcolor="#000000" stroked="f">
                <v:path arrowok="t"/>
                <v:fill/>
              </v:shape>
              <v:shape style="position:absolute;left:2099;top:10531;width:276;height:213" coordorigin="2099,10531" coordsize="276,213" path="m2283,10664l2191,10664,2237,10690,2283,10664e" filled="t" fillcolor="#000000" stroked="f">
                <v:path arrowok="t"/>
                <v:fill/>
              </v:shape>
              <v:shape style="position:absolute;left:2099;top:10531;width:276;height:213" coordorigin="2099,10531" coordsize="276,213" path="m2329,10531l2237,10584,2375,10584,2375,10557,2329,10531e" filled="t" fillcolor="#000000" stroked="f">
                <v:path arrowok="t"/>
                <v:fill/>
              </v:shape>
            </v:group>
            <v:group style="position:absolute;left:2727;top:10645;width:38;height:74" coordorigin="2727,10645" coordsize="38,74">
              <v:shape style="position:absolute;left:2727;top:10645;width:38;height:74" coordorigin="2727,10645" coordsize="38,74" path="m2757,10645l2727,10645,2727,10645,2727,10718,2727,10719,2739,10719,2739,10718,2739,10698,2761,10698,2759,10693,2760,10692,2763,10690,2765,10686,2739,10686,2739,10657,2765,10657,2765,10653,2757,10645e" filled="t" fillcolor="#000000" stroked="f">
                <v:path arrowok="t"/>
                <v:fill/>
              </v:shape>
            </v:group>
            <v:group style="position:absolute;left:2747;top:10698;width:22;height:20" coordorigin="2747,10698" coordsize="22,20">
              <v:shape style="position:absolute;left:2747;top:10698;width:22;height:20" coordorigin="2747,10698" coordsize="22,20" path="m2761,10698l2747,10698,2755,10718,2755,10719,2768,10719,2769,10718,2768,10717,2761,10698e" filled="t" fillcolor="#000000" stroked="f">
                <v:path arrowok="t"/>
                <v:fill/>
              </v:shape>
            </v:group>
            <v:group style="position:absolute;left:2750;top:10657;width:15;height:29" coordorigin="2750,10657" coordsize="15,29">
              <v:shape style="position:absolute;left:2750;top:10657;width:15;height:29" coordorigin="2750,10657" coordsize="15,29" path="m2765,10657l2750,10657,2753,10660,2753,10683,2750,10686,2765,10686,2765,10685,2765,10657e" filled="t" fillcolor="#000000" stroked="f">
                <v:path arrowok="t"/>
                <v:fill/>
              </v:shape>
            </v:group>
            <v:group style="position:absolute;left:2627;top:10645;width:37;height:74" coordorigin="2627,10645" coordsize="37,74">
              <v:shape style="position:absolute;left:2627;top:10645;width:37;height:74" coordorigin="2627,10645" coordsize="37,74" path="m2659,10645l2633,10645,2627,10651,2627,10713,2633,10719,2659,10719,2664,10713,2664,10706,2642,10706,2640,10705,2640,10658,2641,10657,2664,10657,2664,10651,2659,10645e" filled="t" fillcolor="#000000" stroked="f">
                <v:path arrowok="t"/>
                <v:fill/>
              </v:shape>
            </v:group>
            <v:group style="position:absolute;left:2650;top:10657;width:15;height:49" coordorigin="2650,10657" coordsize="15,49">
              <v:shape style="position:absolute;left:2650;top:10657;width:15;height:49" coordorigin="2650,10657" coordsize="15,49" path="m2664,10657l2651,10657,2652,10658,2652,10705,2650,10706,2664,10706,2664,10657e" filled="t" fillcolor="#000000" stroked="f">
                <v:path arrowok="t"/>
                <v:fill/>
              </v:shape>
            </v:group>
            <v:group style="position:absolute;left:2532;top:10645;width:34;height:74" coordorigin="2532,10645" coordsize="34,74">
              <v:shape style="position:absolute;left:2532;top:10645;width:34;height:74" coordorigin="2532,10645" coordsize="34,74" path="m2544,10645l2533,10645,2532,10645,2532,10718,2533,10719,2566,10719,2566,10718,2566,10707,2566,10706,2545,10706,2545,10645,2544,10645e" filled="t" fillcolor="#000000" stroked="f">
                <v:path arrowok="t"/>
                <v:fill/>
              </v:shape>
            </v:group>
            <v:group style="position:absolute;left:2677;top:10645;width:37;height:74" coordorigin="2677,10645" coordsize="37,74">
              <v:shape style="position:absolute;left:2677;top:10645;width:37;height:74" coordorigin="2677,10645" coordsize="37,74" path="m2689,10645l2677,10645,2677,10645,2677,10713,2682,10719,2708,10719,2714,10713,2714,10706,2691,10706,2689,10705,2689,10645,2689,10645e" filled="t" fillcolor="#000000" stroked="f">
                <v:path arrowok="t"/>
                <v:fill/>
              </v:shape>
            </v:group>
            <v:group style="position:absolute;left:2699;top:10645;width:15;height:61" coordorigin="2699,10645" coordsize="15,61">
              <v:shape style="position:absolute;left:2699;top:10645;width:15;height:61" coordorigin="2699,10645" coordsize="15,61" path="m2713,10645l2702,10645,2702,10645,2702,10705,2699,10706,2714,10706,2714,10645,2713,10645e" filled="t" fillcolor="#000000" stroked="f">
                <v:path arrowok="t"/>
                <v:fill/>
              </v:shape>
            </v:group>
            <v:group style="position:absolute;left:2830;top:10645;width:37;height:74" coordorigin="2830,10645" coordsize="37,74">
              <v:shape style="position:absolute;left:2830;top:10645;width:37;height:74" coordorigin="2830,10645" coordsize="37,74" path="m2867,10645l2831,10645,2830,10645,2830,10718,2831,10719,2867,10719,2868,10718,2868,10707,2867,10706,2843,10706,2843,10685,2861,10685,2862,10685,2862,10673,2861,10673,2843,10673,2843,10657,2867,10657,2868,10657,2868,10645,2867,10645e" filled="t" fillcolor="#000000" stroked="f">
                <v:path arrowok="t"/>
                <v:fill/>
              </v:shape>
            </v:group>
            <v:group style="position:absolute;left:2778;top:10645;width:25;height:74" coordorigin="2778,10645" coordsize="25,74">
              <v:shape style="position:absolute;left:2778;top:10645;width:25;height:74" coordorigin="2778,10645" coordsize="25,74" path="m2793,10645l2779,10645,2778,10645,2778,10718,2779,10719,2790,10719,2791,10718,2791,10672,2804,10672,2795,10656,2794,10646,2794,10645,2793,10645e" filled="t" fillcolor="#000000" stroked="f">
                <v:path arrowok="t"/>
                <v:fill/>
              </v:shape>
            </v:group>
            <v:group style="position:absolute;left:2791;top:10672;width:27;height:47" coordorigin="2791,10672" coordsize="27,47">
              <v:shape style="position:absolute;left:2791;top:10672;width:27;height:47" coordorigin="2791,10672" coordsize="27,47" path="m2804,10672l2791,10672,2796,10683,2804,10696,2805,10698,2805,10718,2806,10719,2817,10719,2817,10718,2817,10674,2805,10674,2804,10672e" filled="t" fillcolor="#000000" stroked="f">
                <v:path arrowok="t"/>
                <v:fill/>
              </v:shape>
            </v:group>
            <v:group style="position:absolute;left:2805;top:10645;width:12;height:29" coordorigin="2805,10645" coordsize="12,29">
              <v:shape style="position:absolute;left:2805;top:10645;width:12;height:29" coordorigin="2805,10645" coordsize="12,29" path="m2817,10645l2806,10645,2806,10645,2805,10646,2805,10674,2817,10674,2817,10645,2817,10645e" filled="t" fillcolor="#000000" stroked="f">
                <v:path arrowok="t"/>
                <v:fill/>
              </v:shape>
            </v:group>
            <v:group style="position:absolute;left:2486;top:10645;width:37;height:74" coordorigin="2486,10645" coordsize="37,74">
              <v:shape style="position:absolute;left:2486;top:10645;width:37;height:74" coordorigin="2486,10645" coordsize="37,74" path="m2522,10645l2486,10645,2486,10645,2486,10718,2486,10719,2522,10719,2523,10718,2523,10707,2522,10706,2498,10706,2498,10685,2517,10685,2517,10685,2517,10673,2517,10673,2498,10673,2498,10657,2522,10657,2523,10657,2523,10645,2522,10645e" filled="t" fillcolor="#000000" stroked="f">
                <v:path arrowok="t"/>
                <v:fill/>
              </v:shape>
            </v:group>
            <v:group style="position:absolute;left:2576;top:10645;width:39;height:74" coordorigin="2576,10645" coordsize="39,74">
              <v:shape style="position:absolute;left:2576;top:10645;width:39;height:74" coordorigin="2576,10645" coordsize="39,74" path="m2606,10645l2576,10645,2576,10645,2576,10718,2576,10719,2606,10719,2614,10710,2614,10706,2588,10706,2588,10685,2613,10685,2612,10682,2608,10679,2613,10676,2614,10673,2588,10673,2588,10657,2614,10657,2614,10652,2606,10645e" filled="t" fillcolor="#000000" stroked="f">
                <v:path arrowok="t"/>
                <v:fill/>
              </v:shape>
            </v:group>
            <v:group style="position:absolute;left:2599;top:10685;width:15;height:21" coordorigin="2599,10685" coordsize="15,21">
              <v:shape style="position:absolute;left:2599;top:10685;width:15;height:21" coordorigin="2599,10685" coordsize="15,21" path="m2613,10685l2599,10685,2601,10688,2601,10704,2599,10706,2614,10706,2614,10687,2613,10685e" filled="t" fillcolor="#000000" stroked="f">
                <v:path arrowok="t"/>
                <v:fill/>
              </v:shape>
            </v:group>
            <v:group style="position:absolute;left:2599;top:10657;width:15;height:16" coordorigin="2599,10657" coordsize="15,16">
              <v:shape style="position:absolute;left:2599;top:10657;width:15;height:16" coordorigin="2599,10657" coordsize="15,16" path="m2614,10657l2599,10657,2601,10660,2601,10670,2599,10673,2614,10673,2614,10670,2614,10657e" filled="t" fillcolor="#000000" stroked="f">
                <v:path arrowok="t"/>
                <v:fill/>
              </v:shape>
            </v:group>
            <v:group style="position:absolute;left:2421;top:10645;width:25;height:74" coordorigin="2421,10645" coordsize="25,74">
              <v:shape style="position:absolute;left:2421;top:10645;width:25;height:74" coordorigin="2421,10645" coordsize="25,74" path="m2436,10645l2422,10645,2422,10645,2421,10718,2422,10719,2433,10719,2434,10718,2434,10678,2446,10678,2439,10656,2437,10646,2437,10645,2436,10645e" filled="t" fillcolor="#000000" stroked="f">
                <v:path arrowok="t"/>
                <v:fill/>
              </v:shape>
            </v:group>
            <v:group style="position:absolute;left:2460;top:10678;width:12;height:41" coordorigin="2460,10678" coordsize="12,41">
              <v:shape style="position:absolute;left:2460;top:10678;width:12;height:41" coordorigin="2460,10678" coordsize="12,41" path="m2473,10678l2460,10678,2460,10718,2461,10719,2472,10719,2473,10718,2473,10678e" filled="t" fillcolor="#000000" stroked="f">
                <v:path arrowok="t"/>
                <v:fill/>
              </v:shape>
            </v:group>
            <v:group style="position:absolute;left:2434;top:10678;width:26;height:22" coordorigin="2434,10678" coordsize="26,22">
              <v:shape style="position:absolute;left:2434;top:10678;width:26;height:22" coordorigin="2434,10678" coordsize="26,22" path="m2446,10678l2434,10678,2437,10687,2441,10697,2441,10699,2441,10699,2442,10700,2452,10700,2452,10699,2453,10699,2453,10697,2457,10687,2460,10680,2447,10680,2446,10678e" filled="t" fillcolor="#000000" stroked="f">
                <v:path arrowok="t"/>
                <v:fill/>
              </v:shape>
            </v:group>
            <v:group style="position:absolute;left:2447;top:10645;width:26;height:35" coordorigin="2447,10645" coordsize="26,35">
              <v:shape style="position:absolute;left:2447;top:10645;width:26;height:35" coordorigin="2447,10645" coordsize="26,35" path="m2472,10645l2458,10645,2457,10645,2457,10646,2455,10656,2447,10680,2460,10680,2460,10678,2473,10678,2472,10645,2472,10645e" filled="t" fillcolor="#000000" stroked="f">
                <v:path arrowok="t"/>
                <v:fill/>
              </v:shape>
            </v:group>
            <v:group style="position:absolute;left:2486;top:10558;width:23;height:74" coordorigin="2486,10558" coordsize="23,74">
              <v:shape style="position:absolute;left:2486;top:10558;width:23;height:74" coordorigin="2486,10558" coordsize="23,74" path="m2509,10571l2497,10571,2497,10632,2498,10632,2509,10632,2509,10632,2509,10571e" filled="t" fillcolor="#000000" stroked="f">
                <v:path arrowok="t"/>
                <v:fill/>
              </v:shape>
              <v:shape style="position:absolute;left:2486;top:10558;width:23;height:74" coordorigin="2486,10558" coordsize="23,74" path="m2520,10558l2487,10558,2486,10559,2486,10570,2487,10571,2520,10571,2520,10570,2520,10559,2520,10558e" filled="t" fillcolor="#000000" stroked="f">
                <v:path arrowok="t"/>
                <v:fill/>
              </v:shape>
            </v:group>
            <v:group style="position:absolute;left:2421;top:10558;width:37;height:74" coordorigin="2421,10558" coordsize="37,74">
              <v:shape style="position:absolute;left:2421;top:10558;width:37;height:74" coordorigin="2421,10558" coordsize="37,74" path="m2458,10558l2427,10558,2421,10564,2421,10628,2428,10632,2458,10632,2458,10632,2458,10620,2458,10620,2435,10620,2434,10619,2434,10572,2434,10571,2458,10571,2458,10570,2458,10559,2458,10558e" filled="t" fillcolor="#000000" stroked="f">
                <v:path arrowok="t"/>
                <v:fill/>
              </v:shape>
            </v:group>
            <v:group style="position:absolute;left:2467;top:10558;width:12;height:74" coordorigin="2467,10558" coordsize="12,74">
              <v:shape style="position:absolute;left:2467;top:10558;width:12;height:74" coordorigin="2467,10558" coordsize="12,74" path="m2479,10558l2467,10558,2467,10559,2467,10632,2467,10632,2479,10632,2479,10632,2479,10559,2479,10558e" filled="t" fillcolor="#000000" stroked="f">
                <v:path arrowok="t"/>
                <v:fill/>
              </v:shape>
            </v:group>
            <v:group style="position:absolute;left:2526;top:10558;width:41;height:74" coordorigin="2526,10558" coordsize="41,74">
              <v:shape style="position:absolute;left:2526;top:10558;width:41;height:74" coordorigin="2526,10558" coordsize="41,74" path="m2539,10558l2526,10558,2526,10559,2526,10560,2527,10566,2527,10570,2532,10589,2539,10610,2540,10613,2540,10632,2541,10632,2552,10632,2553,10632,2553,10613,2560,10593,2547,10593,2541,10570,2541,10570,2540,10560,2540,10559,2539,10558e" filled="t" fillcolor="#000000" stroked="f">
                <v:path arrowok="t"/>
                <v:fill/>
              </v:shape>
              <v:shape style="position:absolute;left:2526;top:10558;width:41;height:74" coordorigin="2526,10558" coordsize="41,74" path="m2567,10558l2554,10558,2554,10559,2554,10560,2553,10570,2552,10570,2547,10593,2560,10593,2561,10589,2566,10570,2566,10567,2567,10560,2567,10559,2567,10558e" filled="t" fillcolor="#000000" stroked="f">
                <v:path arrowok="t"/>
                <v:fill/>
              </v:shape>
            </v:group>
            <v:group style="position:absolute;left:2596;top:10559;width:37;height:73" coordorigin="2596,10559" coordsize="37,73">
              <v:shape style="position:absolute;left:2596;top:10559;width:37;height:73" coordorigin="2596,10559" coordsize="37,73" path="m2627,10559l2601,10559,2596,10564,2596,10627,2601,10632,2627,10632,2632,10627,2632,10620,2610,10620,2608,10619,2608,10572,2609,10571,2632,10571,2632,10564,2627,10559e" filled="t" fillcolor="#000000" stroked="f">
                <v:path arrowok="t"/>
                <v:fill/>
              </v:shape>
              <v:shape style="position:absolute;left:2596;top:10559;width:37;height:73" coordorigin="2596,10559" coordsize="37,73" path="m2632,10571l2619,10571,2620,10572,2620,10619,2618,10620,2632,10620,2632,10571e" filled="t" fillcolor="#000000" stroked="f">
                <v:path arrowok="t"/>
                <v:fill/>
              </v:shape>
            </v:group>
            <v:group style="position:absolute;left:2643;top:10559;width:37;height:73" coordorigin="2643,10559" coordsize="37,73">
              <v:shape style="position:absolute;left:2643;top:10559;width:37;height:73" coordorigin="2643,10559" coordsize="37,73" path="m2679,10559l2643,10559,2643,10559,2643,10632,2643,10632,2655,10632,2655,10632,2655,10599,2674,10599,2674,10598,2674,10587,2674,10586,2655,10586,2655,10571,2679,10571,2680,10570,2680,10559,2679,10559e" filled="t" fillcolor="#000000" stroked="f">
                <v:path arrowok="t"/>
                <v:fill/>
              </v:shape>
            </v:group>
            <v:group style="position:absolute;left:3024;top:9082;width:4913;height:878" coordorigin="3024,9082" coordsize="4913,878">
              <v:shape style="position:absolute;left:3024;top:9082;width:4913;height:878" coordorigin="3024,9082" coordsize="4913,878" path="m3024,9960l7937,9960,7937,9082,3024,9082,3024,9960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tLeast"/>
        <w:ind w:left="110" w:right="17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1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110" w:right="11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110" w:right="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tt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el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110" w:right="62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nc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e: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6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110" w:right="9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Tic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mi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po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pe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62" w:lineRule="auto"/>
        <w:ind w:left="110" w:right="-42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nin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9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11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hem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j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4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no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2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64"/>
        </w:rPr>
        <w:t>1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6"/>
        </w:rPr>
        <w:t>8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xp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-4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k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mag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9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9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6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1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4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7"/>
        </w:rPr>
        <w:t>y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-25" w:firstLine="2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Using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age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discus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sion,</w:t>
      </w:r>
      <w:r>
        <w:rPr>
          <w:rFonts w:ascii="Calibri" w:hAnsi="Calibri" w:cs="Calibri" w:eastAsia="Calibri"/>
          <w:sz w:val="22"/>
          <w:szCs w:val="22"/>
          <w:spacing w:val="3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elong</w:t>
      </w:r>
      <w:r>
        <w:rPr>
          <w:rFonts w:ascii="Calibri" w:hAnsi="Calibri" w:cs="Calibri" w:eastAsia="Calibri"/>
          <w:sz w:val="22"/>
          <w:szCs w:val="22"/>
          <w:spacing w:val="-7"/>
          <w:w w:val="92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1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world-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enowne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9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ou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ommuni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1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orums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tion,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elief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88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8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exact"/>
        <w:ind w:left="23" w:right="22" w:firstLine="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ery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ear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1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2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Bible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thous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ands</w:t>
      </w:r>
      <w:r>
        <w:rPr>
          <w:rFonts w:ascii="Calibri" w:hAnsi="Calibri" w:cs="Calibri" w:eastAsia="Calibri"/>
          <w:sz w:val="22"/>
          <w:szCs w:val="22"/>
          <w:spacing w:val="1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Christians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engage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unique</w:t>
      </w:r>
      <w:r>
        <w:rPr>
          <w:rFonts w:ascii="Calibri" w:hAnsi="Calibri" w:cs="Calibri" w:eastAsia="Calibri"/>
          <w:sz w:val="22"/>
          <w:szCs w:val="22"/>
          <w:spacing w:val="16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orm</w:t>
      </w:r>
      <w:r>
        <w:rPr>
          <w:rFonts w:ascii="Calibri" w:hAnsi="Calibri" w:cs="Calibri" w:eastAsia="Calibri"/>
          <w:sz w:val="22"/>
          <w:szCs w:val="22"/>
          <w:spacing w:val="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ommuni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dern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1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ali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called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House.</w:t>
      </w:r>
      <w:r>
        <w:rPr>
          <w:rFonts w:ascii="Calibri" w:hAnsi="Calibri" w:cs="Calibri" w:eastAsia="Calibri"/>
          <w:sz w:val="22"/>
          <w:szCs w:val="22"/>
          <w:spacing w:val="1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rit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</w:t>
      </w:r>
      <w:r>
        <w:rPr>
          <w:rFonts w:ascii="Calibri" w:hAnsi="Calibri" w:cs="Calibri" w:eastAsia="Calibri"/>
          <w:sz w:val="22"/>
          <w:szCs w:val="22"/>
          <w:spacing w:val="-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aptist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Minis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or</w:t>
      </w:r>
      <w:r>
        <w:rPr>
          <w:rFonts w:ascii="Calibri" w:hAnsi="Calibri" w:cs="Calibri" w:eastAsia="Calibri"/>
          <w:sz w:val="22"/>
          <w:szCs w:val="22"/>
          <w:spacing w:val="4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s,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the</w:t>
      </w:r>
      <w:r>
        <w:rPr>
          <w:rFonts w:ascii="Calibri" w:hAnsi="Calibri" w:cs="Calibri" w:eastAsia="Calibri"/>
          <w:sz w:val="22"/>
          <w:szCs w:val="22"/>
          <w:spacing w:val="9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orm</w:t>
      </w:r>
      <w:r>
        <w:rPr>
          <w:rFonts w:ascii="Calibri" w:hAnsi="Calibri" w:cs="Calibri" w:eastAsia="Calibri"/>
          <w:sz w:val="22"/>
          <w:szCs w:val="22"/>
          <w:spacing w:val="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haun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house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ou</w:t>
      </w:r>
      <w:r>
        <w:rPr>
          <w:rFonts w:ascii="Calibri" w:hAnsi="Calibri" w:cs="Calibri" w:eastAsia="Calibri"/>
          <w:sz w:val="22"/>
          <w:szCs w:val="22"/>
          <w:spacing w:val="-9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with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each</w:t>
      </w:r>
      <w:r>
        <w:rPr>
          <w:rFonts w:ascii="Calibri" w:hAnsi="Calibri" w:cs="Calibri" w:eastAsia="Calibri"/>
          <w:sz w:val="22"/>
          <w:szCs w:val="22"/>
          <w:spacing w:val="2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oom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theme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</w:t>
      </w:r>
      <w:r>
        <w:rPr>
          <w:rFonts w:ascii="Calibri" w:hAnsi="Calibri" w:cs="Calibri" w:eastAsia="Calibri"/>
          <w:sz w:val="22"/>
          <w:szCs w:val="22"/>
          <w:spacing w:val="8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ound</w:t>
      </w:r>
      <w:r>
        <w:rPr>
          <w:rFonts w:ascii="Calibri" w:hAnsi="Calibri" w:cs="Calibri" w:eastAsia="Calibri"/>
          <w:sz w:val="22"/>
          <w:szCs w:val="22"/>
          <w:spacing w:val="16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drug-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aking,</w:t>
      </w:r>
      <w:r>
        <w:rPr>
          <w:rFonts w:ascii="Calibri" w:hAnsi="Calibri" w:cs="Calibri" w:eastAsia="Calibri"/>
          <w:sz w:val="22"/>
          <w:szCs w:val="22"/>
          <w:spacing w:val="3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-mari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7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3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ab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ortion,</w:t>
      </w:r>
      <w:r>
        <w:rPr>
          <w:rFonts w:ascii="Calibri" w:hAnsi="Calibri" w:cs="Calibri" w:eastAsia="Calibri"/>
          <w:sz w:val="22"/>
          <w:szCs w:val="22"/>
          <w:spacing w:val="7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drin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driving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homos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3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uali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signe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oung</w:t>
      </w:r>
      <w:r>
        <w:rPr>
          <w:rFonts w:ascii="Calibri" w:hAnsi="Calibri" w:cs="Calibri" w:eastAsia="Calibri"/>
          <w:sz w:val="22"/>
          <w:szCs w:val="22"/>
          <w:spacing w:val="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audienc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onfirming</w:t>
      </w:r>
      <w:r>
        <w:rPr>
          <w:rFonts w:ascii="Calibri" w:hAnsi="Calibri" w:cs="Calibri" w:eastAsia="Calibri"/>
          <w:sz w:val="22"/>
          <w:szCs w:val="22"/>
          <w:spacing w:val="2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their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ommitment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Christiani</w:t>
      </w:r>
      <w:r>
        <w:rPr>
          <w:rFonts w:ascii="Calibri" w:hAnsi="Calibri" w:cs="Calibri" w:eastAsia="Calibri"/>
          <w:sz w:val="22"/>
          <w:szCs w:val="22"/>
          <w:spacing w:val="-2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sen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blac</w:t>
      </w:r>
      <w:r>
        <w:rPr>
          <w:rFonts w:ascii="Calibri" w:hAnsi="Calibri" w:cs="Calibri" w:eastAsia="Calibri"/>
          <w:sz w:val="22"/>
          <w:szCs w:val="22"/>
          <w:spacing w:val="-5"/>
          <w:w w:val="9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-and-whi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16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world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whe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ong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cision</w:t>
      </w:r>
      <w:r>
        <w:rPr>
          <w:rFonts w:ascii="Calibri" w:hAnsi="Calibri" w:cs="Calibri" w:eastAsia="Calibri"/>
          <w:sz w:val="22"/>
          <w:szCs w:val="22"/>
          <w:spacing w:val="2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will</w:t>
      </w:r>
      <w:r>
        <w:rPr>
          <w:rFonts w:ascii="Calibri" w:hAnsi="Calibri" w:cs="Calibri" w:eastAsia="Calibri"/>
          <w:sz w:val="22"/>
          <w:szCs w:val="22"/>
          <w:spacing w:val="-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send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hell.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exact"/>
        <w:ind w:left="27" w:right="131" w:firstLine="-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ommuni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</w:t>
      </w:r>
      <w:r>
        <w:rPr>
          <w:rFonts w:ascii="Calibri" w:hAnsi="Calibri" w:cs="Calibri" w:eastAsia="Calibri"/>
          <w:sz w:val="22"/>
          <w:szCs w:val="22"/>
          <w:spacing w:val="-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elong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south-we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st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Vi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oria,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2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will</w:t>
      </w:r>
      <w:r>
        <w:rPr>
          <w:rFonts w:ascii="Calibri" w:hAnsi="Calibri" w:cs="Calibri" w:eastAsia="Calibri"/>
          <w:sz w:val="22"/>
          <w:szCs w:val="22"/>
          <w:spacing w:val="-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age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museum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would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xhibit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cult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eligious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ent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sen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6" w:right="-60" w:firstLine="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cruitment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angelical</w:t>
      </w:r>
      <w:r>
        <w:rPr>
          <w:rFonts w:ascii="Calibri" w:hAnsi="Calibri" w:cs="Calibri" w:eastAsia="Calibri"/>
          <w:sz w:val="22"/>
          <w:szCs w:val="22"/>
          <w:spacing w:val="3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elie</w:t>
      </w:r>
      <w:r>
        <w:rPr>
          <w:rFonts w:ascii="Calibri" w:hAnsi="Calibri" w:cs="Calibri" w:eastAsia="Calibri"/>
          <w:sz w:val="22"/>
          <w:szCs w:val="22"/>
          <w:spacing w:val="-7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public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discus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sion</w:t>
      </w:r>
      <w:r>
        <w:rPr>
          <w:rFonts w:ascii="Calibri" w:hAnsi="Calibri" w:cs="Calibri" w:eastAsia="Calibri"/>
          <w:sz w:val="22"/>
          <w:szCs w:val="22"/>
          <w:spacing w:val="4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out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imp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ant</w:t>
      </w:r>
      <w:r>
        <w:rPr>
          <w:rFonts w:ascii="Calibri" w:hAnsi="Calibri" w:cs="Calibri" w:eastAsia="Calibri"/>
          <w:sz w:val="22"/>
          <w:szCs w:val="22"/>
          <w:spacing w:val="-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ili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phe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17" w:right="21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3"/>
          <w:w w:val="103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be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9"/>
        </w:rPr>
        <w:t>if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Cos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es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40" w:lineRule="auto"/>
        <w:ind w:left="561" w:right="668"/>
        <w:jc w:val="center"/>
        <w:rPr>
          <w:rFonts w:ascii="Calibri" w:hAnsi="Calibri" w:cs="Calibri" w:eastAsia="Calibri"/>
          <w:sz w:val="30"/>
          <w:szCs w:val="30"/>
        </w:rPr>
      </w:pPr>
      <w:rPr/>
      <w:r>
        <w:rPr/>
        <w:br w:type="column"/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Back</w:t>
      </w:r>
      <w:r>
        <w:rPr>
          <w:rFonts w:ascii="Calibri" w:hAnsi="Calibri" w:cs="Calibri" w:eastAsia="Calibri"/>
          <w:sz w:val="30"/>
          <w:szCs w:val="30"/>
          <w:color w:val="FFFFFF"/>
          <w:spacing w:val="19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5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Back</w:t>
      </w:r>
      <w:r>
        <w:rPr>
          <w:rFonts w:ascii="Calibri" w:hAnsi="Calibri" w:cs="Calibri" w:eastAsia="Calibri"/>
          <w:sz w:val="30"/>
          <w:szCs w:val="30"/>
          <w:color w:val="FFFFFF"/>
          <w:spacing w:val="19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2"/>
        </w:rPr>
        <w:t>The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7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949" w:lineRule="exact"/>
        <w:ind w:left="-88" w:right="12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2"/>
        </w:rPr>
        <w:t>Hell</w:t>
      </w:r>
      <w:r>
        <w:rPr>
          <w:rFonts w:ascii="Calibri" w:hAnsi="Calibri" w:cs="Calibri" w:eastAsia="Calibri"/>
          <w:sz w:val="90"/>
          <w:szCs w:val="90"/>
          <w:color w:val="FFFFFF"/>
          <w:spacing w:val="-13"/>
          <w:w w:val="100"/>
          <w:position w:val="2"/>
        </w:rPr>
        <w:t> 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99"/>
          <w:position w:val="2"/>
        </w:rPr>
        <w:t>House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0" w:after="0" w:line="291" w:lineRule="exact"/>
        <w:ind w:left="159" w:right="202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98"/>
          <w:position w:val="2"/>
        </w:rPr>
        <w:t>P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98"/>
          <w:position w:val="2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8"/>
          <w:position w:val="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8"/>
          <w:position w:val="2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8"/>
          <w:position w:val="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8"/>
          <w:position w:val="2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8"/>
          <w:position w:val="2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8"/>
          <w:position w:val="2"/>
        </w:rPr>
        <w:t>tion,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8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Belief</w:t>
      </w:r>
      <w:r>
        <w:rPr>
          <w:rFonts w:ascii="Calibri" w:hAnsi="Calibri" w:cs="Calibri" w:eastAsia="Calibri"/>
          <w:sz w:val="30"/>
          <w:szCs w:val="30"/>
          <w:color w:val="FFFFFF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1"/>
          <w:position w:val="2"/>
        </w:rPr>
        <w:t>Mo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1"/>
          <w:position w:val="2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ali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  <w:position w:val="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  <w:position w:val="2"/>
        </w:rPr>
        <w:t>y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2120"/>
          <w:cols w:num="3" w:equalWidth="0">
            <w:col w:w="2311" w:space="351"/>
            <w:col w:w="4787" w:space="2780"/>
            <w:col w:w="4051"/>
          </w:cols>
        </w:sectPr>
      </w:pPr>
      <w:rPr/>
    </w:p>
    <w:p>
      <w:pPr>
        <w:spacing w:before="75" w:after="0" w:line="253" w:lineRule="exact"/>
        <w:ind w:left="2920" w:right="-20"/>
        <w:jc w:val="left"/>
        <w:tabs>
          <w:tab w:pos="1130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7" w:after="0" w:line="183" w:lineRule="exact"/>
        <w:ind w:left="13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4" w:after="0" w:line="240" w:lineRule="exact"/>
        <w:ind w:left="7724" w:right="114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1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82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1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il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7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7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9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84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8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pp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97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…</w:t>
      </w:r>
      <w:r>
        <w:rPr>
          <w:rFonts w:ascii="Calibri" w:hAnsi="Calibri" w:cs="Calibri" w:eastAsia="Calibri"/>
          <w:sz w:val="22"/>
          <w:szCs w:val="22"/>
          <w:spacing w:val="7"/>
          <w:w w:val="97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1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82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1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c</w:t>
      </w:r>
      <w:r>
        <w:rPr>
          <w:rFonts w:ascii="Calibri" w:hAnsi="Calibri" w:cs="Calibri" w:eastAsia="Calibri"/>
          <w:sz w:val="22"/>
          <w:szCs w:val="22"/>
          <w:spacing w:val="21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98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98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”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9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99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5"/>
          <w:i/>
        </w:rPr>
        <w:t>alTime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6800" w:h="11920" w:orient="landscape"/>
          <w:pgMar w:top="420" w:bottom="280" w:left="1220" w:right="420"/>
        </w:sectPr>
      </w:pPr>
      <w:rPr/>
    </w:p>
    <w:p>
      <w:pPr>
        <w:spacing w:before="14" w:after="0" w:line="240" w:lineRule="auto"/>
        <w:ind w:left="1593" w:right="1599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12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12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18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</w:rPr>
        <w:t>he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6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889" w:lineRule="exact"/>
        <w:ind w:left="14" w:right="-122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-2"/>
        </w:rPr>
        <w:t>The</w:t>
      </w:r>
      <w:r>
        <w:rPr>
          <w:rFonts w:ascii="Calibri" w:hAnsi="Calibri" w:cs="Calibri" w:eastAsia="Calibri"/>
          <w:sz w:val="90"/>
          <w:szCs w:val="90"/>
          <w:color w:val="FFFFFF"/>
          <w:spacing w:val="14"/>
          <w:w w:val="100"/>
          <w:position w:val="-2"/>
        </w:rPr>
        <w:t> </w:t>
      </w:r>
      <w:r>
        <w:rPr>
          <w:rFonts w:ascii="Calibri" w:hAnsi="Calibri" w:cs="Calibri" w:eastAsia="Calibri"/>
          <w:sz w:val="90"/>
          <w:szCs w:val="90"/>
          <w:color w:val="FFFFFF"/>
          <w:spacing w:val="4"/>
          <w:w w:val="99"/>
          <w:position w:val="-2"/>
        </w:rPr>
        <w:t>D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93"/>
          <w:position w:val="-2"/>
        </w:rPr>
        <w:t>em</w:t>
      </w:r>
      <w:r>
        <w:rPr>
          <w:rFonts w:ascii="Calibri" w:hAnsi="Calibri" w:cs="Calibri" w:eastAsia="Calibri"/>
          <w:sz w:val="90"/>
          <w:szCs w:val="90"/>
          <w:color w:val="FFFFFF"/>
          <w:spacing w:val="4"/>
          <w:w w:val="93"/>
          <w:position w:val="-2"/>
        </w:rPr>
        <w:t>o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4"/>
          <w:position w:val="-2"/>
        </w:rPr>
        <w:t>c</w:t>
      </w:r>
      <w:r>
        <w:rPr>
          <w:rFonts w:ascii="Calibri" w:hAnsi="Calibri" w:cs="Calibri" w:eastAsia="Calibri"/>
          <w:sz w:val="90"/>
          <w:szCs w:val="90"/>
          <w:color w:val="FFFFFF"/>
          <w:spacing w:val="-13"/>
          <w:w w:val="104"/>
          <w:position w:val="-2"/>
        </w:rPr>
        <w:t>r</w:t>
      </w:r>
      <w:r>
        <w:rPr>
          <w:rFonts w:ascii="Calibri" w:hAnsi="Calibri" w:cs="Calibri" w:eastAsia="Calibri"/>
          <w:sz w:val="90"/>
          <w:szCs w:val="90"/>
          <w:color w:val="FFFFFF"/>
          <w:spacing w:val="-4"/>
          <w:w w:val="97"/>
          <w:position w:val="-2"/>
        </w:rPr>
        <w:t>a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4"/>
          <w:position w:val="-2"/>
        </w:rPr>
        <w:t>tic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0" w:after="0" w:line="881" w:lineRule="exact"/>
        <w:ind w:left="2290" w:right="2154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4"/>
          <w:w w:val="115"/>
          <w:position w:val="7"/>
        </w:rPr>
        <w:t>S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97"/>
          <w:position w:val="7"/>
        </w:rPr>
        <w:t>et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16" w:right="-14" w:firstLine="-1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d-winning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brings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visual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soapb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x</w:t>
      </w:r>
      <w:r>
        <w:rPr>
          <w:rFonts w:ascii="Calibri" w:hAnsi="Calibri" w:cs="Calibri" w:eastAsia="Calibri"/>
          <w:sz w:val="22"/>
          <w:szCs w:val="22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8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87"/>
        </w:rPr>
        <w:t>own:</w:t>
      </w:r>
      <w:r>
        <w:rPr>
          <w:rFonts w:ascii="Calibri" w:hAnsi="Calibri" w:cs="Calibri" w:eastAsia="Calibri"/>
          <w:sz w:val="22"/>
          <w:szCs w:val="22"/>
          <w:spacing w:val="6"/>
          <w:w w:val="8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9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9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ond</w:t>
      </w:r>
      <w:r>
        <w:rPr>
          <w:rFonts w:ascii="Calibri" w:hAnsi="Calibri" w:cs="Calibri" w:eastAsia="Calibri"/>
          <w:sz w:val="22"/>
          <w:szCs w:val="22"/>
          <w:spacing w:val="25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timef</w:t>
      </w:r>
      <w:r>
        <w:rPr>
          <w:rFonts w:ascii="Calibri" w:hAnsi="Calibri" w:cs="Calibri" w:eastAsia="Calibri"/>
          <w:sz w:val="22"/>
          <w:szCs w:val="22"/>
          <w:spacing w:val="-3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ame,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and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demo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acy</w:t>
      </w:r>
      <w:r>
        <w:rPr>
          <w:rFonts w:ascii="Calibri" w:hAnsi="Calibri" w:cs="Calibri" w:eastAsia="Calibri"/>
          <w:sz w:val="22"/>
          <w:szCs w:val="22"/>
          <w:spacing w:val="1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quali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erienc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making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xt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ao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dinary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16" w:right="26" w:firstLine="-1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tic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cus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om-made</w:t>
      </w:r>
      <w:r>
        <w:rPr>
          <w:rFonts w:ascii="Calibri" w:hAnsi="Calibri" w:cs="Calibri" w:eastAsia="Calibri"/>
          <w:sz w:val="22"/>
          <w:szCs w:val="22"/>
          <w:spacing w:val="2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film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3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6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neut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al</w:t>
      </w:r>
      <w:r>
        <w:rPr>
          <w:rFonts w:ascii="Calibri" w:hAnsi="Calibri" w:cs="Calibri" w:eastAsia="Calibri"/>
          <w:sz w:val="22"/>
          <w:szCs w:val="22"/>
          <w:spacing w:val="1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oom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with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wo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opp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osing</w:t>
      </w:r>
      <w:r>
        <w:rPr>
          <w:rFonts w:ascii="Calibri" w:hAnsi="Calibri" w:cs="Calibri" w:eastAsia="Calibri"/>
          <w:sz w:val="22"/>
          <w:szCs w:val="22"/>
          <w:spacing w:val="39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s.</w:t>
      </w:r>
      <w:r>
        <w:rPr>
          <w:rFonts w:ascii="Calibri" w:hAnsi="Calibri" w:cs="Calibri" w:eastAsia="Calibri"/>
          <w:sz w:val="22"/>
          <w:szCs w:val="22"/>
          <w:spacing w:val="7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ommuni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oups</w:t>
      </w:r>
      <w:r>
        <w:rPr>
          <w:rFonts w:ascii="Calibri" w:hAnsi="Calibri" w:cs="Calibri" w:eastAsia="Calibri"/>
          <w:sz w:val="22"/>
          <w:szCs w:val="22"/>
          <w:spacing w:val="2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ollab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with</w:t>
      </w:r>
      <w:r>
        <w:rPr>
          <w:rFonts w:ascii="Calibri" w:hAnsi="Calibri" w:cs="Calibri" w:eastAsia="Calibri"/>
          <w:sz w:val="22"/>
          <w:szCs w:val="22"/>
          <w:spacing w:val="-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sident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eam</w:t>
      </w:r>
      <w:r>
        <w:rPr>
          <w:rFonts w:ascii="Calibri" w:hAnsi="Calibri" w:cs="Calibri" w:eastAsia="Calibri"/>
          <w:sz w:val="22"/>
          <w:szCs w:val="22"/>
          <w:spacing w:val="6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apidly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ving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serie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short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en-based</w:t>
      </w:r>
      <w:r>
        <w:rPr>
          <w:rFonts w:ascii="Calibri" w:hAnsi="Calibri" w:cs="Calibri" w:eastAsia="Calibri"/>
          <w:sz w:val="22"/>
          <w:szCs w:val="22"/>
          <w:spacing w:val="3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vide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ort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with</w:t>
      </w:r>
      <w:r>
        <w:rPr>
          <w:rFonts w:ascii="Calibri" w:hAnsi="Calibri" w:cs="Calibri" w:eastAsia="Calibri"/>
          <w:sz w:val="22"/>
          <w:szCs w:val="22"/>
          <w:spacing w:val="-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public</w:t>
      </w:r>
      <w:r>
        <w:rPr>
          <w:rFonts w:ascii="Calibri" w:hAnsi="Calibri" w:cs="Calibri" w:eastAsia="Calibri"/>
          <w:sz w:val="22"/>
          <w:szCs w:val="22"/>
          <w:spacing w:val="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67"/>
        </w:rPr>
        <w:t>‘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audienc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gether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single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acking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shot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ough</w:t>
      </w:r>
      <w:r>
        <w:rPr>
          <w:rFonts w:ascii="Calibri" w:hAnsi="Calibri" w:cs="Calibri" w:eastAsia="Calibri"/>
          <w:sz w:val="22"/>
          <w:szCs w:val="22"/>
          <w:spacing w:val="1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ems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identical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ooms.</w:t>
      </w:r>
      <w:r>
        <w:rPr>
          <w:rFonts w:ascii="Calibri" w:hAnsi="Calibri" w:cs="Calibri" w:eastAsia="Calibri"/>
          <w:sz w:val="22"/>
          <w:szCs w:val="22"/>
          <w:spacing w:val="-1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Dist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urbingly</w:t>
      </w:r>
      <w:r>
        <w:rPr>
          <w:rFonts w:ascii="Calibri" w:hAnsi="Calibri" w:cs="Calibri" w:eastAsia="Calibri"/>
          <w:sz w:val="22"/>
          <w:szCs w:val="22"/>
          <w:spacing w:val="3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simple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alisingly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ange,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tic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sho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1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how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can,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demo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9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ac</w:t>
      </w:r>
      <w:r>
        <w:rPr>
          <w:rFonts w:ascii="Calibri" w:hAnsi="Calibri" w:cs="Calibri" w:eastAsia="Calibri"/>
          <w:sz w:val="22"/>
          <w:szCs w:val="22"/>
          <w:spacing w:val="-10"/>
          <w:w w:val="99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allow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ople</w:t>
      </w:r>
      <w:r>
        <w:rPr>
          <w:rFonts w:ascii="Calibri" w:hAnsi="Calibri" w:cs="Calibri" w:eastAsia="Calibri"/>
          <w:sz w:val="22"/>
          <w:szCs w:val="22"/>
          <w:spacing w:val="1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en,</w:t>
      </w:r>
      <w:r>
        <w:rPr>
          <w:rFonts w:ascii="Calibri" w:hAnsi="Calibri" w:cs="Calibri" w:eastAsia="Calibri"/>
          <w:sz w:val="22"/>
          <w:szCs w:val="22"/>
          <w:spacing w:val="4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12" w:right="-60" w:firstLine="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Bris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ol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sham</w:t>
      </w:r>
      <w:r>
        <w:rPr>
          <w:rFonts w:ascii="Calibri" w:hAnsi="Calibri" w:cs="Calibri" w:eastAsia="Calibri"/>
          <w:sz w:val="22"/>
          <w:szCs w:val="22"/>
          <w:spacing w:val="2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enmark</w:t>
      </w:r>
      <w:r>
        <w:rPr>
          <w:rFonts w:ascii="Calibri" w:hAnsi="Calibri" w:cs="Calibri" w:eastAsia="Calibri"/>
          <w:sz w:val="22"/>
          <w:szCs w:val="22"/>
          <w:spacing w:val="1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Castlemaine,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tic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gene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insigh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ful,</w:t>
      </w:r>
      <w:r>
        <w:rPr>
          <w:rFonts w:ascii="Calibri" w:hAnsi="Calibri" w:cs="Calibri" w:eastAsia="Calibri"/>
          <w:sz w:val="22"/>
          <w:szCs w:val="22"/>
          <w:spacing w:val="1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fun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ha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d-hitting</w:t>
      </w:r>
      <w:r>
        <w:rPr>
          <w:rFonts w:ascii="Calibri" w:hAnsi="Calibri" w:cs="Calibri" w:eastAsia="Calibri"/>
          <w:sz w:val="22"/>
          <w:szCs w:val="22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hear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elt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but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ab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all,</w:t>
      </w:r>
      <w:r>
        <w:rPr>
          <w:rFonts w:ascii="Calibri" w:hAnsi="Calibri" w:cs="Calibri" w:eastAsia="Calibri"/>
          <w:sz w:val="22"/>
          <w:szCs w:val="22"/>
          <w:spacing w:val="-7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eply</w:t>
      </w:r>
      <w:r>
        <w:rPr>
          <w:rFonts w:ascii="Calibri" w:hAnsi="Calibri" w:cs="Calibri" w:eastAsia="Calibri"/>
          <w:sz w:val="22"/>
          <w:szCs w:val="22"/>
          <w:spacing w:val="2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human.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Join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filming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ther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Film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</w:t>
      </w:r>
      <w:r>
        <w:rPr>
          <w:rFonts w:ascii="Calibri" w:hAnsi="Calibri" w:cs="Calibri" w:eastAsia="Calibri"/>
          <w:sz w:val="22"/>
          <w:szCs w:val="22"/>
          <w:spacing w:val="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final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96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ening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unique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ollab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9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1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2"/>
          <w:w w:val="11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2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8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8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right="30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q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ilm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1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3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8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7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1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(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)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21"/>
        </w:rPr>
        <w:t>q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1"/>
        </w:rPr>
        <w:t>IR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mag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220" w:right="420"/>
          <w:cols w:num="3" w:equalWidth="0">
            <w:col w:w="5854" w:space="1819"/>
            <w:col w:w="4793" w:space="355"/>
            <w:col w:w="2339"/>
          </w:cols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81" coordorigin="0,0" coordsize="16781,11906">
            <v:shape style="position:absolute;left:0;top:0;width:16781;height:11906" type="#_x0000_t75">
              <v:imagedata r:id="rId26" o:title=""/>
            </v:shape>
            <v:shape style="position:absolute;left:454;top:1417;width:7479;height:9865" type="#_x0000_t75">
              <v:imagedata r:id="rId27" o:title=""/>
            </v:shape>
            <v:group style="position:absolute;left:8844;top:3334;width:4913;height:5283" coordorigin="8844,3334" coordsize="4913,5283">
              <v:shape style="position:absolute;left:8844;top:3334;width:4913;height:5283" coordorigin="8844,3334" coordsize="4913,5283" path="m8844,8617l13757,8617,13757,3334,8844,3334,8844,8617e" filled="t" fillcolor="#FFFFFF" stroked="f">
                <v:path arrowok="t"/>
                <v:fill/>
              </v:shape>
            </v:group>
            <v:group style="position:absolute;left:13984;top:3334;width:2343;height:3659" coordorigin="13984,3334" coordsize="2343,3659">
              <v:shape style="position:absolute;left:13984;top:3334;width:2343;height:3659" coordorigin="13984,3334" coordsize="2343,3659" path="m13984,6993l16328,6993,16328,3334,13984,3334,13984,6993e" filled="t" fillcolor="#FFFFFF" stroked="f">
                <v:path arrowok="t"/>
                <v:fill/>
              </v:shape>
            </v:group>
            <v:group style="position:absolute;left:8844;top:1417;width:7483;height:793" coordorigin="8844,1417" coordsize="7483,793">
              <v:shape style="position:absolute;left:8844;top:1417;width:7483;height:793" coordorigin="8844,1417" coordsize="7483,793" path="m8844,2210l16328,2210,16328,1417,8844,1417,8844,2210e" filled="t" fillcolor="#FFFFFF" stroked="f">
                <v:path arrowok="t"/>
                <v:fill/>
              </v:shape>
            </v:group>
            <v:group style="position:absolute;left:8844;top:10372;width:7483;height:907" coordorigin="8844,10372" coordsize="7483,907">
              <v:shape style="position:absolute;left:8844;top:10372;width:7483;height:907" coordorigin="8844,10372" coordsize="7483,907" path="m8844,11279l16328,11279,16328,10372,8844,10372,8844,11279e" filled="t" fillcolor="#FFFFFF" stroked="f">
                <v:path arrowok="t"/>
                <v:fill/>
              </v:shape>
            </v:group>
            <v:group style="position:absolute;left:8992;top:10676;width:101;height:87" coordorigin="8992,10676" coordsize="101,87">
              <v:shape style="position:absolute;left:8992;top:10676;width:101;height:87" coordorigin="8992,10676" coordsize="101,87" path="m9058,10676l9028,10676,8992,10763,9020,10763,9025,10750,9087,10750,9081,10733,9031,10733,9038,10715,9073,10715,9058,10676e" filled="t" fillcolor="#000000" stroked="f">
                <v:path arrowok="t"/>
                <v:fill/>
              </v:shape>
              <v:shape style="position:absolute;left:8992;top:10676;width:101;height:87" coordorigin="8992,10676" coordsize="101,87" path="m9087,10750l9051,10750,9055,10763,9092,10763,9087,10750e" filled="t" fillcolor="#000000" stroked="f">
                <v:path arrowok="t"/>
                <v:fill/>
              </v:shape>
              <v:shape style="position:absolute;left:8992;top:10676;width:101;height:87" coordorigin="8992,10676" coordsize="101,87" path="m9073,10715l9038,10715,9044,10733,9081,10733,9073,10715e" filled="t" fillcolor="#000000" stroked="f">
                <v:path arrowok="t"/>
                <v:fill/>
              </v:shape>
            </v:group>
            <v:group style="position:absolute;left:9110;top:10676;width:96;height:88" coordorigin="9110,10676" coordsize="96,88">
              <v:shape style="position:absolute;left:9110;top:10676;width:96;height:88" coordorigin="9110,10676" coordsize="96,88" path="m9199,10732l9159,10732,9161,10735,9162,10745,9163,10760,9170,10764,9199,10764,9205,10763,9206,10762,9206,10758,9201,10756,9200,10754,9199,10732e" filled="t" fillcolor="#000000" stroked="f">
                <v:path arrowok="t"/>
                <v:fill/>
              </v:shape>
              <v:shape style="position:absolute;left:9110;top:10676;width:96;height:88" coordorigin="9110,10676" coordsize="96,88" path="m9189,10676l9110,10676,9110,10763,9147,10763,9147,10732,9199,10732,9199,10730,9194,10723,9180,10721,9194,10717,9195,10716,9147,10716,9147,10698,9201,10698,9201,10685,9189,10676e" filled="t" fillcolor="#000000" stroked="f">
                <v:path arrowok="t"/>
                <v:fill/>
              </v:shape>
              <v:shape style="position:absolute;left:9110;top:10676;width:96;height:88" coordorigin="9110,10676" coordsize="96,88" path="m9201,10698l9161,10698,9163,10702,9163,10712,9161,10716,9195,10716,9201,10710,9201,10698e" filled="t" fillcolor="#000000" stroked="f">
                <v:path arrowok="t"/>
                <v:fill/>
              </v:shape>
            </v:group>
            <v:group style="position:absolute;left:9218;top:10676;width:64;height:87" coordorigin="9218,10676" coordsize="64,87">
              <v:shape style="position:absolute;left:9218;top:10676;width:64;height:87" coordorigin="9218,10676" coordsize="64,87" path="m9282,10702l9244,10702,9244,10763,9282,10763,9282,10702e" filled="t" fillcolor="#000000" stroked="f">
                <v:path arrowok="t"/>
                <v:fill/>
              </v:shape>
              <v:shape style="position:absolute;left:9218;top:10676;width:64;height:87" coordorigin="9218,10676" coordsize="64,87" path="m9309,10676l9218,10676,9218,10702,9309,10702,9309,10676e" filled="t" fillcolor="#000000" stroked="f">
                <v:path arrowok="t"/>
                <v:fill/>
              </v:shape>
            </v:group>
            <v:group style="position:absolute;left:9323;top:10674;width:85;height:91" coordorigin="9323,10674" coordsize="85,91">
              <v:shape style="position:absolute;left:9323;top:10674;width:85;height:91" coordorigin="9323,10674" coordsize="85,91" path="m9337,10732l9323,10753,9341,10761,9364,10765,9372,10765,9392,10759,9405,10745,9406,10744,9357,10744,9343,10739,9337,10732e" filled="t" fillcolor="#000000" stroked="f">
                <v:path arrowok="t"/>
                <v:fill/>
              </v:shape>
              <v:shape style="position:absolute;left:9323;top:10674;width:85;height:91" coordorigin="9323,10674" coordsize="85,91" path="m9365,10674l9345,10678,9330,10692,9327,10714,9344,10727,9365,10733,9375,10740,9375,10742,9373,10744,9406,10744,9409,10722,9392,10710,9372,10704,9362,10697,9362,10694,9364,10693,9402,10693,9407,10686,9391,10677,9365,10674e" filled="t" fillcolor="#000000" stroked="f">
                <v:path arrowok="t"/>
                <v:fill/>
              </v:shape>
              <v:shape style="position:absolute;left:9323;top:10674;width:85;height:91" coordorigin="9323,10674" coordsize="85,91" path="m9402,10693l9375,10693,9388,10698,9393,10704,9402,10693e" filled="t" fillcolor="#000000" stroked="f">
                <v:path arrowok="t"/>
                <v:fill/>
              </v:shape>
            </v:group>
            <v:group style="position:absolute;left:9468;top:10676;width:96;height:87" coordorigin="9468,10676" coordsize="96,87">
              <v:shape style="position:absolute;left:9468;top:10676;width:96;height:87" coordorigin="9468,10676" coordsize="96,87" path="m9506,10676l9468,10676,9468,10763,9506,10763,9506,10731,9564,10731,9564,10708,9506,10708,9506,10676e" filled="t" fillcolor="#000000" stroked="f">
                <v:path arrowok="t"/>
                <v:fill/>
              </v:shape>
              <v:shape style="position:absolute;left:9468;top:10676;width:96;height:87" coordorigin="9468,10676" coordsize="96,87" path="m9564,10731l9526,10731,9526,10763,9564,10763,9564,10731e" filled="t" fillcolor="#000000" stroked="f">
                <v:path arrowok="t"/>
                <v:fill/>
              </v:shape>
              <v:shape style="position:absolute;left:9468;top:10676;width:96;height:87" coordorigin="9468,10676" coordsize="96,87" path="m9564,10676l9526,10676,9526,10708,9564,10708,9564,10676e" filled="t" fillcolor="#000000" stroked="f">
                <v:path arrowok="t"/>
                <v:fill/>
              </v:shape>
            </v:group>
            <v:group style="position:absolute;left:9582;top:10675;width:91;height:90" coordorigin="9582,10675" coordsize="91,90">
              <v:shape style="position:absolute;left:9582;top:10675;width:91;height:90" coordorigin="9582,10675" coordsize="91,90" path="m9617,10675l9599,10684,9587,10701,9582,10726,9590,10747,9607,10760,9629,10765,9648,10762,9663,10751,9666,10743,9623,10743,9621,10738,9621,10701,9623,10695,9669,10695,9663,10687,9644,10678,9617,10675e" filled="t" fillcolor="#000000" stroked="f">
                <v:path arrowok="t"/>
                <v:fill/>
              </v:shape>
              <v:shape style="position:absolute;left:9582;top:10675;width:91;height:90" coordorigin="9582,10675" coordsize="91,90" path="m9669,10695l9623,10695,9635,10695,9637,10701,9638,10738,9635,10743,9666,10743,9672,10732,9674,10703,9669,10695e" filled="t" fillcolor="#000000" stroked="f">
                <v:path arrowok="t"/>
                <v:fill/>
              </v:shape>
            </v:group>
            <v:group style="position:absolute;left:9695;top:10676;width:90;height:89" coordorigin="9695,10676" coordsize="90,89">
              <v:shape style="position:absolute;left:9695;top:10676;width:90;height:89" coordorigin="9695,10676" coordsize="90,89" path="m9733,10676l9695,10676,9695,10727,9702,10748,9719,10761,9741,10765,9762,10762,9778,10750,9780,10742,9737,10742,9733,10738,9733,10676e" filled="t" fillcolor="#000000" stroked="f">
                <v:path arrowok="t"/>
                <v:fill/>
              </v:shape>
              <v:shape style="position:absolute;left:9695;top:10676;width:90;height:89" coordorigin="9695,10676" coordsize="90,89" path="m9785,10676l9757,10676,9757,10738,9753,10742,9780,10742,9785,10727,9785,10676e" filled="t" fillcolor="#000000" stroked="f">
                <v:path arrowok="t"/>
                <v:fill/>
              </v:shape>
            </v:group>
            <v:group style="position:absolute;left:9807;top:10674;width:85;height:91" coordorigin="9807,10674" coordsize="85,91">
              <v:shape style="position:absolute;left:9807;top:10674;width:85;height:91" coordorigin="9807,10674" coordsize="85,91" path="m9821,10732l9807,10753,9825,10761,9848,10765,9856,10765,9876,10759,9889,10745,9889,10744,9841,10744,9827,10739,9821,10732e" filled="t" fillcolor="#000000" stroked="f">
                <v:path arrowok="t"/>
                <v:fill/>
              </v:shape>
              <v:shape style="position:absolute;left:9807;top:10674;width:85;height:91" coordorigin="9807,10674" coordsize="85,91" path="m9849,10674l9828,10678,9814,10692,9811,10714,9828,10727,9849,10733,9859,10740,9859,10742,9857,10744,9889,10744,9893,10722,9876,10710,9856,10704,9846,10697,9846,10694,9848,10693,9886,10693,9891,10686,9874,10677,9849,10674e" filled="t" fillcolor="#000000" stroked="f">
                <v:path arrowok="t"/>
                <v:fill/>
              </v:shape>
              <v:shape style="position:absolute;left:9807;top:10674;width:85;height:91" coordorigin="9807,10674" coordsize="85,91" path="m9886,10693l9859,10693,9872,10698,9877,10704,9886,10693e" filled="t" fillcolor="#000000" stroked="f">
                <v:path arrowok="t"/>
                <v:fill/>
              </v:shape>
            </v:group>
            <v:group style="position:absolute;left:9916;top:10676;width:83;height:87" coordorigin="9916,10676" coordsize="83,87">
              <v:shape style="position:absolute;left:9916;top:10676;width:83;height:87" coordorigin="9916,10676" coordsize="83,87" path="m9998,10676l9916,10676,9916,10763,9998,10763,9998,10737,9954,10737,9954,10729,9982,10729,9982,10710,9954,10710,9954,10701,9998,10701,9998,10676e" filled="t" fillcolor="#000000" stroked="f">
                <v:path arrowok="t"/>
                <v:fill/>
              </v:shape>
            </v:group>
            <v:group style="position:absolute;left:10474;top:10578;width:276;height:213" coordorigin="10474,10578" coordsize="276,213">
              <v:shape style="position:absolute;left:10474;top:10578;width:276;height:213" coordorigin="10474,10578" coordsize="276,213" path="m10520,10578l10474,10604,10474,10764,10520,10791,10566,10764,10566,10711,10751,10711,10751,10631,10612,10631,10520,10578e" filled="t" fillcolor="#000000" stroked="f">
                <v:path arrowok="t"/>
                <v:fill/>
              </v:shape>
              <v:shape style="position:absolute;left:10474;top:10578;width:276;height:213" coordorigin="10474,10578" coordsize="276,213" path="m10751,10711l10659,10711,10659,10764,10705,10791,10751,10764,10751,10711e" filled="t" fillcolor="#000000" stroked="f">
                <v:path arrowok="t"/>
                <v:fill/>
              </v:shape>
              <v:shape style="position:absolute;left:10474;top:10578;width:276;height:213" coordorigin="10474,10578" coordsize="276,213" path="m10659,10711l10566,10711,10613,10737,10659,10711e" filled="t" fillcolor="#000000" stroked="f">
                <v:path arrowok="t"/>
                <v:fill/>
              </v:shape>
              <v:shape style="position:absolute;left:10474;top:10578;width:276;height:213" coordorigin="10474,10578" coordsize="276,213" path="m10705,10578l10612,10631,10751,10631,10751,10604,10705,10578e" filled="t" fillcolor="#000000" stroked="f">
                <v:path arrowok="t"/>
                <v:fill/>
              </v:shape>
            </v:group>
            <v:group style="position:absolute;left:11102;top:10692;width:38;height:74" coordorigin="11102,10692" coordsize="38,74">
              <v:shape style="position:absolute;left:11102;top:10692;width:38;height:74" coordorigin="11102,10692" coordsize="38,74" path="m11132,10692l11103,10692,11102,10693,11102,10765,11103,10766,11114,10766,11115,10765,11115,10746,11136,10746,11134,10740,11135,10740,11139,10737,11140,10733,11115,10733,11115,10705,11141,10705,11141,10700,11132,10692e" filled="t" fillcolor="#000000" stroked="f">
                <v:path arrowok="t"/>
                <v:fill/>
              </v:shape>
            </v:group>
            <v:group style="position:absolute;left:11122;top:10746;width:22;height:20" coordorigin="11122,10746" coordsize="22,20">
              <v:shape style="position:absolute;left:11122;top:10746;width:22;height:20" coordorigin="11122,10746" coordsize="22,20" path="m11136,10746l11122,10746,11130,10765,11131,10766,11144,10766,11144,10765,11144,10764,11136,10746e" filled="t" fillcolor="#000000" stroked="f">
                <v:path arrowok="t"/>
                <v:fill/>
              </v:shape>
            </v:group>
            <v:group style="position:absolute;left:11125;top:10705;width:15;height:29" coordorigin="11125,10705" coordsize="15,29">
              <v:shape style="position:absolute;left:11125;top:10705;width:15;height:29" coordorigin="11125,10705" coordsize="15,29" path="m11141,10705l11125,10705,11128,10707,11128,10731,11125,10733,11140,10733,11141,10732,11141,10705e" filled="t" fillcolor="#000000" stroked="f">
                <v:path arrowok="t"/>
                <v:fill/>
              </v:shape>
            </v:group>
            <v:group style="position:absolute;left:11002;top:10692;width:37;height:74" coordorigin="11002,10692" coordsize="37,74">
              <v:shape style="position:absolute;left:11002;top:10692;width:37;height:74" coordorigin="11002,10692" coordsize="37,74" path="m11034,10692l11008,10692,11002,10698,11002,10760,11008,10766,11034,10766,11040,10760,11040,10753,11017,10753,11015,10753,11015,10705,11016,10705,11040,10705,11040,10698,11034,10692e" filled="t" fillcolor="#000000" stroked="f">
                <v:path arrowok="t"/>
                <v:fill/>
              </v:shape>
            </v:group>
            <v:group style="position:absolute;left:11025;top:10705;width:15;height:49" coordorigin="11025,10705" coordsize="15,49">
              <v:shape style="position:absolute;left:11025;top:10705;width:15;height:49" coordorigin="11025,10705" coordsize="15,49" path="m11040,10705l11026,10705,11027,10705,11027,10753,11025,10753,11040,10753,11040,10705e" filled="t" fillcolor="#000000" stroked="f">
                <v:path arrowok="t"/>
                <v:fill/>
              </v:shape>
            </v:group>
            <v:group style="position:absolute;left:10908;top:10692;width:34;height:74" coordorigin="10908,10692" coordsize="34,74">
              <v:shape style="position:absolute;left:10908;top:10692;width:34;height:74" coordorigin="10908,10692" coordsize="34,74" path="m10920,10692l10908,10692,10908,10693,10908,10765,10908,10766,10941,10766,10942,10765,10942,10754,10941,10753,10920,10753,10920,10693,10920,10692e" filled="t" fillcolor="#000000" stroked="f">
                <v:path arrowok="t"/>
                <v:fill/>
              </v:shape>
            </v:group>
            <v:group style="position:absolute;left:11052;top:10692;width:37;height:74" coordorigin="11052,10692" coordsize="37,74">
              <v:shape style="position:absolute;left:11052;top:10692;width:37;height:74" coordorigin="11052,10692" coordsize="37,74" path="m11064,10692l11053,10692,11052,10693,11052,10760,11058,10766,11084,10766,11089,10760,11089,10753,11067,10753,11065,10753,11065,10693,11064,10692e" filled="t" fillcolor="#000000" stroked="f">
                <v:path arrowok="t"/>
                <v:fill/>
              </v:shape>
            </v:group>
            <v:group style="position:absolute;left:11075;top:10692;width:15;height:61" coordorigin="11075,10692" coordsize="15,61">
              <v:shape style="position:absolute;left:11075;top:10692;width:15;height:61" coordorigin="11075,10692" coordsize="15,61" path="m11089,10692l11077,10692,11077,10693,11077,10753,11075,10753,11089,10753,11089,10693,11089,10692e" filled="t" fillcolor="#000000" stroked="f">
                <v:path arrowok="t"/>
                <v:fill/>
              </v:shape>
            </v:group>
            <v:group style="position:absolute;left:11206;top:10692;width:37;height:74" coordorigin="11206,10692" coordsize="37,74">
              <v:shape style="position:absolute;left:11206;top:10692;width:37;height:74" coordorigin="11206,10692" coordsize="37,74" path="m11242,10692l11206,10692,11206,10693,11206,10765,11206,10766,11242,10766,11243,10765,11243,10754,11242,10753,11218,10753,11218,10732,11237,10732,11237,10732,11237,10721,11237,10720,11218,10720,11218,10705,11242,10705,11243,10704,11243,10693,11242,10692e" filled="t" fillcolor="#000000" stroked="f">
                <v:path arrowok="t"/>
                <v:fill/>
              </v:shape>
            </v:group>
            <v:group style="position:absolute;left:11154;top:10692;width:25;height:74" coordorigin="11154,10692" coordsize="25,74">
              <v:shape style="position:absolute;left:11154;top:10692;width:25;height:74" coordorigin="11154,10692" coordsize="25,74" path="m11169,10692l11154,10692,11154,10693,11154,10765,11154,10766,11165,10766,11166,10765,11166,10719,11179,10719,11171,10704,11169,10693,11169,10693,11169,10692e" filled="t" fillcolor="#000000" stroked="f">
                <v:path arrowok="t"/>
                <v:fill/>
              </v:shape>
            </v:group>
            <v:group style="position:absolute;left:11166;top:10719;width:27;height:47" coordorigin="11166,10719" coordsize="27,47">
              <v:shape style="position:absolute;left:11166;top:10719;width:27;height:47" coordorigin="11166,10719" coordsize="27,47" path="m11179,10719l11166,10719,11171,10730,11179,10743,11180,10746,11180,10765,11181,10766,11192,10766,11193,10765,11193,10722,11180,10722,11179,10719e" filled="t" fillcolor="#000000" stroked="f">
                <v:path arrowok="t"/>
                <v:fill/>
              </v:shape>
            </v:group>
            <v:group style="position:absolute;left:11180;top:10692;width:12;height:29" coordorigin="11180,10692" coordsize="12,29">
              <v:shape style="position:absolute;left:11180;top:10692;width:12;height:29" coordorigin="11180,10692" coordsize="12,29" path="m11192,10692l11181,10692,11181,10693,11181,10693,11180,10722,11193,10722,11193,10693,11192,10692e" filled="t" fillcolor="#000000" stroked="f">
                <v:path arrowok="t"/>
                <v:fill/>
              </v:shape>
            </v:group>
            <v:group style="position:absolute;left:10861;top:10692;width:37;height:74" coordorigin="10861,10692" coordsize="37,74">
              <v:shape style="position:absolute;left:10861;top:10692;width:37;height:74" coordorigin="10861,10692" coordsize="37,74" path="m10897,10692l10861,10692,10861,10693,10861,10765,10861,10766,10897,10766,10898,10765,10898,10754,10897,10753,10873,10753,10873,10732,10892,10732,10892,10732,10892,10721,10892,10720,10873,10720,10873,10705,10897,10705,10898,10704,10898,10693,10897,10692e" filled="t" fillcolor="#000000" stroked="f">
                <v:path arrowok="t"/>
                <v:fill/>
              </v:shape>
            </v:group>
            <v:group style="position:absolute;left:10951;top:10692;width:39;height:74" coordorigin="10951,10692" coordsize="39,74">
              <v:shape style="position:absolute;left:10951;top:10692;width:39;height:74" coordorigin="10951,10692" coordsize="39,74" path="m10981,10692l10951,10692,10951,10693,10951,10765,10951,10766,10981,10766,10989,10758,10989,10753,10963,10753,10963,10732,10989,10732,10988,10730,10983,10726,10988,10723,10989,10720,10963,10720,10963,10705,10989,10705,10989,10699,10981,10692e" filled="t" fillcolor="#000000" stroked="f">
                <v:path arrowok="t"/>
                <v:fill/>
              </v:shape>
            </v:group>
            <v:group style="position:absolute;left:10974;top:10732;width:15;height:21" coordorigin="10974,10732" coordsize="15,21">
              <v:shape style="position:absolute;left:10974;top:10732;width:15;height:21" coordorigin="10974,10732" coordsize="15,21" path="m10989,10732l10974,10732,10977,10735,10977,10751,10974,10753,10989,10753,10989,10734,10989,10732e" filled="t" fillcolor="#000000" stroked="f">
                <v:path arrowok="t"/>
                <v:fill/>
              </v:shape>
            </v:group>
            <v:group style="position:absolute;left:10974;top:10705;width:15;height:16" coordorigin="10974,10705" coordsize="15,16">
              <v:shape style="position:absolute;left:10974;top:10705;width:15;height:16" coordorigin="10974,10705" coordsize="15,16" path="m10989,10705l10974,10705,10977,10707,10977,10717,10974,10720,10989,10720,10989,10718,10989,10705e" filled="t" fillcolor="#000000" stroked="f">
                <v:path arrowok="t"/>
                <v:fill/>
              </v:shape>
            </v:group>
            <v:group style="position:absolute;left:10797;top:10692;width:25;height:74" coordorigin="10797,10692" coordsize="25,74">
              <v:shape style="position:absolute;left:10797;top:10692;width:25;height:74" coordorigin="10797,10692" coordsize="25,74" path="m10812,10692l10797,10692,10797,10693,10797,10765,10797,10766,10809,10766,10809,10765,10809,10725,10822,10725,10814,10704,10812,10693,10812,10693,10812,10692e" filled="t" fillcolor="#000000" stroked="f">
                <v:path arrowok="t"/>
                <v:fill/>
              </v:shape>
            </v:group>
            <v:group style="position:absolute;left:10835;top:10725;width:12;height:41" coordorigin="10835,10725" coordsize="12,41">
              <v:shape style="position:absolute;left:10835;top:10725;width:12;height:41" coordorigin="10835,10725" coordsize="12,41" path="m10848,10725l10835,10725,10835,10765,10836,10766,10847,10766,10848,10765,10848,10725e" filled="t" fillcolor="#000000" stroked="f">
                <v:path arrowok="t"/>
                <v:fill/>
              </v:shape>
            </v:group>
            <v:group style="position:absolute;left:10809;top:10725;width:26;height:22" coordorigin="10809,10725" coordsize="26,22">
              <v:shape style="position:absolute;left:10809;top:10725;width:26;height:22" coordorigin="10809,10725" coordsize="26,22" path="m10822,10725l10809,10725,10812,10735,10816,10744,10817,10746,10817,10747,10817,10747,10827,10747,10828,10747,10828,10746,10829,10744,10832,10735,10835,10727,10822,10727,10822,10725e" filled="t" fillcolor="#000000" stroked="f">
                <v:path arrowok="t"/>
                <v:fill/>
              </v:shape>
            </v:group>
            <v:group style="position:absolute;left:10822;top:10692;width:26;height:35" coordorigin="10822,10692" coordsize="26,35">
              <v:shape style="position:absolute;left:10822;top:10692;width:26;height:35" coordorigin="10822,10692" coordsize="26,35" path="m10847,10692l10833,10692,10832,10693,10832,10693,10831,10704,10822,10727,10835,10727,10835,10725,10848,10725,10848,10693,10847,10692e" filled="t" fillcolor="#000000" stroked="f">
                <v:path arrowok="t"/>
                <v:fill/>
              </v:shape>
            </v:group>
            <v:group style="position:absolute;left:10861;top:10606;width:23;height:74" coordorigin="10861,10606" coordsize="23,74">
              <v:shape style="position:absolute;left:10861;top:10606;width:23;height:74" coordorigin="10861,10606" coordsize="23,74" path="m10885,10618l10872,10618,10872,10679,10873,10679,10884,10679,10885,10679,10885,10618e" filled="t" fillcolor="#000000" stroked="f">
                <v:path arrowok="t"/>
                <v:fill/>
              </v:shape>
              <v:shape style="position:absolute;left:10861;top:10606;width:23;height:74" coordorigin="10861,10606" coordsize="23,74" path="m10895,10606l10862,10606,10861,10606,10861,10617,10862,10618,10895,10618,10895,10617,10895,10606,10895,10606e" filled="t" fillcolor="#000000" stroked="f">
                <v:path arrowok="t"/>
                <v:fill/>
              </v:shape>
            </v:group>
            <v:group style="position:absolute;left:10797;top:10606;width:37;height:74" coordorigin="10797,10606" coordsize="37,74">
              <v:shape style="position:absolute;left:10797;top:10606;width:37;height:74" coordorigin="10797,10606" coordsize="37,74" path="m10833,10606l10803,10606,10797,10611,10797,10675,10803,10679,10833,10679,10834,10679,10834,10668,10833,10667,10811,10667,10809,10666,10809,10619,10810,10618,10833,10618,10834,10617,10834,10606,10833,10606e" filled="t" fillcolor="#000000" stroked="f">
                <v:path arrowok="t"/>
                <v:fill/>
              </v:shape>
            </v:group>
            <v:group style="position:absolute;left:10842;top:10606;width:12;height:74" coordorigin="10842,10606" coordsize="12,74">
              <v:shape style="position:absolute;left:10842;top:10606;width:12;height:74" coordorigin="10842,10606" coordsize="12,74" path="m10854,10606l10843,10606,10842,10606,10842,10679,10843,10679,10854,10679,10855,10679,10855,10606,10854,10606e" filled="t" fillcolor="#000000" stroked="f">
                <v:path arrowok="t"/>
                <v:fill/>
              </v:shape>
            </v:group>
            <v:group style="position:absolute;left:10901;top:10606;width:41;height:74" coordorigin="10901,10606" coordsize="41,74">
              <v:shape style="position:absolute;left:10901;top:10606;width:41;height:74" coordorigin="10901,10606" coordsize="41,74" path="m10914,10606l10902,10606,10901,10606,10901,10607,10902,10613,10903,10618,10908,10636,10915,10658,10916,10660,10916,10679,10916,10679,10928,10679,10928,10679,10928,10660,10935,10640,10922,10640,10916,10618,10916,10617,10915,10607,10915,10606,10914,10606e" filled="t" fillcolor="#000000" stroked="f">
                <v:path arrowok="t"/>
                <v:fill/>
              </v:shape>
              <v:shape style="position:absolute;left:10901;top:10606;width:41;height:74" coordorigin="10901,10606" coordsize="41,74" path="m10942,10606l10930,10606,10929,10606,10929,10607,10928,10617,10928,10618,10922,10640,10935,10640,10937,10637,10941,10617,10942,10614,10943,10607,10943,10606,10942,10606e" filled="t" fillcolor="#000000" stroked="f">
                <v:path arrowok="t"/>
                <v:fill/>
              </v:shape>
            </v:group>
            <v:group style="position:absolute;left:10971;top:10606;width:37;height:73" coordorigin="10971,10606" coordsize="37,73">
              <v:shape style="position:absolute;left:10971;top:10606;width:37;height:73" coordorigin="10971,10606" coordsize="37,73" path="m11002,10606l10977,10606,10971,10612,10971,10674,10976,10679,11002,10679,11008,10674,11008,10667,10985,10667,10983,10666,10983,10619,10984,10618,11008,10618,11008,10612,11002,10606e" filled="t" fillcolor="#000000" stroked="f">
                <v:path arrowok="t"/>
                <v:fill/>
              </v:shape>
              <v:shape style="position:absolute;left:10971;top:10606;width:37;height:73" coordorigin="10971,10606" coordsize="37,73" path="m11008,10618l10995,10618,10995,10619,10995,10666,10993,10667,11008,10667,11008,10618e" filled="t" fillcolor="#000000" stroked="f">
                <v:path arrowok="t"/>
                <v:fill/>
              </v:shape>
            </v:group>
            <v:group style="position:absolute;left:11018;top:10606;width:37;height:73" coordorigin="11018,10606" coordsize="37,73">
              <v:shape style="position:absolute;left:11018;top:10606;width:37;height:73" coordorigin="11018,10606" coordsize="37,73" path="m11054,10606l11019,10606,11018,10606,11018,10679,11019,10679,11030,10679,11030,10679,11030,10646,11049,10646,11049,10645,11049,10634,11049,10634,11030,10634,11030,10618,11054,10618,11055,10618,11055,10606,11054,10606e" filled="t" fillcolor="#000000" stroked="f">
                <v:path arrowok="t"/>
                <v:fill/>
              </v:shape>
              <v:shape style="position:absolute;left:15399;top:10539;width:872;height:238" type="#_x0000_t75">
                <v:imagedata r:id="rId28" o:title=""/>
              </v:shape>
              <v:shape style="position:absolute;left:14164;top:10615;width:925;height:166" type="#_x0000_t75">
                <v:imagedata r:id="rId29" o:title=""/>
              </v:shape>
              <v:shape style="position:absolute;left:13256;top:10500;width:492;height:316" type="#_x0000_t75">
                <v:imagedata r:id="rId30" o:title=""/>
              </v:shape>
              <v:shape style="position:absolute;left:8981;top:10943;width:908;height:235" type="#_x0000_t75">
                <v:imagedata r:id="rId31" o:title=""/>
              </v:shape>
            </v:group>
            <v:group style="position:absolute;left:11680;top:10659;width:63;height:102" coordorigin="11680,10659" coordsize="63,102">
              <v:shape style="position:absolute;left:11680;top:10659;width:63;height:102" coordorigin="11680,10659" coordsize="63,102" path="m11707,10659l11680,10659,11680,10761,11715,10760,11735,10752,11737,10745,11699,10745,11699,10715,11740,10715,11738,10713,11727,10706,11736,10701,11737,10699,11699,10699,11699,10675,11736,10675,11730,10665,11707,10659e" filled="t" fillcolor="#000000" stroked="f">
                <v:path arrowok="t"/>
                <v:fill/>
              </v:shape>
              <v:shape style="position:absolute;left:11680;top:10659;width:63;height:102" coordorigin="11680,10659" coordsize="63,102" path="m11740,10715l11716,10715,11723,10720,11723,10739,11717,10745,11737,10745,11742,10731,11742,10719,11740,10715e" filled="t" fillcolor="#000000" stroked="f">
                <v:path arrowok="t"/>
                <v:fill/>
              </v:shape>
              <v:shape style="position:absolute;left:11680;top:10659;width:63;height:102" coordorigin="11680,10659" coordsize="63,102" path="m11736,10675l11716,10675,11720,10680,11720,10694,11715,10699,11737,10699,11740,10694,11740,10683,11736,10675e" filled="t" fillcolor="#000000" stroked="f">
                <v:path arrowok="t"/>
                <v:fill/>
              </v:shape>
            </v:group>
            <v:group style="position:absolute;left:11751;top:10659;width:75;height:102" coordorigin="11751,10659" coordsize="75,102">
              <v:shape style="position:absolute;left:11751;top:10659;width:75;height:102" coordorigin="11751,10659" coordsize="75,102" path="m11801,10659l11776,10659,11751,10761,11770,10761,11775,10739,11821,10739,11817,10722,11779,10722,11789,10681,11807,10681,11801,10659e" filled="t" fillcolor="#000000" stroked="f">
                <v:path arrowok="t"/>
                <v:fill/>
              </v:shape>
              <v:shape style="position:absolute;left:11751;top:10659;width:75;height:102" coordorigin="11751,10659" coordsize="75,102" path="m11821,10739l11802,10739,11807,10761,11826,10761,11821,10739e" filled="t" fillcolor="#000000" stroked="f">
                <v:path arrowok="t"/>
                <v:fill/>
              </v:shape>
              <v:shape style="position:absolute;left:11751;top:10659;width:75;height:102" coordorigin="11751,10659" coordsize="75,102" path="m11807,10681l11789,10681,11798,10722,11817,10722,11807,10681e" filled="t" fillcolor="#000000" stroked="f">
                <v:path arrowok="t"/>
                <v:fill/>
              </v:shape>
            </v:group>
            <v:group style="position:absolute;left:11835;top:10658;width:64;height:103" coordorigin="11835,10658" coordsize="64,103">
              <v:shape style="position:absolute;left:11835;top:10658;width:64;height:103" coordorigin="11835,10658" coordsize="64,103" path="m11859,10658l11841,10668,11835,10692,11837,10744,11850,10758,11875,10761,11892,10752,11894,10745,11859,10745,11854,10742,11854,10678,11859,10675,11895,10675,11884,10662,11859,10658e" filled="t" fillcolor="#000000" stroked="f">
                <v:path arrowok="t"/>
                <v:fill/>
              </v:shape>
              <v:shape style="position:absolute;left:11835;top:10658;width:64;height:103" coordorigin="11835,10658" coordsize="64,103" path="m11899,10724l11880,10724,11880,10742,11875,10745,11894,10745,11899,10728,11899,10724e" filled="t" fillcolor="#000000" stroked="f">
                <v:path arrowok="t"/>
                <v:fill/>
              </v:shape>
              <v:shape style="position:absolute;left:11835;top:10658;width:64;height:103" coordorigin="11835,10658" coordsize="64,103" path="m11895,10675l11875,10675,11880,10678,11880,10692,11899,10692,11897,10676,11895,10675e" filled="t" fillcolor="#000000" stroked="f">
                <v:path arrowok="t"/>
                <v:fill/>
              </v:shape>
            </v:group>
            <v:group style="position:absolute;left:11915;top:10659;width:69;height:102" coordorigin="11915,10659" coordsize="69,102">
              <v:shape style="position:absolute;left:11915;top:10659;width:69;height:102" coordorigin="11915,10659" coordsize="69,102" path="m11934,10659l11915,10659,11915,10761,11934,10761,11934,10730,11942,10718,11964,10718,11955,10701,11934,10701,11934,10659e" filled="t" fillcolor="#000000" stroked="f">
                <v:path arrowok="t"/>
                <v:fill/>
              </v:shape>
              <v:shape style="position:absolute;left:11915;top:10659;width:69;height:102" coordorigin="11915,10659" coordsize="69,102" path="m11964,10718l11942,10718,11962,10761,11984,10761,11964,10718e" filled="t" fillcolor="#000000" stroked="f">
                <v:path arrowok="t"/>
                <v:fill/>
              </v:shape>
              <v:shape style="position:absolute;left:11915;top:10659;width:69;height:102" coordorigin="11915,10659" coordsize="69,102" path="m11981,10659l11960,10659,11935,10701,11955,10701,11955,10700,11981,10659e" filled="t" fillcolor="#000000" stroked="f">
                <v:path arrowok="t"/>
                <v:fill/>
              </v:shape>
            </v:group>
            <v:group style="position:absolute;left:11987;top:10678;width:34;height:83" coordorigin="11987,10678" coordsize="34,83">
              <v:shape style="position:absolute;left:11987;top:10678;width:34;height:83" coordorigin="11987,10678" coordsize="34,83" path="m12021,10692l12005,10692,12005,10761,12021,10761,12021,10692e" filled="t" fillcolor="#000000" stroked="f">
                <v:path arrowok="t"/>
                <v:fill/>
              </v:shape>
              <v:shape style="position:absolute;left:11987;top:10678;width:34;height:83" coordorigin="11987,10678" coordsize="34,83" path="m12040,10678l11987,10678,11987,10692,12040,10692,12040,10678e" filled="t" fillcolor="#000000" stroked="f">
                <v:path arrowok="t"/>
                <v:fill/>
              </v:shape>
            </v:group>
            <v:group style="position:absolute;left:12045;top:10677;width:52;height:85" coordorigin="12045,10677" coordsize="52,85">
              <v:shape style="position:absolute;left:12045;top:10677;width:52;height:85" coordorigin="12045,10677" coordsize="52,85" path="m12087,10677l12056,10677,12045,10684,12045,10754,12056,10762,12087,10762,12098,10754,12098,10748,12065,10748,12061,10745,12061,10693,12065,10691,12098,10691,12098,10684,12087,10677e" filled="t" fillcolor="#000000" stroked="f">
                <v:path arrowok="t"/>
                <v:fill/>
              </v:shape>
              <v:shape style="position:absolute;left:12045;top:10677;width:52;height:85" coordorigin="12045,10677" coordsize="52,85" path="m12098,10691l12078,10691,12082,10693,12082,10745,12078,10748,12098,10748,12098,10691e" filled="t" fillcolor="#000000" stroked="f">
                <v:path arrowok="t"/>
                <v:fill/>
              </v:shape>
            </v:group>
            <v:group style="position:absolute;left:12115;top:10659;width:63;height:102" coordorigin="12115,10659" coordsize="63,102">
              <v:shape style="position:absolute;left:12115;top:10659;width:63;height:102" coordorigin="12115,10659" coordsize="63,102" path="m12142,10659l12115,10659,12115,10761,12150,10760,12170,10752,12172,10745,12134,10745,12134,10715,12175,10715,12173,10713,12162,10706,12170,10701,12172,10699,12134,10699,12134,10675,12171,10675,12165,10665,12142,10659e" filled="t" fillcolor="#000000" stroked="f">
                <v:path arrowok="t"/>
                <v:fill/>
              </v:shape>
              <v:shape style="position:absolute;left:12115;top:10659;width:63;height:102" coordorigin="12115,10659" coordsize="63,102" path="m12175,10715l12151,10715,12158,10720,12158,10739,12152,10745,12172,10745,12177,10731,12177,10719,12175,10715e" filled="t" fillcolor="#000000" stroked="f">
                <v:path arrowok="t"/>
                <v:fill/>
              </v:shape>
              <v:shape style="position:absolute;left:12115;top:10659;width:63;height:102" coordorigin="12115,10659" coordsize="63,102" path="m12171,10675l12151,10675,12155,10680,12155,10694,12150,10699,12172,10699,12175,10694,12175,10683,12171,10675e" filled="t" fillcolor="#000000" stroked="f">
                <v:path arrowok="t"/>
                <v:fill/>
              </v:shape>
            </v:group>
            <v:group style="position:absolute;left:12186;top:10659;width:75;height:102" coordorigin="12186,10659" coordsize="75,102">
              <v:shape style="position:absolute;left:12186;top:10659;width:75;height:102" coordorigin="12186,10659" coordsize="75,102" path="m12236,10659l12211,10659,12186,10761,12205,10761,12210,10739,12256,10739,12251,10722,12214,10722,12223,10681,12242,10681,12236,10659e" filled="t" fillcolor="#000000" stroked="f">
                <v:path arrowok="t"/>
                <v:fill/>
              </v:shape>
              <v:shape style="position:absolute;left:12186;top:10659;width:75;height:102" coordorigin="12186,10659" coordsize="75,102" path="m12256,10739l12237,10739,12242,10761,12261,10761,12256,10739e" filled="t" fillcolor="#000000" stroked="f">
                <v:path arrowok="t"/>
                <v:fill/>
              </v:shape>
              <v:shape style="position:absolute;left:12186;top:10659;width:75;height:102" coordorigin="12186,10659" coordsize="75,102" path="m12242,10681l12224,10681,12233,10722,12251,10722,12242,10681e" filled="t" fillcolor="#000000" stroked="f">
                <v:path arrowok="t"/>
                <v:fill/>
              </v:shape>
            </v:group>
            <v:group style="position:absolute;left:12270;top:10658;width:64;height:103" coordorigin="12270,10658" coordsize="64,103">
              <v:shape style="position:absolute;left:12270;top:10658;width:64;height:103" coordorigin="12270,10658" coordsize="64,103" path="m12294,10658l12276,10668,12270,10692,12272,10744,12285,10758,12310,10761,12327,10752,12329,10745,12294,10745,12289,10742,12289,10678,12294,10675,12330,10675,12318,10662,12294,10658e" filled="t" fillcolor="#000000" stroked="f">
                <v:path arrowok="t"/>
                <v:fill/>
              </v:shape>
              <v:shape style="position:absolute;left:12270;top:10658;width:64;height:103" coordorigin="12270,10658" coordsize="64,103" path="m12334,10724l12314,10724,12314,10742,12310,10745,12329,10745,12334,10728,12334,10724e" filled="t" fillcolor="#000000" stroked="f">
                <v:path arrowok="t"/>
                <v:fill/>
              </v:shape>
              <v:shape style="position:absolute;left:12270;top:10658;width:64;height:103" coordorigin="12270,10658" coordsize="64,103" path="m12330,10675l12310,10675,12314,10678,12314,10692,12334,10692,12332,10676,12330,10675e" filled="t" fillcolor="#000000" stroked="f">
                <v:path arrowok="t"/>
                <v:fill/>
              </v:shape>
            </v:group>
            <v:group style="position:absolute;left:12350;top:10659;width:69;height:102" coordorigin="12350,10659" coordsize="69,102">
              <v:shape style="position:absolute;left:12350;top:10659;width:69;height:102" coordorigin="12350,10659" coordsize="69,102" path="m12369,10659l12350,10659,12350,10761,12369,10761,12369,10730,12377,10718,12398,10718,12390,10701,12369,10701,12369,10659e" filled="t" fillcolor="#000000" stroked="f">
                <v:path arrowok="t"/>
                <v:fill/>
              </v:shape>
              <v:shape style="position:absolute;left:12350;top:10659;width:69;height:102" coordorigin="12350,10659" coordsize="69,102" path="m12398,10718l12377,10718,12397,10761,12419,10761,12398,10718e" filled="t" fillcolor="#000000" stroked="f">
                <v:path arrowok="t"/>
                <v:fill/>
              </v:shape>
              <v:shape style="position:absolute;left:12350;top:10659;width:69;height:102" coordorigin="12350,10659" coordsize="69,102" path="m12416,10659l12395,10659,12369,10701,12390,10701,12390,10700,12416,10659e" filled="t" fillcolor="#000000" stroked="f">
                <v:path arrowok="t"/>
                <v:fill/>
              </v:shape>
            </v:group>
            <v:group style="position:absolute;left:12422;top:10678;width:34;height:83" coordorigin="12422,10678" coordsize="34,83">
              <v:shape style="position:absolute;left:12422;top:10678;width:34;height:83" coordorigin="12422,10678" coordsize="34,83" path="m12456,10692l12440,10692,12440,10761,12456,10761,12456,10692e" filled="t" fillcolor="#000000" stroked="f">
                <v:path arrowok="t"/>
                <v:fill/>
              </v:shape>
              <v:shape style="position:absolute;left:12422;top:10678;width:34;height:83" coordorigin="12422,10678" coordsize="34,83" path="m12475,10678l12422,10678,12422,10692,12475,10692,12475,10678e" filled="t" fillcolor="#000000" stroked="f">
                <v:path arrowok="t"/>
                <v:fill/>
              </v:shape>
            </v:group>
            <v:group style="position:absolute;left:12484;top:10678;width:54;height:83" coordorigin="12484,10678" coordsize="54,83">
              <v:shape style="position:absolute;left:12484;top:10678;width:54;height:83" coordorigin="12484,10678" coordsize="54,83" path="m12500,10678l12484,10678,12484,10761,12500,10761,12500,10725,12538,10725,12538,10711,12500,10711,12500,10678e" filled="t" fillcolor="#000000" stroked="f">
                <v:path arrowok="t"/>
                <v:fill/>
              </v:shape>
              <v:shape style="position:absolute;left:12484;top:10678;width:54;height:83" coordorigin="12484,10678" coordsize="54,83" path="m12538,10725l12522,10725,12522,10761,12538,10761,12538,10725e" filled="t" fillcolor="#000000" stroked="f">
                <v:path arrowok="t"/>
                <v:fill/>
              </v:shape>
              <v:shape style="position:absolute;left:12484;top:10678;width:54;height:83" coordorigin="12484,10678" coordsize="54,83" path="m12538,10678l12522,10678,12522,10711,12538,10711,12538,10678e" filled="t" fillcolor="#000000" stroked="f">
                <v:path arrowok="t"/>
                <v:fill/>
              </v:shape>
            </v:group>
            <v:group style="position:absolute;left:12552;top:10678;width:45;height:83" coordorigin="12552,10678" coordsize="45,83">
              <v:shape style="position:absolute;left:12552;top:10678;width:45;height:83" coordorigin="12552,10678" coordsize="45,83" path="m12595,10678l12552,10678,12552,10761,12597,10761,12597,10747,12568,10747,12568,10725,12589,10725,12589,10711,12568,10711,12568,10692,12595,10692,12595,10678e" filled="t" fillcolor="#000000" stroked="f">
                <v:path arrowok="t"/>
                <v:fill/>
              </v:shape>
            </v:group>
            <v:group style="position:absolute;left:12603;top:10678;width:61;height:83" coordorigin="12603,10678" coordsize="61,83">
              <v:shape style="position:absolute;left:12603;top:10678;width:61;height:83" coordorigin="12603,10678" coordsize="61,83" path="m12644,10678l12623,10678,12603,10761,12618,10761,12623,10743,12659,10743,12656,10729,12625,10729,12633,10696,12648,10696,12644,10678e" filled="t" fillcolor="#000000" stroked="f">
                <v:path arrowok="t"/>
                <v:fill/>
              </v:shape>
              <v:shape style="position:absolute;left:12603;top:10678;width:61;height:83" coordorigin="12603,10678" coordsize="61,83" path="m12659,10743l12645,10743,12649,10761,12664,10761,12659,10743e" filled="t" fillcolor="#000000" stroked="f">
                <v:path arrowok="t"/>
                <v:fill/>
              </v:shape>
              <v:shape style="position:absolute;left:12603;top:10678;width:61;height:83" coordorigin="12603,10678" coordsize="61,83" path="m12648,10696l12634,10696,12641,10729,12656,10729,12648,10696e" filled="t" fillcolor="#000000" stroked="f">
                <v:path arrowok="t"/>
                <v:fill/>
              </v:shape>
            </v:group>
            <v:group style="position:absolute;left:12660;top:10678;width:34;height:83" coordorigin="12660,10678" coordsize="34,83">
              <v:shape style="position:absolute;left:12660;top:10678;width:34;height:83" coordorigin="12660,10678" coordsize="34,83" path="m12695,10692l12679,10692,12679,10761,12695,10761,12695,10692e" filled="t" fillcolor="#000000" stroked="f">
                <v:path arrowok="t"/>
                <v:fill/>
              </v:shape>
              <v:shape style="position:absolute;left:12660;top:10678;width:34;height:83" coordorigin="12660,10678" coordsize="34,83" path="m12713,10678l12660,10678,12660,10692,12713,10692,12713,10678e" filled="t" fillcolor="#000000" stroked="f">
                <v:path arrowok="t"/>
                <v:fill/>
              </v:shape>
            </v:group>
            <v:group style="position:absolute;left:12721;top:10678;width:54;height:83" coordorigin="12721,10678" coordsize="54,83">
              <v:shape style="position:absolute;left:12721;top:10678;width:54;height:83" coordorigin="12721,10678" coordsize="54,83" path="m12763,10678l12721,10678,12721,10761,12737,10761,12737,10727,12761,10727,12760,10724,12769,10720,12772,10714,12737,10714,12737,10691,12773,10691,12773,10687,12763,10678e" filled="t" fillcolor="#000000" stroked="f">
                <v:path arrowok="t"/>
                <v:fill/>
              </v:shape>
              <v:shape style="position:absolute;left:12721;top:10678;width:54;height:83" coordorigin="12721,10678" coordsize="54,83" path="m12761,10727l12745,10727,12759,10761,12776,10761,12761,10727e" filled="t" fillcolor="#000000" stroked="f">
                <v:path arrowok="t"/>
                <v:fill/>
              </v:shape>
              <v:shape style="position:absolute;left:12721;top:10678;width:54;height:83" coordorigin="12721,10678" coordsize="54,83" path="m12773,10691l12752,10691,12757,10694,12757,10710,12752,10714,12772,10714,12773,10713,12773,10691e" filled="t" fillcolor="#000000" stroked="f">
                <v:path arrowok="t"/>
                <v:fill/>
              </v:shape>
            </v:group>
            <v:group style="position:absolute;left:12784;top:10678;width:45;height:83" coordorigin="12784,10678" coordsize="45,83">
              <v:shape style="position:absolute;left:12784;top:10678;width:45;height:83" coordorigin="12784,10678" coordsize="45,83" path="m12828,10678l12784,10678,12784,10761,12829,10761,12829,10747,12800,10747,12800,10725,12821,10725,12821,10711,12800,10711,12800,10692,12828,10692,12828,10678e" filled="t" fillcolor="#000000" stroked="f">
                <v:path arrowok="t"/>
                <v:fill/>
              </v:shape>
            </v:group>
            <v:group style="position:absolute;left:10483;top:10976;width:82;height:76" coordorigin="10483,10976" coordsize="82,76">
              <v:shape style="position:absolute;left:10483;top:10976;width:82;height:76" coordorigin="10483,10976" coordsize="82,76" path="m10538,10976l10508,10976,10483,11053,10511,11053,10513,11043,10562,11043,10555,11025,10518,11025,10523,11002,10547,11002,10538,10976e" filled="t" fillcolor="#000000" stroked="f">
                <v:path arrowok="t"/>
                <v:fill/>
              </v:shape>
              <v:shape style="position:absolute;left:10483;top:10976;width:82;height:76" coordorigin="10483,10976" coordsize="82,76" path="m10562,11043l10534,11043,10536,11053,10565,11053,10562,11043e" filled="t" fillcolor="#000000" stroked="f">
                <v:path arrowok="t"/>
                <v:fill/>
              </v:shape>
              <v:shape style="position:absolute;left:10483;top:10976;width:82;height:76" coordorigin="10483,10976" coordsize="82,76" path="m10547,11002l10524,11002,10525,11008,10529,11025,10555,11025,10547,11002e" filled="t" fillcolor="#000000" stroked="f">
                <v:path arrowok="t"/>
                <v:fill/>
              </v:shape>
            </v:group>
            <v:group style="position:absolute;left:10570;top:10976;width:70;height:76" coordorigin="10570,10976" coordsize="70,76">
              <v:shape style="position:absolute;left:10570;top:10976;width:70;height:76" coordorigin="10570,10976" coordsize="70,76" path="m10603,10976l10570,10976,10570,11053,10597,11053,10597,11028,10624,11028,10623,11026,10620,11023,10620,11023,10630,11019,10634,11014,10634,11010,10597,11010,10597,10997,10632,10997,10624,10982,10603,10976e" filled="t" fillcolor="#000000" stroked="f">
                <v:path arrowok="t"/>
                <v:fill/>
              </v:shape>
              <v:shape style="position:absolute;left:10570;top:10976;width:70;height:76" coordorigin="10570,10976" coordsize="70,76" path="m10624,11028l10597,11028,10609,11053,10640,11053,10624,11028e" filled="t" fillcolor="#000000" stroked="f">
                <v:path arrowok="t"/>
                <v:fill/>
              </v:shape>
              <v:shape style="position:absolute;left:10570;top:10976;width:70;height:76" coordorigin="10570,10976" coordsize="70,76" path="m10632,10997l10603,10997,10607,10998,10607,11009,10603,11010,10634,11010,10634,11002,10632,10997e" filled="t" fillcolor="#000000" stroked="f">
                <v:path arrowok="t"/>
                <v:fill/>
              </v:shape>
            </v:group>
            <v:group style="position:absolute;left:10640;top:10976;width:57;height:76" coordorigin="10640,10976" coordsize="57,76">
              <v:shape style="position:absolute;left:10640;top:10976;width:57;height:76" coordorigin="10640,10976" coordsize="57,76" path="m10682,11000l10655,11000,10655,11053,10682,11053,10682,11000e" filled="t" fillcolor="#000000" stroked="f">
                <v:path arrowok="t"/>
                <v:fill/>
              </v:shape>
              <v:shape style="position:absolute;left:10640;top:10976;width:57;height:76" coordorigin="10640,10976" coordsize="57,76" path="m10697,10976l10640,10976,10640,11001,10655,11000,10697,11000,10697,10976e" filled="t" fillcolor="#000000" stroked="f">
                <v:path arrowok="t"/>
                <v:fill/>
              </v:shape>
              <v:shape style="position:absolute;left:10640;top:10976;width:57;height:76" coordorigin="10640,10976" coordsize="57,76" path="m10697,11000l10682,11000,10697,11001,10697,11000e" filled="t" fillcolor="#000000" stroked="f">
                <v:path arrowok="t"/>
                <v:fill/>
              </v:shape>
            </v:group>
            <v:group style="position:absolute;left:10700;top:10975;width:61;height:79" coordorigin="10700,10975" coordsize="61,79">
              <v:shape style="position:absolute;left:10700;top:10975;width:61;height:79" coordorigin="10700,10975" coordsize="61,79" path="m10708,11025l10700,11047,10708,11051,10719,11054,10731,11054,10751,11046,10757,11033,10720,11033,10714,11030,10708,11025e" filled="t" fillcolor="#000000" stroked="f">
                <v:path arrowok="t"/>
                <v:fill/>
              </v:shape>
              <v:shape style="position:absolute;left:10700;top:10975;width:61;height:79" coordorigin="10700,10975" coordsize="61,79" path="m10743,10975l10731,10975,10711,10983,10702,11003,10702,11015,10711,11022,10727,11025,10730,11025,10733,11025,10733,11032,10729,11033,10757,11033,10760,11027,10760,11014,10752,11007,10735,11003,10733,11003,10729,11002,10729,10996,10733,10996,10753,10996,10758,10982,10751,10977,10743,10975e" filled="t" fillcolor="#000000" stroked="f">
                <v:path arrowok="t"/>
                <v:fill/>
              </v:shape>
              <v:shape style="position:absolute;left:10700;top:10975;width:61;height:79" coordorigin="10700,10975" coordsize="61,79" path="m10753,10996l10741,10996,10746,10998,10751,11001,10753,10996e" filled="t" fillcolor="#000000" stroked="f">
                <v:path arrowok="t"/>
                <v:fill/>
              </v:shape>
            </v:group>
            <v:group style="position:absolute;left:10483;top:11083;width:81;height:76" coordorigin="10483,11083" coordsize="81,76">
              <v:shape style="position:absolute;left:10483;top:11083;width:81;height:76" coordorigin="10483,11083" coordsize="81,76" path="m10511,11083l10483,11083,10512,11160,10535,11160,10546,11129,10523,11129,10523,11126,10522,11122,10521,11118,10511,11083e" filled="t" fillcolor="#000000" stroked="f">
                <v:path arrowok="t"/>
                <v:fill/>
              </v:shape>
              <v:shape style="position:absolute;left:10483;top:11083;width:81;height:76" coordorigin="10483,11083" coordsize="81,76" path="m10564,11083l10535,11083,10524,11122,10524,11126,10524,11129,10546,11129,10564,11083e" filled="t" fillcolor="#000000" stroked="f">
                <v:path arrowok="t"/>
                <v:fill/>
              </v:shape>
            </v:group>
            <v:group style="position:absolute;left:10570;top:11083;width:27;height:76" coordorigin="10570,11083" coordsize="27,76">
              <v:shape style="position:absolute;left:10570;top:11083;width:27;height:76" coordorigin="10570,11083" coordsize="27,76" path="m10570,11122l10597,11122e" filled="f" stroked="t" strokeweight="3.916pt" strokecolor="#000000">
                <v:path arrowok="t"/>
              </v:shape>
            </v:group>
            <v:group style="position:absolute;left:10609;top:11082;width:55;height:79" coordorigin="10609,11082" coordsize="55,79">
              <v:shape style="position:absolute;left:10609;top:11082;width:55;height:79" coordorigin="10609,11082" coordsize="55,79" path="m10651,11082l10636,11083,10621,11092,10611,11110,10609,11138,10623,11155,10644,11161,10649,11161,10659,11160,10663,11158,10664,11136,10641,11136,10634,11130,10634,11113,10640,11107,10664,11107,10663,11085,10658,11083,10651,11082e" filled="t" fillcolor="#000000" stroked="f">
                <v:path arrowok="t"/>
                <v:fill/>
              </v:shape>
              <v:shape style="position:absolute;left:10609;top:11082;width:55;height:79" coordorigin="10609,11082" coordsize="55,79" path="m10664,11129l10660,11134,10655,11136,10664,11136,10664,11129e" filled="t" fillcolor="#000000" stroked="f">
                <v:path arrowok="t"/>
                <v:fill/>
              </v:shape>
              <v:shape style="position:absolute;left:10609;top:11082;width:55;height:79" coordorigin="10609,11082" coordsize="55,79" path="m10664,11107l10654,11107,10660,11110,10664,11114,10664,11107e" filled="t" fillcolor="#000000" stroked="f">
                <v:path arrowok="t"/>
                <v:fill/>
              </v:shape>
            </v:group>
            <v:group style="position:absolute;left:10668;top:11083;width:57;height:76" coordorigin="10668,11083" coordsize="57,76">
              <v:shape style="position:absolute;left:10668;top:11083;width:57;height:76" coordorigin="10668,11083" coordsize="57,76" path="m10710,11107l10683,11107,10683,11160,10710,11160,10710,11107e" filled="t" fillcolor="#000000" stroked="f">
                <v:path arrowok="t"/>
                <v:fill/>
              </v:shape>
              <v:shape style="position:absolute;left:10668;top:11083;width:57;height:76" coordorigin="10668,11083" coordsize="57,76" path="m10725,11083l10668,11083,10668,11108,10683,11107,10725,11107,10725,11083e" filled="t" fillcolor="#000000" stroked="f">
                <v:path arrowok="t"/>
                <v:fill/>
              </v:shape>
              <v:shape style="position:absolute;left:10668;top:11083;width:57;height:76" coordorigin="10668,11083" coordsize="57,76" path="m10725,11107l10710,11107,10725,11108,10725,11107e" filled="t" fillcolor="#000000" stroked="f">
                <v:path arrowok="t"/>
                <v:fill/>
              </v:shape>
            </v:group>
            <v:group style="position:absolute;left:10731;top:11083;width:80;height:74" coordorigin="10731,11083" coordsize="80,74">
              <v:shape style="position:absolute;left:10731;top:11083;width:80;height:74" coordorigin="10731,11083" coordsize="80,74" path="m10763,11083l10746,11090,10735,11107,10731,11134,10741,11148,10761,11156,10789,11157,10806,11144,10808,11137,10762,11137,10757,11131,10757,11114,10762,11107,10808,11107,10805,11099,10788,11087,10763,11083e" filled="t" fillcolor="#000000" stroked="f">
                <v:path arrowok="t"/>
                <v:fill/>
              </v:shape>
              <v:shape style="position:absolute;left:10731;top:11083;width:80;height:74" coordorigin="10731,11083" coordsize="80,74" path="m10808,11107l10779,11107,10785,11114,10785,11131,10779,11137,10808,11137,10812,11122,10812,11118,10808,11107e" filled="t" fillcolor="#000000" stroked="f">
                <v:path arrowok="t"/>
                <v:fill/>
              </v:shape>
            </v:group>
            <v:group style="position:absolute;left:10821;top:11083;width:70;height:76" coordorigin="10821,11083" coordsize="70,76">
              <v:shape style="position:absolute;left:10821;top:11083;width:70;height:76" coordorigin="10821,11083" coordsize="70,76" path="m10854,11083l10821,11083,10821,11160,10848,11160,10848,11135,10875,11135,10873,11133,10872,11131,10870,11130,10870,11130,10881,11126,10885,11121,10885,11117,10848,11117,10848,11104,10883,11104,10875,11089,10854,11083e" filled="t" fillcolor="#000000" stroked="f">
                <v:path arrowok="t"/>
                <v:fill/>
              </v:shape>
              <v:shape style="position:absolute;left:10821;top:11083;width:70;height:76" coordorigin="10821,11083" coordsize="70,76" path="m10875,11135l10848,11135,10860,11160,10891,11160,10875,11135e" filled="t" fillcolor="#000000" stroked="f">
                <v:path arrowok="t"/>
                <v:fill/>
              </v:shape>
              <v:shape style="position:absolute;left:10821;top:11083;width:70;height:76" coordorigin="10821,11083" coordsize="70,76" path="m10883,11104l10854,11104,10858,11105,10858,11116,10854,11117,10885,11117,10885,11109,10883,11104e" filled="t" fillcolor="#000000" stroked="f">
                <v:path arrowok="t"/>
                <v:fill/>
              </v:shape>
            </v:group>
            <v:group style="position:absolute;left:10896;top:11083;width:27;height:76" coordorigin="10896,11083" coordsize="27,76">
              <v:shape style="position:absolute;left:10896;top:11083;width:27;height:76" coordorigin="10896,11083" coordsize="27,76" path="m10896,11122l10923,11122e" filled="f" stroked="t" strokeweight="3.916pt" strokecolor="#000000">
                <v:path arrowok="t"/>
              </v:shape>
            </v:group>
            <v:group style="position:absolute;left:10929;top:11083;width:82;height:76" coordorigin="10929,11083" coordsize="82,76">
              <v:shape style="position:absolute;left:10929;top:11083;width:82;height:76" coordorigin="10929,11083" coordsize="82,76" path="m10984,11083l10954,11083,10929,11160,10957,11160,10959,11150,11008,11150,11001,11132,10964,11132,10969,11109,10993,11109,10984,11083e" filled="t" fillcolor="#000000" stroked="f">
                <v:path arrowok="t"/>
                <v:fill/>
              </v:shape>
              <v:shape style="position:absolute;left:10929;top:11083;width:82;height:76" coordorigin="10929,11083" coordsize="82,76" path="m11008,11150l10980,11150,10982,11160,11011,11160,11008,11150e" filled="t" fillcolor="#000000" stroked="f">
                <v:path arrowok="t"/>
                <v:fill/>
              </v:shape>
              <v:shape style="position:absolute;left:10929;top:11083;width:82;height:76" coordorigin="10929,11083" coordsize="82,76" path="m10993,11109l10970,11109,10971,11112,10971,11115,10975,11132,11001,11132,10993,11109e" filled="t" fillcolor="#000000" stroked="f">
                <v:path arrowok="t"/>
                <v:fill/>
              </v:shape>
              <v:shape style="position:absolute;left:11250;top:10966;width:319;height:204" type="#_x0000_t75">
                <v:imagedata r:id="rId32" o:title=""/>
              </v:shape>
            </v:group>
            <v:group style="position:absolute;left:8844;top:8843;width:4913;height:1163" coordorigin="8844,8843" coordsize="4913,1163">
              <v:shape style="position:absolute;left:8844;top:8843;width:4913;height:1163" coordorigin="8844,8843" coordsize="4913,1163" path="m8844,10007l13757,10007,13757,8843,8844,8843,8844,10007e" filled="t" fillcolor="#FFFFFF" stroked="f">
                <v:path arrowok="t"/>
                <v:fill/>
              </v:shape>
            </v:group>
            <v:group style="position:absolute;left:2538;top:911;width:3311;height:237" coordorigin="2538,911" coordsize="3311,237">
              <v:shape style="position:absolute;left:2538;top:911;width:3311;height:237" coordorigin="2538,911" coordsize="3311,237" path="m2538,1147l5849,1147,5849,911,2538,911,2538,114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43" w:after="0" w:line="240" w:lineRule="auto"/>
        <w:ind w:left="768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7649" w:right="5195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ns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3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1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be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7681" w:right="270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wi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ni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ici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2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3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4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8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9"/>
        </w:rPr>
        <w:t>if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220" w:right="420"/>
        </w:sectPr>
      </w:pPr>
      <w:rPr/>
    </w:p>
    <w:p>
      <w:pPr>
        <w:spacing w:before="75" w:after="0" w:line="253" w:lineRule="exact"/>
        <w:ind w:left="3630" w:right="-20"/>
        <w:jc w:val="left"/>
        <w:tabs>
          <w:tab w:pos="12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2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0</w:t>
      </w:r>
      <w:r>
        <w:rPr>
          <w:rFonts w:ascii="Calibri" w:hAnsi="Calibri" w:cs="Calibri" w:eastAsia="Calibri"/>
          <w:sz w:val="22"/>
          <w:szCs w:val="22"/>
          <w:spacing w:val="-41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0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11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2" w:right="-6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3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…insanely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fully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ythmic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me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trical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1468" w:right="54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aking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ombin</w:t>
      </w:r>
      <w:r>
        <w:rPr>
          <w:rFonts w:ascii="Calibri" w:hAnsi="Calibri" w:cs="Calibri" w:eastAsia="Calibri"/>
          <w:sz w:val="22"/>
          <w:szCs w:val="22"/>
          <w:spacing w:val="-1"/>
          <w:w w:val="96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7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cision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  <w:position w:val="1"/>
        </w:rPr>
        <w:t>chao</w:t>
      </w:r>
      <w:r>
        <w:rPr>
          <w:rFonts w:ascii="Calibri" w:hAnsi="Calibri" w:cs="Calibri" w:eastAsia="Calibri"/>
          <w:sz w:val="22"/>
          <w:szCs w:val="22"/>
          <w:spacing w:val="1"/>
          <w:w w:val="111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3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65" w:after="0" w:line="182" w:lineRule="exact"/>
        <w:ind w:left="2589" w:right="1667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96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6"/>
          <w:i/>
          <w:position w:val="-1"/>
        </w:rPr>
        <w:t>alTime</w:t>
      </w:r>
      <w:r>
        <w:rPr>
          <w:rFonts w:ascii="Calibri" w:hAnsi="Calibri" w:cs="Calibri" w:eastAsia="Calibri"/>
          <w:sz w:val="16"/>
          <w:szCs w:val="16"/>
          <w:spacing w:val="1"/>
          <w:w w:val="96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  <w:t>(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on</w:t>
      </w:r>
      <w:r>
        <w:rPr>
          <w:rFonts w:ascii="Calibri" w:hAnsi="Calibri" w:cs="Calibri" w:eastAsia="Calibri"/>
          <w:sz w:val="16"/>
          <w:szCs w:val="16"/>
          <w:spacing w:val="-14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The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Black</w:t>
      </w:r>
      <w:r>
        <w:rPr>
          <w:rFonts w:ascii="Calibri" w:hAnsi="Calibri" w:cs="Calibri" w:eastAsia="Calibri"/>
          <w:sz w:val="16"/>
          <w:szCs w:val="16"/>
          <w:spacing w:val="-8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0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ung</w:t>
      </w:r>
      <w:r>
        <w:rPr>
          <w:rFonts w:ascii="Calibri" w:hAnsi="Calibri" w:cs="Calibri" w:eastAsia="Calibri"/>
          <w:sz w:val="16"/>
          <w:szCs w:val="16"/>
          <w:spacing w:val="-6"/>
          <w:w w:val="100"/>
          <w:position w:val="-1"/>
        </w:rPr>
        <w:t>’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7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2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-2"/>
          <w:w w:val="102"/>
          <w:i/>
          <w:position w:val="-1"/>
        </w:rPr>
        <w:t>v</w:t>
      </w:r>
      <w:r>
        <w:rPr>
          <w:rFonts w:ascii="Calibri" w:hAnsi="Calibri" w:cs="Calibri" w:eastAsia="Calibri"/>
          <w:sz w:val="16"/>
          <w:szCs w:val="16"/>
          <w:spacing w:val="0"/>
          <w:w w:val="88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6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94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5"/>
          <w:i/>
          <w:position w:val="-1"/>
        </w:rPr>
        <w:t>)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37" w:after="0" w:line="240" w:lineRule="auto"/>
        <w:ind w:left="-32" w:right="6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8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9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1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7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1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9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6" w:after="0" w:line="240" w:lineRule="auto"/>
        <w:ind w:left="1364" w:right="146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97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</w:rPr>
        <w:t>ng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1160"/>
          <w:cols w:num="2" w:equalWidth="0">
            <w:col w:w="6689" w:space="2580"/>
            <w:col w:w="59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160"/>
        </w:sectPr>
      </w:pPr>
      <w:rPr/>
    </w:p>
    <w:p>
      <w:pPr>
        <w:spacing w:before="57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1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2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8" w:after="0" w:line="262" w:lineRule="auto"/>
        <w:ind w:left="110" w:right="-28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nin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9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11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5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x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8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hem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87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icid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micid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8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9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9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q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on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ta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q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ue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5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2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k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1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&amp;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4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6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0"/>
          <w:w w:val="85"/>
        </w:rPr>
        <w:t>&amp;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85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56" w:after="0" w:line="240" w:lineRule="exact"/>
        <w:ind w:right="-27" w:firstLine="26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w w:val="90"/>
        </w:rPr>
        <w:t>Melb</w:t>
      </w:r>
      <w:r>
        <w:rPr>
          <w:rFonts w:ascii="Calibri" w:hAnsi="Calibri" w:cs="Calibri" w:eastAsia="Calibri"/>
          <w:sz w:val="22"/>
          <w:szCs w:val="22"/>
          <w:w w:val="92"/>
        </w:rPr>
        <w:t>ourn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claime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Black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ung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Whaling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Firm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embar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on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unique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ollab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ast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Timo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se</w:t>
      </w:r>
      <w:r>
        <w:rPr>
          <w:rFonts w:ascii="Calibri" w:hAnsi="Calibri" w:cs="Calibri" w:eastAsia="Calibri"/>
          <w:sz w:val="22"/>
          <w:szCs w:val="22"/>
          <w:spacing w:val="1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ompanie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alaxy</w:t>
      </w:r>
      <w:r>
        <w:rPr>
          <w:rFonts w:ascii="Calibri" w:hAnsi="Calibri" w:cs="Calibri" w:eastAsia="Calibri"/>
          <w:sz w:val="22"/>
          <w:szCs w:val="22"/>
          <w:spacing w:val="19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5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10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14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16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16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7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7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right="-60" w:firstLine="2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months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abandone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1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olonial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on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emo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island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off</w:t>
      </w:r>
      <w:r>
        <w:rPr>
          <w:rFonts w:ascii="Calibri" w:hAnsi="Calibri" w:cs="Calibri" w:eastAsia="Calibri"/>
          <w:sz w:val="22"/>
          <w:szCs w:val="22"/>
          <w:spacing w:val="-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Timo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e,</w:t>
      </w:r>
      <w:r>
        <w:rPr>
          <w:rFonts w:ascii="Calibri" w:hAnsi="Calibri" w:cs="Calibri" w:eastAsia="Calibri"/>
          <w:sz w:val="22"/>
          <w:szCs w:val="22"/>
          <w:spacing w:val="3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di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1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Thomas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</w:t>
      </w:r>
      <w:r>
        <w:rPr>
          <w:rFonts w:ascii="Calibri" w:hAnsi="Calibri" w:cs="Calibri" w:eastAsia="Calibri"/>
          <w:sz w:val="22"/>
          <w:szCs w:val="22"/>
          <w:spacing w:val="-6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86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righ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oldly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defie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limi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2" w:right="91" w:firstLine="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tional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du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</w:t>
      </w:r>
      <w:r>
        <w:rPr>
          <w:rFonts w:ascii="Calibri" w:hAnsi="Calibri" w:cs="Calibri" w:eastAsia="Calibri"/>
          <w:sz w:val="22"/>
          <w:szCs w:val="22"/>
          <w:spacing w:val="2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Timo</w:t>
      </w:r>
      <w:r>
        <w:rPr>
          <w:rFonts w:ascii="Calibri" w:hAnsi="Calibri" w:cs="Calibri" w:eastAsia="Calibri"/>
          <w:sz w:val="22"/>
          <w:szCs w:val="22"/>
          <w:spacing w:val="-9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oncei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2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during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filming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  <w:i/>
        </w:rPr>
        <w:t>alib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sha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tion,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nar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om</w:t>
      </w:r>
      <w:r>
        <w:rPr>
          <w:rFonts w:ascii="Calibri" w:hAnsi="Calibri" w:cs="Calibri" w:eastAsia="Calibri"/>
          <w:sz w:val="22"/>
          <w:szCs w:val="22"/>
          <w:spacing w:val="8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artis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s’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own</w:t>
      </w:r>
      <w:r>
        <w:rPr>
          <w:rFonts w:ascii="Calibri" w:hAnsi="Calibri" w:cs="Calibri" w:eastAsia="Calibri"/>
          <w:sz w:val="22"/>
          <w:szCs w:val="22"/>
          <w:spacing w:val="-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orie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1" w:right="50" w:firstLine="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3"/>
        </w:rPr>
        <w:t>Independent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ompa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5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10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ound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obje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detrit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us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ins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all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tions</w:t>
      </w:r>
      <w:r>
        <w:rPr>
          <w:rFonts w:ascii="Calibri" w:hAnsi="Calibri" w:cs="Calibri" w:eastAsia="Calibri"/>
          <w:sz w:val="22"/>
          <w:szCs w:val="22"/>
          <w:spacing w:val="2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empo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ary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orms;</w:t>
      </w:r>
      <w:r>
        <w:rPr>
          <w:rFonts w:ascii="Calibri" w:hAnsi="Calibri" w:cs="Calibri" w:eastAsia="Calibri"/>
          <w:sz w:val="22"/>
          <w:szCs w:val="22"/>
          <w:spacing w:val="-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while</w:t>
      </w:r>
      <w:r>
        <w:rPr>
          <w:rFonts w:ascii="Calibri" w:hAnsi="Calibri" w:cs="Calibri" w:eastAsia="Calibri"/>
          <w:sz w:val="22"/>
          <w:szCs w:val="22"/>
          <w:spacing w:val="-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alaxy</w:t>
      </w:r>
      <w:r>
        <w:rPr>
          <w:rFonts w:ascii="Calibri" w:hAnsi="Calibri" w:cs="Calibri" w:eastAsia="Calibri"/>
          <w:sz w:val="22"/>
          <w:szCs w:val="22"/>
          <w:spacing w:val="3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Timo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13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13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most</w:t>
      </w:r>
      <w:r>
        <w:rPr>
          <w:rFonts w:ascii="Calibri" w:hAnsi="Calibri" w:cs="Calibri" w:eastAsia="Calibri"/>
          <w:sz w:val="22"/>
          <w:szCs w:val="22"/>
          <w:spacing w:val="1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enowne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</w:t>
      </w:r>
      <w:r>
        <w:rPr>
          <w:rFonts w:ascii="Calibri" w:hAnsi="Calibri" w:cs="Calibri" w:eastAsia="Calibri"/>
          <w:sz w:val="22"/>
          <w:szCs w:val="22"/>
          <w:spacing w:val="8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band,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rising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out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struggle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</w:t>
      </w:r>
      <w:r>
        <w:rPr>
          <w:rFonts w:ascii="Calibri" w:hAnsi="Calibri" w:cs="Calibri" w:eastAsia="Calibri"/>
          <w:sz w:val="22"/>
          <w:szCs w:val="22"/>
          <w:spacing w:val="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tional</w:t>
      </w:r>
      <w:r>
        <w:rPr>
          <w:rFonts w:ascii="Calibri" w:hAnsi="Calibri" w:cs="Calibri" w:eastAsia="Calibri"/>
          <w:sz w:val="22"/>
          <w:szCs w:val="22"/>
          <w:spacing w:val="1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indep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endenc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e.</w:t>
      </w:r>
      <w:r>
        <w:rPr>
          <w:rFonts w:ascii="Calibri" w:hAnsi="Calibri" w:cs="Calibri" w:eastAsia="Calibri"/>
          <w:sz w:val="22"/>
          <w:szCs w:val="22"/>
          <w:spacing w:val="2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ollab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Black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ung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ame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documen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work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d-winning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filmma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Amiel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9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ourtin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Wilson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92"/>
          <w:i/>
        </w:rPr>
        <w:t>Hail,</w:t>
      </w:r>
      <w:r>
        <w:rPr>
          <w:rFonts w:ascii="Calibri" w:hAnsi="Calibri" w:cs="Calibri" w:eastAsia="Calibri"/>
          <w:sz w:val="22"/>
          <w:szCs w:val="22"/>
          <w:spacing w:val="8"/>
          <w:w w:val="92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6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6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4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9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1"/>
          <w:w w:val="99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Cic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ada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7" w:after="0" w:line="240" w:lineRule="auto"/>
        <w:ind w:left="2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1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upri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end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the</w:t>
      </w:r>
      <w:r>
        <w:rPr>
          <w:rFonts w:ascii="Calibri" w:hAnsi="Calibri" w:cs="Calibri" w:eastAsia="Calibri"/>
          <w:sz w:val="22"/>
          <w:szCs w:val="22"/>
          <w:spacing w:val="9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oad,</w:t>
      </w:r>
      <w:r>
        <w:rPr>
          <w:rFonts w:ascii="Calibri" w:hAnsi="Calibri" w:cs="Calibri" w:eastAsia="Calibri"/>
          <w:sz w:val="22"/>
          <w:szCs w:val="22"/>
          <w:spacing w:val="-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4"/>
        </w:rPr>
        <w:t>AI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7" w:right="-6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orn</w:t>
      </w:r>
      <w:r>
        <w:rPr>
          <w:rFonts w:ascii="Calibri" w:hAnsi="Calibri" w:cs="Calibri" w:eastAsia="Calibri"/>
          <w:sz w:val="22"/>
          <w:szCs w:val="22"/>
          <w:spacing w:val="3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imp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obable</w:t>
      </w:r>
      <w:r>
        <w:rPr>
          <w:rFonts w:ascii="Calibri" w:hAnsi="Calibri" w:cs="Calibri" w:eastAsia="Calibri"/>
          <w:sz w:val="22"/>
          <w:szCs w:val="22"/>
          <w:spacing w:val="5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union</w:t>
      </w:r>
      <w:r>
        <w:rPr>
          <w:rFonts w:ascii="Calibri" w:hAnsi="Calibri" w:cs="Calibri" w:eastAsia="Calibri"/>
          <w:sz w:val="22"/>
          <w:szCs w:val="22"/>
          <w:spacing w:val="3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artis</w:t>
      </w:r>
      <w:r>
        <w:rPr>
          <w:rFonts w:ascii="Calibri" w:hAnsi="Calibri" w:cs="Calibri" w:eastAsia="Calibri"/>
          <w:sz w:val="22"/>
          <w:szCs w:val="22"/>
          <w:spacing w:val="-1"/>
          <w:w w:val="9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15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awn</w:t>
      </w:r>
      <w:r>
        <w:rPr>
          <w:rFonts w:ascii="Calibri" w:hAnsi="Calibri" w:cs="Calibri" w:eastAsia="Calibri"/>
          <w:sz w:val="22"/>
          <w:szCs w:val="22"/>
          <w:spacing w:val="3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gether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27" w:right="-6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their</w:t>
      </w:r>
      <w:r>
        <w:rPr>
          <w:rFonts w:ascii="Calibri" w:hAnsi="Calibri" w:cs="Calibri" w:eastAsia="Calibri"/>
          <w:sz w:val="22"/>
          <w:szCs w:val="22"/>
          <w:spacing w:val="3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ne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sle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  <w:position w:val="1"/>
        </w:rPr>
        <w:t>work</w:t>
      </w:r>
      <w:r>
        <w:rPr>
          <w:rFonts w:ascii="Calibri" w:hAnsi="Calibri" w:cs="Calibri" w:eastAsia="Calibri"/>
          <w:sz w:val="22"/>
          <w:szCs w:val="22"/>
          <w:spacing w:val="8"/>
          <w:w w:val="91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3"/>
          <w:w w:val="91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  <w:position w:val="1"/>
        </w:rPr>
        <w:t>one</w:t>
      </w:r>
      <w:r>
        <w:rPr>
          <w:rFonts w:ascii="Calibri" w:hAnsi="Calibri" w:cs="Calibri" w:eastAsia="Calibri"/>
          <w:sz w:val="22"/>
          <w:szCs w:val="22"/>
          <w:spacing w:val="3"/>
          <w:w w:val="91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  <w:position w:val="1"/>
        </w:rPr>
        <w:t>another</w:t>
      </w:r>
      <w:r>
        <w:rPr>
          <w:rFonts w:ascii="Calibri" w:hAnsi="Calibri" w:cs="Calibri" w:eastAsia="Calibri"/>
          <w:sz w:val="22"/>
          <w:szCs w:val="22"/>
          <w:spacing w:val="11"/>
          <w:w w:val="91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2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ba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92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erials</w:t>
      </w:r>
      <w:r>
        <w:rPr>
          <w:rFonts w:ascii="Calibri" w:hAnsi="Calibri" w:cs="Calibri" w:eastAsia="Calibri"/>
          <w:sz w:val="22"/>
          <w:szCs w:val="22"/>
          <w:spacing w:val="11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alk</w:t>
      </w:r>
      <w:r>
        <w:rPr>
          <w:rFonts w:ascii="Calibri" w:hAnsi="Calibri" w:cs="Calibri" w:eastAsia="Calibri"/>
          <w:sz w:val="22"/>
          <w:szCs w:val="22"/>
          <w:spacing w:val="5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out</w:t>
      </w:r>
      <w:r>
        <w:rPr>
          <w:rFonts w:ascii="Calibri" w:hAnsi="Calibri" w:cs="Calibri" w:eastAsia="Calibri"/>
          <w:sz w:val="22"/>
          <w:szCs w:val="22"/>
          <w:spacing w:val="3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wilds</w:t>
      </w:r>
      <w:r>
        <w:rPr>
          <w:rFonts w:ascii="Calibri" w:hAnsi="Calibri" w:cs="Calibri" w:eastAsia="Calibri"/>
          <w:sz w:val="22"/>
          <w:szCs w:val="22"/>
          <w:spacing w:val="2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21" w:lineRule="exact"/>
        <w:ind w:left="2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4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ense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onsuming</w:t>
      </w:r>
      <w:r>
        <w:rPr>
          <w:rFonts w:ascii="Calibri" w:hAnsi="Calibri" w:cs="Calibri" w:eastAsia="Calibri"/>
          <w:sz w:val="22"/>
          <w:szCs w:val="22"/>
          <w:spacing w:val="1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4" w:after="0" w:line="240" w:lineRule="auto"/>
        <w:ind w:left="1265" w:right="2334"/>
        <w:jc w:val="center"/>
        <w:rPr>
          <w:rFonts w:ascii="Calibri" w:hAnsi="Calibri" w:cs="Calibri" w:eastAsia="Calibri"/>
          <w:sz w:val="30"/>
          <w:szCs w:val="30"/>
        </w:rPr>
      </w:pPr>
      <w:rPr/>
      <w:r>
        <w:rPr/>
        <w:br w:type="column"/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Black</w:t>
      </w:r>
      <w:r>
        <w:rPr>
          <w:rFonts w:ascii="Calibri" w:hAnsi="Calibri" w:cs="Calibri" w:eastAsia="Calibri"/>
          <w:sz w:val="30"/>
          <w:szCs w:val="30"/>
          <w:color w:val="FFFFFF"/>
          <w:spacing w:val="15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2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ung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950" w:lineRule="exact"/>
        <w:ind w:left="194" w:right="1087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5"/>
          <w:w w:val="100"/>
          <w:position w:val="2"/>
        </w:rPr>
        <w:t>D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90"/>
          <w:szCs w:val="90"/>
          <w:color w:val="FFFFFF"/>
          <w:spacing w:val="-13"/>
          <w:w w:val="100"/>
          <w:position w:val="2"/>
        </w:rPr>
        <w:t>K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90"/>
          <w:szCs w:val="90"/>
          <w:color w:val="FFFFFF"/>
          <w:spacing w:val="100"/>
          <w:w w:val="100"/>
          <w:position w:val="2"/>
        </w:rPr>
        <w:t> 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4"/>
          <w:position w:val="2"/>
        </w:rPr>
        <w:t>RAI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0" w:after="0" w:line="290" w:lineRule="exact"/>
        <w:ind w:left="-43" w:right="783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(</w:t>
      </w:r>
      <w:r>
        <w:rPr>
          <w:rFonts w:ascii="Calibri" w:hAnsi="Calibri" w:cs="Calibri" w:eastAsia="Calibri"/>
          <w:sz w:val="30"/>
          <w:szCs w:val="30"/>
          <w:color w:val="FFFFFF"/>
          <w:spacing w:val="-24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2"/>
        </w:rPr>
        <w:t>y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ou,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ad</w:t>
      </w:r>
      <w:r>
        <w:rPr>
          <w:rFonts w:ascii="Calibri" w:hAnsi="Calibri" w:cs="Calibri" w:eastAsia="Calibri"/>
          <w:sz w:val="30"/>
          <w:szCs w:val="30"/>
          <w:color w:val="FFFFFF"/>
          <w:spacing w:val="-22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3"/>
          <w:position w:val="2"/>
        </w:rPr>
        <w:t>man,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3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2"/>
        </w:rPr>
        <w:t>do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  <w:position w:val="2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  <w:position w:val="2"/>
        </w:rPr>
        <w:t>’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2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4"/>
          <w:w w:val="94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  <w:position w:val="2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eli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  <w:position w:val="2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2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4"/>
          <w:w w:val="100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7"/>
          <w:position w:val="2"/>
        </w:rPr>
        <w:t>y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  <w:position w:val="2"/>
        </w:rPr>
        <w:t>ou</w:t>
      </w:r>
      <w:r>
        <w:rPr>
          <w:rFonts w:ascii="Calibri" w:hAnsi="Calibri" w:cs="Calibri" w:eastAsia="Calibri"/>
          <w:sz w:val="30"/>
          <w:szCs w:val="30"/>
          <w:color w:val="FFFFFF"/>
          <w:spacing w:val="-24"/>
          <w:w w:val="97"/>
          <w:position w:val="2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  <w:position w:val="2"/>
        </w:rPr>
        <w:t>)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1160"/>
          <w:cols w:num="3" w:equalWidth="0">
            <w:col w:w="2241" w:space="422"/>
            <w:col w:w="4802" w:space="2599"/>
            <w:col w:w="5176"/>
          </w:cols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80" coordorigin="0,0" coordsize="16781,11906">
            <v:shape style="position:absolute;left:0;top:0;width:16781;height:11906" type="#_x0000_t75">
              <v:imagedata r:id="rId33" o:title=""/>
            </v:shape>
            <v:group style="position:absolute;left:454;top:10772;width:7483;height:510" coordorigin="454,10772" coordsize="7483,510">
              <v:shape style="position:absolute;left:454;top:10772;width:7483;height:510" coordorigin="454,10772" coordsize="7483,510" path="m454,11282l7937,11282,7937,10772,454,10772,454,11282e" filled="t" fillcolor="#FFFFFF" stroked="f">
                <v:path arrowok="t"/>
                <v:fill/>
              </v:shape>
              <v:shape style="position:absolute;left:8844;top:1417;width:7483;height:9865" type="#_x0000_t75">
                <v:imagedata r:id="rId34" o:title=""/>
              </v:shape>
            </v:group>
            <v:group style="position:absolute;left:3024;top:2645;width:4913;height:6088" coordorigin="3024,2645" coordsize="4913,6088">
              <v:shape style="position:absolute;left:3024;top:2645;width:4913;height:6088" coordorigin="3024,2645" coordsize="4913,6088" path="m3024,8733l7937,8733,7937,2645,3024,2645,3024,8733e" filled="t" fillcolor="#FFFFFF" stroked="f">
                <v:path arrowok="t"/>
                <v:fill/>
              </v:shape>
            </v:group>
            <v:group style="position:absolute;left:454;top:2645;width:2343;height:3059" coordorigin="454,2645" coordsize="2343,3059">
              <v:shape style="position:absolute;left:454;top:2645;width:2343;height:3059" coordorigin="454,2645" coordsize="2343,3059" path="m454,5704l2797,5704,2797,2645,454,2645,454,5704e" filled="t" fillcolor="#FFFFFF" stroked="f">
                <v:path arrowok="t"/>
                <v:fill/>
              </v:shape>
            </v:group>
            <v:group style="position:absolute;left:454;top:1417;width:7483;height:830" coordorigin="454,1417" coordsize="7483,830">
              <v:shape style="position:absolute;left:454;top:1417;width:7483;height:830" coordorigin="454,1417" coordsize="7483,830" path="m454,2247l7937,2247,7937,1417,454,1417,454,2247e" filled="t" fillcolor="#FFFFFF" stroked="f">
                <v:path arrowok="t"/>
                <v:fill/>
              </v:shape>
            </v:group>
            <v:group style="position:absolute;left:581;top:11078;width:101;height:87" coordorigin="581,11078" coordsize="101,87">
              <v:shape style="position:absolute;left:581;top:11078;width:101;height:87" coordorigin="581,11078" coordsize="101,87" path="m647,11078l617,11078,581,11165,609,11165,614,11152,677,11152,670,11135,620,11135,627,11117,663,11117,647,11078e" filled="t" fillcolor="#000000" stroked="f">
                <v:path arrowok="t"/>
                <v:fill/>
              </v:shape>
              <v:shape style="position:absolute;left:581;top:11078;width:101;height:87" coordorigin="581,11078" coordsize="101,87" path="m677,11152l640,11152,645,11165,682,11165,677,11152e" filled="t" fillcolor="#000000" stroked="f">
                <v:path arrowok="t"/>
                <v:fill/>
              </v:shape>
              <v:shape style="position:absolute;left:581;top:11078;width:101;height:87" coordorigin="581,11078" coordsize="101,87" path="m663,11117l627,11117,634,11135,670,11135,663,11117e" filled="t" fillcolor="#000000" stroked="f">
                <v:path arrowok="t"/>
                <v:fill/>
              </v:shape>
            </v:group>
            <v:group style="position:absolute;left:699;top:11078;width:96;height:88" coordorigin="699,11078" coordsize="96,88">
              <v:shape style="position:absolute;left:699;top:11078;width:96;height:88" coordorigin="699,11078" coordsize="96,88" path="m788,11134l749,11134,751,11137,751,11147,752,11162,759,11166,788,11166,794,11165,795,11164,795,11161,790,11158,789,11156,788,11134e" filled="t" fillcolor="#000000" stroked="f">
                <v:path arrowok="t"/>
                <v:fill/>
              </v:shape>
              <v:shape style="position:absolute;left:699;top:11078;width:96;height:88" coordorigin="699,11078" coordsize="96,88" path="m779,11078l699,11078,699,11165,737,11165,737,11134,788,11134,788,11132,784,11125,769,11123,783,11120,785,11118,737,11118,737,11100,790,11100,790,11087,779,11078e" filled="t" fillcolor="#000000" stroked="f">
                <v:path arrowok="t"/>
                <v:fill/>
              </v:shape>
              <v:shape style="position:absolute;left:699;top:11078;width:96;height:88" coordorigin="699,11078" coordsize="96,88" path="m790,11100l750,11100,752,11104,752,11114,750,11118,785,11118,790,11112,790,11100e" filled="t" fillcolor="#000000" stroked="f">
                <v:path arrowok="t"/>
                <v:fill/>
              </v:shape>
            </v:group>
            <v:group style="position:absolute;left:807;top:11078;width:64;height:87" coordorigin="807,11078" coordsize="64,87">
              <v:shape style="position:absolute;left:807;top:11078;width:64;height:87" coordorigin="807,11078" coordsize="64,87" path="m871,11104l833,11104,833,11165,871,11165,871,11104e" filled="t" fillcolor="#000000" stroked="f">
                <v:path arrowok="t"/>
                <v:fill/>
              </v:shape>
              <v:shape style="position:absolute;left:807;top:11078;width:64;height:87" coordorigin="807,11078" coordsize="64,87" path="m898,11078l807,11078,807,11104,898,11104,898,11078e" filled="t" fillcolor="#000000" stroked="f">
                <v:path arrowok="t"/>
                <v:fill/>
              </v:shape>
            </v:group>
            <v:group style="position:absolute;left:913;top:11076;width:85;height:91" coordorigin="913,11076" coordsize="85,91">
              <v:shape style="position:absolute;left:913;top:11076;width:85;height:91" coordorigin="913,11076" coordsize="85,91" path="m927,11134l913,11155,931,11163,954,11167,961,11167,981,11161,995,11147,995,11146,946,11146,932,11141,927,11134e" filled="t" fillcolor="#000000" stroked="f">
                <v:path arrowok="t"/>
                <v:fill/>
              </v:shape>
              <v:shape style="position:absolute;left:913;top:11076;width:85;height:91" coordorigin="913,11076" coordsize="85,91" path="m954,11076l934,11080,920,11094,916,11116,933,11130,954,11136,964,11142,964,11145,962,11146,995,11146,998,11124,981,11112,961,11106,951,11099,951,11096,953,11095,991,11095,996,11088,980,11079,954,11076e" filled="t" fillcolor="#000000" stroked="f">
                <v:path arrowok="t"/>
                <v:fill/>
              </v:shape>
              <v:shape style="position:absolute;left:913;top:11076;width:85;height:91" coordorigin="913,11076" coordsize="85,91" path="m991,11095l965,11095,977,11100,983,11107,991,11095e" filled="t" fillcolor="#000000" stroked="f">
                <v:path arrowok="t"/>
                <v:fill/>
              </v:shape>
            </v:group>
            <v:group style="position:absolute;left:1058;top:11078;width:96;height:87" coordorigin="1058,11078" coordsize="96,87">
              <v:shape style="position:absolute;left:1058;top:11078;width:96;height:87" coordorigin="1058,11078" coordsize="96,87" path="m1096,11078l1058,11078,1058,11165,1096,11165,1096,11133,1153,11133,1153,11110,1096,11110,1096,11078e" filled="t" fillcolor="#000000" stroked="f">
                <v:path arrowok="t"/>
                <v:fill/>
              </v:shape>
              <v:shape style="position:absolute;left:1058;top:11078;width:96;height:87" coordorigin="1058,11078" coordsize="96,87" path="m1153,11133l1116,11133,1116,11165,1153,11165,1153,11133e" filled="t" fillcolor="#000000" stroked="f">
                <v:path arrowok="t"/>
                <v:fill/>
              </v:shape>
              <v:shape style="position:absolute;left:1058;top:11078;width:96;height:87" coordorigin="1058,11078" coordsize="96,87" path="m1153,11078l1116,11078,1116,11110,1153,11110,1153,11078e" filled="t" fillcolor="#000000" stroked="f">
                <v:path arrowok="t"/>
                <v:fill/>
              </v:shape>
            </v:group>
            <v:group style="position:absolute;left:1172;top:11077;width:91;height:90" coordorigin="1172,11077" coordsize="91,90">
              <v:shape style="position:absolute;left:1172;top:11077;width:91;height:90" coordorigin="1172,11077" coordsize="91,90" path="m1206,11077l1188,11086,1176,11103,1172,11129,1180,11149,1196,11162,1218,11167,1237,11164,1252,11153,1255,11145,1212,11145,1210,11140,1210,11103,1212,11097,1258,11097,1252,11089,1233,11080,1206,11077e" filled="t" fillcolor="#000000" stroked="f">
                <v:path arrowok="t"/>
                <v:fill/>
              </v:shape>
              <v:shape style="position:absolute;left:1172;top:11077;width:91;height:90" coordorigin="1172,11077" coordsize="91,90" path="m1258,11097l1212,11097,1224,11097,1227,11103,1227,11140,1224,11145,1255,11145,1261,11134,1263,11105,1258,11097e" filled="t" fillcolor="#000000" stroked="f">
                <v:path arrowok="t"/>
                <v:fill/>
              </v:shape>
            </v:group>
            <v:group style="position:absolute;left:1284;top:11078;width:90;height:89" coordorigin="1284,11078" coordsize="90,89">
              <v:shape style="position:absolute;left:1284;top:11078;width:90;height:89" coordorigin="1284,11078" coordsize="90,89" path="m1322,11078l1284,11078,1284,11129,1291,11151,1308,11163,1331,11167,1351,11164,1367,11152,1370,11144,1326,11144,1322,11140,1322,11078e" filled="t" fillcolor="#000000" stroked="f">
                <v:path arrowok="t"/>
                <v:fill/>
              </v:shape>
              <v:shape style="position:absolute;left:1284;top:11078;width:90;height:89" coordorigin="1284,11078" coordsize="90,89" path="m1374,11078l1346,11078,1346,11140,1342,11144,1370,11144,1374,11129,1374,11078e" filled="t" fillcolor="#000000" stroked="f">
                <v:path arrowok="t"/>
                <v:fill/>
              </v:shape>
            </v:group>
            <v:group style="position:absolute;left:1397;top:11076;width:85;height:91" coordorigin="1397,11076" coordsize="85,91">
              <v:shape style="position:absolute;left:1397;top:11076;width:85;height:91" coordorigin="1397,11076" coordsize="85,91" path="m1411,11134l1397,11155,1414,11163,1438,11167,1445,11167,1465,11161,1479,11147,1479,11146,1430,11146,1416,11141,1411,11134e" filled="t" fillcolor="#000000" stroked="f">
                <v:path arrowok="t"/>
                <v:fill/>
              </v:shape>
              <v:shape style="position:absolute;left:1397;top:11076;width:85;height:91" coordorigin="1397,11076" coordsize="85,91" path="m1438,11076l1418,11080,1404,11094,1400,11116,1417,11130,1438,11136,1448,11142,1448,11145,1446,11146,1479,11146,1482,11124,1465,11112,1445,11106,1435,11099,1435,11096,1437,11095,1475,11095,1480,11088,1464,11079,1438,11076e" filled="t" fillcolor="#000000" stroked="f">
                <v:path arrowok="t"/>
                <v:fill/>
              </v:shape>
              <v:shape style="position:absolute;left:1397;top:11076;width:85;height:91" coordorigin="1397,11076" coordsize="85,91" path="m1475,11095l1449,11095,1461,11100,1466,11107,1475,11095e" filled="t" fillcolor="#000000" stroked="f">
                <v:path arrowok="t"/>
                <v:fill/>
              </v:shape>
            </v:group>
            <v:group style="position:absolute;left:1505;top:11078;width:83;height:87" coordorigin="1505,11078" coordsize="83,87">
              <v:shape style="position:absolute;left:1505;top:11078;width:83;height:87" coordorigin="1505,11078" coordsize="83,87" path="m1588,11078l1505,11078,1505,11165,1588,11165,1588,11139,1543,11139,1543,11131,1572,11131,1572,11112,1543,11112,1543,11103,1588,11103,1588,11078e" filled="t" fillcolor="#000000" stroked="f">
                <v:path arrowok="t"/>
                <v:fill/>
              </v:shape>
            </v:group>
            <v:group style="position:absolute;left:2064;top:10979;width:276;height:213" coordorigin="2064,10979" coordsize="276,213">
              <v:shape style="position:absolute;left:2064;top:10979;width:276;height:213" coordorigin="2064,10979" coordsize="276,213" path="m2110,10979l2064,11005,2064,11165,2110,11191,2156,11165,2156,11111,2340,11111,2340,11032,2202,11032,2110,10979e" filled="t" fillcolor="#000000" stroked="f">
                <v:path arrowok="t"/>
                <v:fill/>
              </v:shape>
              <v:shape style="position:absolute;left:2064;top:10979;width:276;height:213" coordorigin="2064,10979" coordsize="276,213" path="m2340,11111l2248,11111,2248,11165,2294,11191,2340,11165,2340,11111e" filled="t" fillcolor="#000000" stroked="f">
                <v:path arrowok="t"/>
                <v:fill/>
              </v:shape>
              <v:shape style="position:absolute;left:2064;top:10979;width:276;height:213" coordorigin="2064,10979" coordsize="276,213" path="m2248,11111l2156,11111,2202,11138,2248,11111e" filled="t" fillcolor="#000000" stroked="f">
                <v:path arrowok="t"/>
                <v:fill/>
              </v:shape>
              <v:shape style="position:absolute;left:2064;top:10979;width:276;height:213" coordorigin="2064,10979" coordsize="276,213" path="m2294,10979l2202,11032,2340,11032,2340,11005,2294,10979e" filled="t" fillcolor="#000000" stroked="f">
                <v:path arrowok="t"/>
                <v:fill/>
              </v:shape>
            </v:group>
            <v:group style="position:absolute;left:2691;top:11093;width:38;height:74" coordorigin="2691,11093" coordsize="38,74">
              <v:shape style="position:absolute;left:2691;top:11093;width:38;height:74" coordorigin="2691,11093" coordsize="38,74" path="m2722,11093l2692,11093,2691,11093,2691,11166,2692,11167,2703,11167,2704,11166,2704,11146,2725,11146,2723,11141,2724,11140,2728,11138,2729,11134,2704,11134,2704,11105,2730,11105,2730,11101,2722,11093e" filled="t" fillcolor="#000000" stroked="f">
                <v:path arrowok="t"/>
                <v:fill/>
              </v:shape>
            </v:group>
            <v:group style="position:absolute;left:2711;top:11146;width:22;height:20" coordorigin="2711,11146" coordsize="22,20">
              <v:shape style="position:absolute;left:2711;top:11146;width:22;height:20" coordorigin="2711,11146" coordsize="22,20" path="m2725,11146l2711,11146,2719,11166,2720,11167,2733,11167,2733,11166,2733,11165,2725,11146e" filled="t" fillcolor="#000000" stroked="f">
                <v:path arrowok="t"/>
                <v:fill/>
              </v:shape>
            </v:group>
            <v:group style="position:absolute;left:2715;top:11105;width:15;height:29" coordorigin="2715,11105" coordsize="15,29">
              <v:shape style="position:absolute;left:2715;top:11105;width:15;height:29" coordorigin="2715,11105" coordsize="15,29" path="m2730,11105l2715,11105,2717,11108,2717,11131,2715,11134,2729,11134,2730,11133,2730,11105e" filled="t" fillcolor="#000000" stroked="f">
                <v:path arrowok="t"/>
                <v:fill/>
              </v:shape>
            </v:group>
            <v:group style="position:absolute;left:2592;top:11093;width:37;height:74" coordorigin="2592,11093" coordsize="37,74">
              <v:shape style="position:absolute;left:2592;top:11093;width:37;height:74" coordorigin="2592,11093" coordsize="37,74" path="m2623,11093l2597,11093,2592,11098,2592,11161,2597,11167,2623,11167,2629,11161,2629,11154,2606,11154,2604,11153,2604,11106,2605,11105,2629,11105,2629,11098,2623,11093e" filled="t" fillcolor="#000000" stroked="f">
                <v:path arrowok="t"/>
                <v:fill/>
              </v:shape>
            </v:group>
            <v:group style="position:absolute;left:2614;top:11105;width:15;height:49" coordorigin="2614,11105" coordsize="15,49">
              <v:shape style="position:absolute;left:2614;top:11105;width:15;height:49" coordorigin="2614,11105" coordsize="15,49" path="m2629,11105l2615,11105,2616,11106,2616,11153,2614,11154,2629,11154,2629,11105e" filled="t" fillcolor="#000000" stroked="f">
                <v:path arrowok="t"/>
                <v:fill/>
              </v:shape>
            </v:group>
            <v:group style="position:absolute;left:2497;top:11093;width:34;height:74" coordorigin="2497,11093" coordsize="34,74">
              <v:shape style="position:absolute;left:2497;top:11093;width:34;height:74" coordorigin="2497,11093" coordsize="34,74" path="m2509,11093l2497,11093,2497,11093,2497,11166,2497,11167,2530,11167,2531,11166,2531,11155,2530,11154,2509,11154,2509,11093,2509,11093e" filled="t" fillcolor="#000000" stroked="f">
                <v:path arrowok="t"/>
                <v:fill/>
              </v:shape>
            </v:group>
            <v:group style="position:absolute;left:2641;top:11093;width:37;height:74" coordorigin="2641,11093" coordsize="37,74">
              <v:shape style="position:absolute;left:2641;top:11093;width:37;height:74" coordorigin="2641,11093" coordsize="37,74" path="m2653,11093l2642,11093,2641,11093,2641,11161,2647,11167,2673,11167,2679,11161,2679,11154,2656,11154,2654,11153,2654,11093,2653,11093e" filled="t" fillcolor="#000000" stroked="f">
                <v:path arrowok="t"/>
                <v:fill/>
              </v:shape>
            </v:group>
            <v:group style="position:absolute;left:2664;top:11093;width:15;height:61" coordorigin="2664,11093" coordsize="15,61">
              <v:shape style="position:absolute;left:2664;top:11093;width:15;height:61" coordorigin="2664,11093" coordsize="15,61" path="m2678,11093l2667,11093,2666,11093,2666,11153,2664,11154,2679,11154,2679,11093,2678,11093e" filled="t" fillcolor="#000000" stroked="f">
                <v:path arrowok="t"/>
                <v:fill/>
              </v:shape>
            </v:group>
            <v:group style="position:absolute;left:2795;top:11093;width:37;height:74" coordorigin="2795,11093" coordsize="37,74">
              <v:shape style="position:absolute;left:2795;top:11093;width:37;height:74" coordorigin="2795,11093" coordsize="37,74" path="m2832,11093l2796,11093,2795,11093,2795,11166,2796,11167,2832,11167,2832,11166,2832,11155,2832,11154,2807,11154,2807,11133,2826,11133,2826,11132,2826,11121,2826,11121,2807,11121,2807,11105,2832,11105,2832,11105,2832,11093,2832,11093e" filled="t" fillcolor="#000000" stroked="f">
                <v:path arrowok="t"/>
                <v:fill/>
              </v:shape>
            </v:group>
            <v:group style="position:absolute;left:2743;top:11093;width:25;height:74" coordorigin="2743,11093" coordsize="25,74">
              <v:shape style="position:absolute;left:2743;top:11093;width:25;height:74" coordorigin="2743,11093" coordsize="25,74" path="m2758,11093l2743,11093,2743,11093,2743,11166,2743,11167,2755,11167,2755,11166,2755,11120,2768,11120,2760,11104,2758,11094,2758,11093,2758,11093e" filled="t" fillcolor="#000000" stroked="f">
                <v:path arrowok="t"/>
                <v:fill/>
              </v:shape>
            </v:group>
            <v:group style="position:absolute;left:2755;top:11120;width:27;height:47" coordorigin="2755,11120" coordsize="27,47">
              <v:shape style="position:absolute;left:2755;top:11120;width:27;height:47" coordorigin="2755,11120" coordsize="27,47" path="m2768,11120l2755,11120,2760,11131,2769,11144,2770,11146,2770,11166,2770,11167,2781,11167,2782,11166,2782,11122,2770,11122,2768,11120e" filled="t" fillcolor="#000000" stroked="f">
                <v:path arrowok="t"/>
                <v:fill/>
              </v:shape>
            </v:group>
            <v:group style="position:absolute;left:2770;top:11093;width:12;height:29" coordorigin="2770,11093" coordsize="12,29">
              <v:shape style="position:absolute;left:2770;top:11093;width:12;height:29" coordorigin="2770,11093" coordsize="12,29" path="m2781,11093l2770,11093,2770,11093,2770,11093,2770,11122,2782,11122,2782,11093,2781,11093e" filled="t" fillcolor="#000000" stroked="f">
                <v:path arrowok="t"/>
                <v:fill/>
              </v:shape>
            </v:group>
            <v:group style="position:absolute;left:2450;top:11093;width:37;height:74" coordorigin="2450,11093" coordsize="37,74">
              <v:shape style="position:absolute;left:2450;top:11093;width:37;height:74" coordorigin="2450,11093" coordsize="37,74" path="m2487,11093l2451,11093,2450,11093,2450,11166,2451,11167,2487,11167,2487,11166,2487,11155,2487,11154,2463,11154,2463,11133,2481,11133,2482,11132,2482,11121,2481,11121,2463,11121,2463,11105,2487,11105,2487,11105,2487,11093,2487,11093e" filled="t" fillcolor="#000000" stroked="f">
                <v:path arrowok="t"/>
                <v:fill/>
              </v:shape>
            </v:group>
            <v:group style="position:absolute;left:2540;top:11093;width:39;height:74" coordorigin="2540,11093" coordsize="39,74">
              <v:shape style="position:absolute;left:2540;top:11093;width:39;height:74" coordorigin="2540,11093" coordsize="39,74" path="m2570,11093l2541,11093,2540,11093,2540,11166,2541,11167,2570,11167,2579,11158,2579,11154,2553,11154,2553,11133,2578,11133,2577,11130,2573,11127,2577,11124,2578,11121,2553,11121,2553,11105,2579,11105,2579,11100,2570,11093e" filled="t" fillcolor="#000000" stroked="f">
                <v:path arrowok="t"/>
                <v:fill/>
              </v:shape>
            </v:group>
            <v:group style="position:absolute;left:2563;top:11133;width:15;height:21" coordorigin="2563,11133" coordsize="15,21">
              <v:shape style="position:absolute;left:2563;top:11133;width:15;height:21" coordorigin="2563,11133" coordsize="15,21" path="m2578,11133l2563,11133,2566,11136,2566,11152,2563,11154,2579,11154,2579,11135,2578,11133e" filled="t" fillcolor="#000000" stroked="f">
                <v:path arrowok="t"/>
                <v:fill/>
              </v:shape>
            </v:group>
            <v:group style="position:absolute;left:2563;top:11105;width:15;height:16" coordorigin="2563,11105" coordsize="15,16">
              <v:shape style="position:absolute;left:2563;top:11105;width:15;height:16" coordorigin="2563,11105" coordsize="15,16" path="m2579,11105l2563,11105,2566,11108,2566,11118,2563,11121,2578,11121,2579,11118,2579,11105e" filled="t" fillcolor="#000000" stroked="f">
                <v:path arrowok="t"/>
                <v:fill/>
              </v:shape>
            </v:group>
            <v:group style="position:absolute;left:2386;top:11093;width:25;height:74" coordorigin="2386,11093" coordsize="25,74">
              <v:shape style="position:absolute;left:2386;top:11093;width:25;height:74" coordorigin="2386,11093" coordsize="25,74" path="m2401,11093l2387,11093,2386,11093,2386,11166,2387,11167,2398,11167,2398,11166,2398,11126,2411,11126,2403,11104,2401,11094,2401,11093,2401,11093e" filled="t" fillcolor="#000000" stroked="f">
                <v:path arrowok="t"/>
                <v:fill/>
              </v:shape>
            </v:group>
            <v:group style="position:absolute;left:2425;top:11126;width:12;height:41" coordorigin="2425,11126" coordsize="12,41">
              <v:shape style="position:absolute;left:2425;top:11126;width:12;height:41" coordorigin="2425,11126" coordsize="12,41" path="m2437,11126l2425,11126,2425,11166,2425,11167,2437,11167,2437,11166,2437,11126e" filled="t" fillcolor="#000000" stroked="f">
                <v:path arrowok="t"/>
                <v:fill/>
              </v:shape>
            </v:group>
            <v:group style="position:absolute;left:2398;top:11126;width:26;height:22" coordorigin="2398,11126" coordsize="26,22">
              <v:shape style="position:absolute;left:2398;top:11126;width:26;height:22" coordorigin="2398,11126" coordsize="26,22" path="m2411,11126l2398,11126,2402,11135,2405,11145,2406,11146,2406,11147,2407,11148,2416,11148,2417,11147,2417,11146,2418,11145,2421,11135,2424,11128,2412,11128,2411,11126e" filled="t" fillcolor="#000000" stroked="f">
                <v:path arrowok="t"/>
                <v:fill/>
              </v:shape>
            </v:group>
            <v:group style="position:absolute;left:2412;top:11093;width:26;height:35" coordorigin="2412,11093" coordsize="26,35">
              <v:shape style="position:absolute;left:2412;top:11093;width:26;height:35" coordorigin="2412,11093" coordsize="26,35" path="m2437,11093l2422,11093,2422,11093,2422,11094,2420,11104,2412,11128,2424,11128,2425,11126,2437,11126,2437,11093,2437,11093e" filled="t" fillcolor="#000000" stroked="f">
                <v:path arrowok="t"/>
                <v:fill/>
              </v:shape>
            </v:group>
            <v:group style="position:absolute;left:2451;top:11006;width:23;height:74" coordorigin="2451,11006" coordsize="23,74">
              <v:shape style="position:absolute;left:2451;top:11006;width:23;height:74" coordorigin="2451,11006" coordsize="23,74" path="m2474,11019l2462,11019,2462,11080,2462,11080,2473,11080,2474,11080,2474,11019e" filled="t" fillcolor="#000000" stroked="f">
                <v:path arrowok="t"/>
                <v:fill/>
              </v:shape>
              <v:shape style="position:absolute;left:2451;top:11006;width:23;height:74" coordorigin="2451,11006" coordsize="23,74" path="m2484,11006l2451,11006,2451,11007,2451,11018,2451,11019,2484,11019,2485,11018,2485,11007,2484,11006e" filled="t" fillcolor="#000000" stroked="f">
                <v:path arrowok="t"/>
                <v:fill/>
              </v:shape>
            </v:group>
            <v:group style="position:absolute;left:2386;top:11006;width:37;height:74" coordorigin="2386,11006" coordsize="37,74">
              <v:shape style="position:absolute;left:2386;top:11006;width:37;height:74" coordorigin="2386,11006" coordsize="37,74" path="m2422,11006l2392,11006,2386,11012,2386,11076,2392,11080,2422,11080,2423,11079,2423,11068,2422,11068,2400,11068,2398,11067,2398,11020,2399,11019,2422,11019,2423,11018,2423,11007,2422,11006e" filled="t" fillcolor="#000000" stroked="f">
                <v:path arrowok="t"/>
                <v:fill/>
              </v:shape>
            </v:group>
            <v:group style="position:absolute;left:2431;top:11006;width:12;height:74" coordorigin="2431,11006" coordsize="12,74">
              <v:shape style="position:absolute;left:2431;top:11006;width:12;height:74" coordorigin="2431,11006" coordsize="12,74" path="m2443,11006l2432,11006,2431,11007,2431,11080,2432,11080,2443,11080,2444,11080,2444,11007,2443,11006e" filled="t" fillcolor="#000000" stroked="f">
                <v:path arrowok="t"/>
                <v:fill/>
              </v:shape>
            </v:group>
            <v:group style="position:absolute;left:2491;top:11006;width:41;height:74" coordorigin="2491,11006" coordsize="41,74">
              <v:shape style="position:absolute;left:2491;top:11006;width:41;height:74" coordorigin="2491,11006" coordsize="41,74" path="m2504,11006l2491,11006,2491,11007,2491,11008,2491,11014,2492,11018,2497,11037,2504,11058,2505,11061,2505,11079,2506,11080,2517,11080,2517,11079,2517,11061,2524,11041,2511,11041,2506,11018,2506,11017,2504,11008,2504,11007,2504,11006e" filled="t" fillcolor="#000000" stroked="f">
                <v:path arrowok="t"/>
                <v:fill/>
              </v:shape>
              <v:shape style="position:absolute;left:2491;top:11006;width:41;height:74" coordorigin="2491,11006" coordsize="41,74" path="m2531,11006l2519,11006,2518,11007,2518,11008,2517,11017,2517,11018,2511,11041,2524,11041,2526,11037,2531,11017,2531,11015,2532,11008,2532,11007,2531,11006e" filled="t" fillcolor="#000000" stroked="f">
                <v:path arrowok="t"/>
                <v:fill/>
              </v:shape>
            </v:group>
            <v:group style="position:absolute;left:2560;top:11006;width:37;height:73" coordorigin="2560,11006" coordsize="37,73">
              <v:shape style="position:absolute;left:2560;top:11006;width:37;height:73" coordorigin="2560,11006" coordsize="37,73" path="m2591,11006l2566,11006,2560,11012,2560,11075,2566,11080,2592,11080,2597,11075,2597,11068,2575,11068,2572,11067,2572,11020,2573,11019,2597,11019,2597,11012,2591,11006e" filled="t" fillcolor="#000000" stroked="f">
                <v:path arrowok="t"/>
                <v:fill/>
              </v:shape>
              <v:shape style="position:absolute;left:2560;top:11006;width:37;height:73" coordorigin="2560,11006" coordsize="37,73" path="m2597,11019l2584,11019,2585,11020,2585,11067,2583,11068,2597,11068,2597,11019e" filled="t" fillcolor="#000000" stroked="f">
                <v:path arrowok="t"/>
                <v:fill/>
              </v:shape>
            </v:group>
            <v:group style="position:absolute;left:2607;top:11006;width:37;height:73" coordorigin="2607,11006" coordsize="37,73">
              <v:shape style="position:absolute;left:2607;top:11006;width:37;height:73" coordorigin="2607,11006" coordsize="37,73" path="m2644,11006l2608,11006,2607,11007,2607,11079,2608,11080,2619,11080,2620,11079,2620,11047,2638,11047,2639,11046,2639,11035,2638,11034,2620,11034,2620,11019,2644,11019,2644,11018,2644,11007,2644,11006e" filled="t" fillcolor="#000000" stroked="f">
                <v:path arrowok="t"/>
                <v:fill/>
              </v:shape>
            </v:group>
            <v:group style="position:absolute;left:3241;top:10978;width:69;height:91" coordorigin="3241,10978" coordsize="69,91">
              <v:shape style="position:absolute;left:3241;top:10978;width:69;height:91" coordorigin="3241,10978" coordsize="69,91" path="m3284,10978l3241,10978,3241,11069,3284,11069,3293,11066,3310,11049,3310,11049,3263,11049,3263,10998,3310,10998,3310,10998,3293,10981,3284,10978e" filled="t" fillcolor="#000000" stroked="f">
                <v:path arrowok="t"/>
                <v:fill/>
              </v:shape>
              <v:shape style="position:absolute;left:3241;top:10978;width:69;height:91" coordorigin="3241,10978" coordsize="69,91" path="m3310,10998l3279,10998,3282,11000,3284,11003,3286,11006,3286,11008,3286,11039,3286,11041,3284,11044,3282,11047,3279,11049,3310,11049,3309,11039,3309,11008,3310,10998e" filled="t" fillcolor="#000000" stroked="f">
                <v:path arrowok="t"/>
                <v:fill/>
              </v:shape>
            </v:group>
            <v:group style="position:absolute;left:3310;top:10978;width:83;height:91" coordorigin="3310,10978" coordsize="83,91">
              <v:shape style="position:absolute;left:3310;top:10978;width:83;height:91" coordorigin="3310,10978" coordsize="83,91" path="m3360,10978l3343,10978,3310,11069,3333,11069,3337,11055,3388,11055,3381,11037,3344,11037,3352,11013,3372,11013,3360,10978e" filled="t" fillcolor="#000000" stroked="f">
                <v:path arrowok="t"/>
                <v:fill/>
              </v:shape>
              <v:shape style="position:absolute;left:3310;top:10978;width:83;height:91" coordorigin="3310,10978" coordsize="83,91" path="m3388,11055l3365,11055,3370,11069,3393,11069,3388,11055e" filled="t" fillcolor="#000000" stroked="f">
                <v:path arrowok="t"/>
                <v:fill/>
              </v:shape>
              <v:shape style="position:absolute;left:3310;top:10978;width:83;height:91" coordorigin="3310,10978" coordsize="83,91" path="m3372,11013l3352,11013,3359,11037,3381,11037,3372,11013e" filled="t" fillcolor="#000000" stroked="f">
                <v:path arrowok="t"/>
                <v:fill/>
              </v:shape>
            </v:group>
            <v:group style="position:absolute;left:3402;top:10978;width:72;height:91" coordorigin="3402,10978" coordsize="72,91">
              <v:shape style="position:absolute;left:3402;top:10978;width:72;height:91" coordorigin="3402,10978" coordsize="72,91" path="m3438,10978l3402,10978,3402,11069,3424,11069,3424,11035,3456,11035,3454,11031,3461,11028,3469,11020,3469,11017,3424,11017,3424,10998,3466,10998,3460,10986,3438,10978e" filled="t" fillcolor="#000000" stroked="f">
                <v:path arrowok="t"/>
                <v:fill/>
              </v:shape>
              <v:shape style="position:absolute;left:3402;top:10978;width:72;height:91" coordorigin="3402,10978" coordsize="72,91" path="m3456,11035l3432,11035,3448,11069,3474,11069,3456,11035e" filled="t" fillcolor="#000000" stroked="f">
                <v:path arrowok="t"/>
                <v:fill/>
              </v:shape>
              <v:shape style="position:absolute;left:3402;top:10978;width:72;height:91" coordorigin="3402,10978" coordsize="72,91" path="m3466,10998l3443,10998,3447,11003,3447,11012,3443,11017,3469,11017,3469,11005,3466,10998e" filled="t" fillcolor="#000000" stroked="f">
                <v:path arrowok="t"/>
                <v:fill/>
              </v:shape>
            </v:group>
            <v:group style="position:absolute;left:3474;top:10978;width:116;height:91" coordorigin="3474,10978" coordsize="116,91">
              <v:shape style="position:absolute;left:3474;top:10978;width:116;height:91" coordorigin="3474,10978" coordsize="116,91" path="m3498,10978l3474,10978,3499,11069,3518,11069,3532,11026,3510,11026,3498,10978e" filled="t" fillcolor="#000000" stroked="f">
                <v:path arrowok="t"/>
                <v:fill/>
              </v:shape>
              <v:shape style="position:absolute;left:3474;top:10978;width:116;height:91" coordorigin="3474,10978" coordsize="116,91" path="m3554,11024l3532,11024,3547,11069,3565,11069,3577,11026,3555,11026,3554,11024e" filled="t" fillcolor="#000000" stroked="f">
                <v:path arrowok="t"/>
                <v:fill/>
              </v:shape>
              <v:shape style="position:absolute;left:3474;top:10978;width:116;height:91" coordorigin="3474,10978" coordsize="116,91" path="m3540,10978l3524,10978,3510,11026,3532,11026,3532,11024,3554,11024,3540,10978e" filled="t" fillcolor="#000000" stroked="f">
                <v:path arrowok="t"/>
                <v:fill/>
              </v:shape>
              <v:shape style="position:absolute;left:3474;top:10978;width:116;height:91" coordorigin="3474,10978" coordsize="116,91" path="m3590,10978l3567,10978,3555,11026,3577,11026,3590,10978e" filled="t" fillcolor="#000000" stroked="f">
                <v:path arrowok="t"/>
                <v:fill/>
              </v:shape>
            </v:group>
            <v:group style="position:absolute;left:3611;top:10978;width:2;height:91" coordorigin="3611,10978" coordsize="2,91">
              <v:shape style="position:absolute;left:3611;top:10978;width:2;height:91" coordorigin="3611,10978" coordsize="0,91" path="m3611,10978l3611,11069e" filled="f" stroked="t" strokeweight="1.216pt" strokecolor="#000000">
                <v:path arrowok="t"/>
              </v:shape>
            </v:group>
            <v:group style="position:absolute;left:3636;top:10978;width:71;height:91" coordorigin="3636,10978" coordsize="71,91">
              <v:shape style="position:absolute;left:3636;top:10978;width:71;height:91" coordorigin="3636,10978" coordsize="71,91" path="m3655,10978l3636,10978,3636,11069,3658,11069,3658,11023,3684,11023,3655,10978e" filled="t" fillcolor="#000000" stroked="f">
                <v:path arrowok="t"/>
                <v:fill/>
              </v:shape>
              <v:shape style="position:absolute;left:3636;top:10978;width:71;height:91" coordorigin="3636,10978" coordsize="71,91" path="m3684,11023l3658,11023,3687,11069,3706,11069,3706,11024,3684,11024,3684,11023e" filled="t" fillcolor="#000000" stroked="f">
                <v:path arrowok="t"/>
                <v:fill/>
              </v:shape>
              <v:shape style="position:absolute;left:3636;top:10978;width:71;height:91" coordorigin="3636,10978" coordsize="71,91" path="m3706,10978l3684,10978,3684,11024,3706,11024,3706,10978e" filled="t" fillcolor="#000000" stroked="f">
                <v:path arrowok="t"/>
                <v:fill/>
              </v:shape>
            </v:group>
            <v:group style="position:absolute;left:3241;top:11082;width:58;height:85" coordorigin="3241,11082" coordsize="58,85">
              <v:shape style="position:absolute;left:3241;top:11082;width:58;height:85" coordorigin="3241,11082" coordsize="58,85" path="m3299,11082l3241,11082,3241,11168,3262,11168,3262,11135,3294,11135,3294,11116,3262,11116,3262,11101,3299,11101,3299,11082e" filled="t" fillcolor="#000000" stroked="f">
                <v:path arrowok="t"/>
                <v:fill/>
              </v:shape>
            </v:group>
            <v:group style="position:absolute;left:3308;top:11082;width:58;height:85" coordorigin="3308,11082" coordsize="58,85">
              <v:shape style="position:absolute;left:3308;top:11082;width:58;height:85" coordorigin="3308,11082" coordsize="58,85" path="m3366,11082l3308,11082,3308,11168,3366,11168,3366,11149,3329,11149,3329,11134,3361,11134,3361,11115,3329,11115,3329,11101,3366,11101,3366,11082e" filled="t" fillcolor="#000000" stroked="f">
                <v:path arrowok="t"/>
                <v:fill/>
              </v:shape>
            </v:group>
            <v:group style="position:absolute;left:3372;top:11082;width:65;height:87" coordorigin="3372,11082" coordsize="65,87">
              <v:shape style="position:absolute;left:3372;top:11082;width:65;height:87" coordorigin="3372,11082" coordsize="65,87" path="m3386,11144l3372,11157,3381,11166,3392,11169,3405,11169,3408,11168,3429,11161,3434,11150,3398,11150,3390,11148,3386,11144e" filled="t" fillcolor="#000000" stroked="f">
                <v:path arrowok="t"/>
                <v:fill/>
              </v:shape>
              <v:shape style="position:absolute;left:3372;top:11082;width:65;height:87" coordorigin="3372,11082" coordsize="65,87" path="m3420,11082l3406,11082,3384,11090,3376,11109,3376,11116,3378,11122,3386,11130,3392,11132,3413,11135,3414,11136,3415,11137,3417,11138,3417,11140,3417,11147,3413,11150,3434,11150,3438,11142,3438,11133,3436,11127,3431,11123,3428,11119,3422,11117,3404,11114,3401,11114,3399,11113,3397,11111,3397,11109,3397,11104,3400,11100,3411,11100,3418,11100,3429,11100,3436,11092,3429,11085,3420,11082e" filled="t" fillcolor="#000000" stroked="f">
                <v:path arrowok="t"/>
                <v:fill/>
              </v:shape>
              <v:shape style="position:absolute;left:3372;top:11082;width:65;height:87" coordorigin="3372,11082" coordsize="65,87" path="m3429,11100l3418,11100,3423,11105,3429,11100e" filled="t" fillcolor="#000000" stroked="f">
                <v:path arrowok="t"/>
                <v:fill/>
              </v:shape>
            </v:group>
            <v:group style="position:absolute;left:3443;top:11082;width:42;height:85" coordorigin="3443,11082" coordsize="42,85">
              <v:shape style="position:absolute;left:3443;top:11082;width:42;height:85" coordorigin="3443,11082" coordsize="42,85" path="m3485,11101l3464,11101,3464,11168,3485,11168,3485,11101e" filled="t" fillcolor="#000000" stroked="f">
                <v:path arrowok="t"/>
                <v:fill/>
              </v:shape>
              <v:shape style="position:absolute;left:3443;top:11082;width:42;height:85" coordorigin="3443,11082" coordsize="42,85" path="m3506,11082l3443,11082,3443,11101,3506,11101,3506,11082e" filled="t" fillcolor="#000000" stroked="f">
                <v:path arrowok="t"/>
                <v:fill/>
              </v:shape>
            </v:group>
            <v:group style="position:absolute;left:3515;top:11082;width:21;height:85" coordorigin="3515,11082" coordsize="21,85">
              <v:shape style="position:absolute;left:3515;top:11082;width:21;height:85" coordorigin="3515,11082" coordsize="21,85" path="m3526,11082l3526,11168e" filled="f" stroked="t" strokeweight="1.149pt" strokecolor="#000000">
                <v:path arrowok="t"/>
              </v:shape>
            </v:group>
            <v:group style="position:absolute;left:3544;top:11082;width:72;height:85" coordorigin="3544,11082" coordsize="72,85">
              <v:shape style="position:absolute;left:3544;top:11082;width:72;height:85" coordorigin="3544,11082" coordsize="72,85" path="m3565,11082l3544,11082,3572,11168,3587,11168,3600,11130,3580,11130,3565,11082e" filled="t" fillcolor="#000000" stroked="f">
                <v:path arrowok="t"/>
                <v:fill/>
              </v:shape>
              <v:shape style="position:absolute;left:3544;top:11082;width:72;height:85" coordorigin="3544,11082" coordsize="72,85" path="m3616,11082l3594,11082,3580,11130,3600,11130,3616,11082e" filled="t" fillcolor="#000000" stroked="f">
                <v:path arrowok="t"/>
                <v:fill/>
              </v:shape>
            </v:group>
            <v:group style="position:absolute;left:3600;top:11082;width:78;height:85" coordorigin="3600,11082" coordsize="78,85">
              <v:shape style="position:absolute;left:3600;top:11082;width:78;height:85" coordorigin="3600,11082" coordsize="78,85" path="m3647,11082l3631,11082,3600,11168,3622,11168,3626,11155,3673,11155,3667,11138,3632,11138,3640,11115,3659,11115,3647,11082e" filled="t" fillcolor="#000000" stroked="f">
                <v:path arrowok="t"/>
                <v:fill/>
              </v:shape>
              <v:shape style="position:absolute;left:3600;top:11082;width:78;height:85" coordorigin="3600,11082" coordsize="78,85" path="m3673,11155l3652,11155,3656,11168,3678,11168,3673,11155e" filled="t" fillcolor="#000000" stroked="f">
                <v:path arrowok="t"/>
                <v:fill/>
              </v:shape>
              <v:shape style="position:absolute;left:3600;top:11082;width:78;height:85" coordorigin="3600,11082" coordsize="78,85" path="m3659,11115l3640,11115,3647,11138,3667,11138,3659,11115e" filled="t" fillcolor="#000000" stroked="f">
                <v:path arrowok="t"/>
                <v:fill/>
              </v:shape>
            </v:group>
            <v:group style="position:absolute;left:3685;top:11082;width:57;height:85" coordorigin="3685,11082" coordsize="57,85">
              <v:shape style="position:absolute;left:3685;top:11082;width:57;height:85" coordorigin="3685,11082" coordsize="57,85" path="m3706,11082l3685,11082,3685,11168,3742,11168,3742,11149,3706,11149,3706,11082e" filled="t" fillcolor="#000000" stroked="f">
                <v:path arrowok="t"/>
                <v:fill/>
              </v:shape>
              <v:shape style="position:absolute;left:5856;top:10942;width:719;height:263" type="#_x0000_t75">
                <v:imagedata r:id="rId35" o:title=""/>
              </v:shape>
              <v:shape style="position:absolute;left:5025;top:10839;width:637;height:367" type="#_x0000_t75">
                <v:imagedata r:id="rId36" o:title=""/>
              </v:shape>
              <v:shape style="position:absolute;left:6946;top:10941;width:872;height:238" type="#_x0000_t75">
                <v:imagedata r:id="rId37" o:title=""/>
              </v:shape>
              <v:shape style="position:absolute;left:4176;top:10815;width:430;height:387" type="#_x0000_t75">
                <v:imagedata r:id="rId38" o:title=""/>
              </v:shape>
            </v:group>
            <v:group style="position:absolute;left:3024;top:8960;width:4913;height:1478" coordorigin="3024,8960" coordsize="4913,1478">
              <v:shape style="position:absolute;left:3024;top:8960;width:4913;height:1478" coordorigin="3024,8960" coordsize="4913,1478" path="m3024,10438l7937,10438,7937,8960,3024,8960,3024,10438e" filled="t" fillcolor="#FFFFFF" stroked="f">
                <v:path arrowok="t"/>
                <v:fill/>
              </v:shape>
            </v:group>
            <v:group style="position:absolute;left:9612;top:909;width:5947;height:437" coordorigin="9612,909" coordsize="5947,437">
              <v:shape style="position:absolute;left:9612;top:909;width:5947;height:437" coordorigin="9612,909" coordsize="5947,437" path="m9612,1346l15559,1346,15559,909,9612,909,9612,1346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43" w:after="0" w:line="245" w:lineRule="auto"/>
        <w:ind w:left="2680" w:right="783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2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mer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8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homa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)</w:t>
      </w:r>
      <w:r>
        <w:rPr>
          <w:rFonts w:ascii="Calibri" w:hAnsi="Calibri" w:cs="Calibri" w:eastAsia="Calibri"/>
          <w:sz w:val="16"/>
          <w:szCs w:val="16"/>
          <w:color w:val="E8525F"/>
          <w:spacing w:val="1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ade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homa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2680" w:right="778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E8525F"/>
          <w:spacing w:val="-7"/>
          <w:w w:val="100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-6"/>
          <w:w w:val="100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-13"/>
          <w:w w:val="100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8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8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8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8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8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-7"/>
          <w:w w:val="100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1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dam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-7"/>
          <w:w w:val="107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-7"/>
          <w:w w:val="95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ge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6"/>
        </w:rPr>
        <w:t>’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-20"/>
          <w:w w:val="100"/>
        </w:rPr>
        <w:t>»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160"/>
        </w:sectPr>
      </w:pPr>
      <w:rPr/>
    </w:p>
    <w:p>
      <w:pPr>
        <w:spacing w:before="75" w:after="0" w:line="253" w:lineRule="exact"/>
        <w:ind w:left="1638" w:right="-20"/>
        <w:jc w:val="left"/>
        <w:tabs>
          <w:tab w:pos="10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2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3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7" w:after="0" w:line="183" w:lineRule="exact"/>
        <w:ind w:left="19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4" w:after="0" w:line="240" w:lineRule="exact"/>
        <w:ind w:left="6646" w:right="215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“It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smerising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cking.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do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oil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ou.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17"/>
          <w:w w:val="13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’ll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laugh,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’ll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cry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’ll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CK!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wn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ticular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brillianc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ems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endle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94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”</w:t>
      </w:r>
      <w:r>
        <w:rPr>
          <w:rFonts w:ascii="Calibri" w:hAnsi="Calibri" w:cs="Calibri" w:eastAsia="Calibri"/>
          <w:sz w:val="22"/>
          <w:szCs w:val="22"/>
          <w:spacing w:val="33"/>
          <w:w w:val="9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Ca</w:t>
      </w:r>
      <w:r>
        <w:rPr>
          <w:rFonts w:ascii="Calibri" w:hAnsi="Calibri" w:cs="Calibri" w:eastAsia="Calibri"/>
          <w:sz w:val="16"/>
          <w:szCs w:val="16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ol</w:t>
      </w:r>
      <w:r>
        <w:rPr>
          <w:rFonts w:ascii="Calibri" w:hAnsi="Calibri" w:cs="Calibri" w:eastAsia="Calibri"/>
          <w:sz w:val="16"/>
          <w:szCs w:val="16"/>
          <w:spacing w:val="7"/>
          <w:w w:val="9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Ll</w:t>
      </w:r>
      <w:r>
        <w:rPr>
          <w:rFonts w:ascii="Calibri" w:hAnsi="Calibri" w:cs="Calibri" w:eastAsia="Calibri"/>
          <w:sz w:val="16"/>
          <w:szCs w:val="16"/>
          <w:spacing w:val="-1"/>
          <w:w w:val="94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94"/>
        </w:rPr>
        <w:t>y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d,</w:t>
      </w:r>
      <w:r>
        <w:rPr>
          <w:rFonts w:ascii="Calibri" w:hAnsi="Calibri" w:cs="Calibri" w:eastAsia="Calibri"/>
          <w:sz w:val="16"/>
          <w:szCs w:val="16"/>
          <w:spacing w:val="9"/>
          <w:w w:val="9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Rail</w:t>
      </w:r>
      <w:r>
        <w:rPr>
          <w:rFonts w:ascii="Calibri" w:hAnsi="Calibri" w:cs="Calibri" w:eastAsia="Calibri"/>
          <w:sz w:val="16"/>
          <w:szCs w:val="16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oad</w:t>
      </w:r>
      <w:r>
        <w:rPr>
          <w:rFonts w:ascii="Calibri" w:hAnsi="Calibri" w:cs="Calibri" w:eastAsia="Calibri"/>
          <w:sz w:val="16"/>
          <w:szCs w:val="16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4"/>
        </w:rPr>
        <w:t>Gin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00" w:h="11920" w:orient="landscape"/>
          <w:pgMar w:top="420" w:bottom="280" w:left="2400" w:right="420"/>
        </w:sectPr>
      </w:pPr>
      <w:rPr/>
    </w:p>
    <w:p>
      <w:pPr>
        <w:spacing w:before="14" w:after="0" w:line="240" w:lineRule="auto"/>
        <w:ind w:left="146" w:right="-63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7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Co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7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30"/>
          <w:szCs w:val="30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7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8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6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7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</w:rPr>
        <w:t>st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40" w:lineRule="exact"/>
        <w:ind w:left="729" w:right="520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3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1"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2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8"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7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2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left="20" w:right="412" w:firstLine="-1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all,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lone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some</w:t>
      </w:r>
      <w:r>
        <w:rPr>
          <w:rFonts w:ascii="Calibri" w:hAnsi="Calibri" w:cs="Calibri" w:eastAsia="Calibri"/>
          <w:sz w:val="22"/>
          <w:szCs w:val="22"/>
          <w:spacing w:val="23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lady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with</w:t>
      </w:r>
      <w:r>
        <w:rPr>
          <w:rFonts w:ascii="Calibri" w:hAnsi="Calibri" w:cs="Calibri" w:eastAsia="Calibri"/>
          <w:sz w:val="22"/>
          <w:szCs w:val="22"/>
          <w:spacing w:val="-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cious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obje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curious</w:t>
      </w:r>
      <w:r>
        <w:rPr>
          <w:rFonts w:ascii="Calibri" w:hAnsi="Calibri" w:cs="Calibri" w:eastAsia="Calibri"/>
          <w:sz w:val="22"/>
          <w:szCs w:val="22"/>
          <w:spacing w:val="1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memorie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oms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ernous</w:t>
      </w:r>
      <w:r>
        <w:rPr>
          <w:rFonts w:ascii="Calibri" w:hAnsi="Calibri" w:cs="Calibri" w:eastAsia="Calibri"/>
          <w:sz w:val="22"/>
          <w:szCs w:val="22"/>
          <w:spacing w:val="3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house.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wo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unsusp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ting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membe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join</w:t>
      </w:r>
      <w:r>
        <w:rPr>
          <w:rFonts w:ascii="Calibri" w:hAnsi="Calibri" w:cs="Calibri" w:eastAsia="Calibri"/>
          <w:sz w:val="22"/>
          <w:szCs w:val="22"/>
          <w:spacing w:val="4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her</w:t>
      </w:r>
      <w:r>
        <w:rPr>
          <w:rFonts w:ascii="Calibri" w:hAnsi="Calibri" w:cs="Calibri" w:eastAsia="Calibri"/>
          <w:sz w:val="22"/>
          <w:szCs w:val="22"/>
          <w:spacing w:val="10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band…</w:t>
      </w:r>
      <w:r>
        <w:rPr>
          <w:rFonts w:ascii="Calibri" w:hAnsi="Calibri" w:cs="Calibri" w:eastAsia="Calibri"/>
          <w:sz w:val="22"/>
          <w:szCs w:val="22"/>
          <w:spacing w:val="4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1" w:right="-60" w:firstLine="-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5"/>
        </w:rPr>
        <w:t>ele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onica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danc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-me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al-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ck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RRAMP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un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xp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1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omp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elling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chi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es,</w:t>
      </w:r>
      <w:r>
        <w:rPr>
          <w:rFonts w:ascii="Calibri" w:hAnsi="Calibri" w:cs="Calibri" w:eastAsia="Calibri"/>
          <w:sz w:val="22"/>
          <w:szCs w:val="22"/>
          <w:spacing w:val="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childho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imaginings</w:t>
      </w:r>
      <w:r>
        <w:rPr>
          <w:rFonts w:ascii="Calibri" w:hAnsi="Calibri" w:cs="Calibri" w:eastAsia="Calibri"/>
          <w:sz w:val="22"/>
          <w:szCs w:val="22"/>
          <w:spacing w:val="3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human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ail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right="209" w:firstLine="2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RRAMP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smerising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cals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Christine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Johns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9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3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ense</w:t>
      </w:r>
      <w:r>
        <w:rPr>
          <w:rFonts w:ascii="Calibri" w:hAnsi="Calibri" w:cs="Calibri" w:eastAsia="Calibri"/>
          <w:sz w:val="22"/>
          <w:szCs w:val="22"/>
          <w:spacing w:val="1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cision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8"/>
        </w:rPr>
        <w:t>Lis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Neill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her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dancing</w:t>
      </w:r>
      <w:r>
        <w:rPr>
          <w:rFonts w:ascii="Calibri" w:hAnsi="Calibri" w:cs="Calibri" w:eastAsia="Calibri"/>
          <w:sz w:val="22"/>
          <w:szCs w:val="22"/>
          <w:spacing w:val="2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chivis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3"/>
        </w:rPr>
        <w:t>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dynamic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16" w:right="190" w:firstLine="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6"/>
        </w:rPr>
        <w:t>sounds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94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Nelson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Ele</w:t>
      </w:r>
      <w:r>
        <w:rPr>
          <w:rFonts w:ascii="Calibri" w:hAnsi="Calibri" w:cs="Calibri" w:eastAsia="Calibri"/>
          <w:sz w:val="22"/>
          <w:szCs w:val="22"/>
          <w:spacing w:val="1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9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helping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</w:t>
      </w:r>
      <w:r>
        <w:rPr>
          <w:rFonts w:ascii="Calibri" w:hAnsi="Calibri" w:cs="Calibri" w:eastAsia="Calibri"/>
          <w:sz w:val="22"/>
          <w:szCs w:val="22"/>
          <w:spacing w:val="3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eam.</w:t>
      </w:r>
      <w:r>
        <w:rPr>
          <w:rFonts w:ascii="Calibri" w:hAnsi="Calibri" w:cs="Calibri" w:eastAsia="Calibri"/>
          <w:sz w:val="22"/>
          <w:szCs w:val="22"/>
          <w:spacing w:val="-1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ontinuing</w:t>
      </w:r>
      <w:r>
        <w:rPr>
          <w:rFonts w:ascii="Calibri" w:hAnsi="Calibri" w:cs="Calibri" w:eastAsia="Calibri"/>
          <w:sz w:val="22"/>
          <w:szCs w:val="22"/>
          <w:spacing w:val="4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-long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ollab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osse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oundarie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musi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danc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e,</w:t>
      </w:r>
      <w:r>
        <w:rPr>
          <w:rFonts w:ascii="Calibri" w:hAnsi="Calibri" w:cs="Calibri" w:eastAsia="Calibri"/>
          <w:sz w:val="22"/>
          <w:szCs w:val="22"/>
          <w:spacing w:val="1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ome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dy</w:t>
      </w:r>
      <w:r>
        <w:rPr>
          <w:rFonts w:ascii="Calibri" w:hAnsi="Calibri" w:cs="Calibri" w:eastAsia="Calibri"/>
          <w:sz w:val="22"/>
          <w:szCs w:val="22"/>
          <w:spacing w:val="2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and</w:t>
      </w:r>
      <w:r>
        <w:rPr>
          <w:rFonts w:ascii="Calibri" w:hAnsi="Calibri" w:cs="Calibri" w:eastAsia="Calibri"/>
          <w:sz w:val="22"/>
          <w:szCs w:val="22"/>
          <w:spacing w:val="14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new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dia,</w:t>
      </w:r>
      <w:r>
        <w:rPr>
          <w:rFonts w:ascii="Calibri" w:hAnsi="Calibri" w:cs="Calibri" w:eastAsia="Calibri"/>
          <w:sz w:val="22"/>
          <w:szCs w:val="22"/>
          <w:spacing w:val="-6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the</w:t>
      </w:r>
      <w:r>
        <w:rPr>
          <w:rFonts w:ascii="Calibri" w:hAnsi="Calibri" w:cs="Calibri" w:eastAsia="Calibri"/>
          <w:sz w:val="22"/>
          <w:szCs w:val="22"/>
          <w:spacing w:val="9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0" w:right="92" w:firstLine="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eturn</w:t>
      </w:r>
      <w:r>
        <w:rPr>
          <w:rFonts w:ascii="Calibri" w:hAnsi="Calibri" w:cs="Calibri" w:eastAsia="Calibri"/>
          <w:sz w:val="22"/>
          <w:szCs w:val="22"/>
          <w:spacing w:val="8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age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band,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ompaniment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quisi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anim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tions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Ahmar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ric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0" w:right="19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Laugh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one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minu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and</w:t>
      </w:r>
      <w:r>
        <w:rPr>
          <w:rFonts w:ascii="Calibri" w:hAnsi="Calibri" w:cs="Calibri" w:eastAsia="Calibri"/>
          <w:sz w:val="22"/>
          <w:szCs w:val="22"/>
          <w:spacing w:val="14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gripp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9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xt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Lady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House</w:t>
      </w:r>
      <w:r>
        <w:rPr>
          <w:rFonts w:ascii="Calibri" w:hAnsi="Calibri" w:cs="Calibri" w:eastAsia="Calibri"/>
          <w:sz w:val="22"/>
          <w:szCs w:val="22"/>
          <w:spacing w:val="1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her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cle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tic</w:t>
      </w:r>
      <w:r>
        <w:rPr>
          <w:rFonts w:ascii="Calibri" w:hAnsi="Calibri" w:cs="Calibri" w:eastAsia="Calibri"/>
          <w:sz w:val="22"/>
          <w:szCs w:val="22"/>
          <w:spacing w:val="2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ompanions.</w:t>
      </w:r>
      <w:r>
        <w:rPr>
          <w:rFonts w:ascii="Calibri" w:hAnsi="Calibri" w:cs="Calibri" w:eastAsia="Calibri"/>
          <w:sz w:val="22"/>
          <w:szCs w:val="22"/>
          <w:spacing w:val="-9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finel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-hone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e,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RRAMP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brings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tions…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tions…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2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350" w:lineRule="auto"/>
        <w:ind w:right="39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8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8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3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6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E8525F"/>
          <w:spacing w:val="2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X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det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62" w:lineRule="auto"/>
        <w:ind w:right="121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nin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9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11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9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76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6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13"/>
          <w:w w:val="76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76"/>
        </w:rPr>
        <w:t>1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76"/>
        </w:rPr>
        <w:t>5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6"/>
        </w:rPr>
        <w:t>.</w:t>
      </w:r>
      <w:r>
        <w:rPr>
          <w:rFonts w:ascii="Calibri" w:hAnsi="Calibri" w:cs="Calibri" w:eastAsia="Calibri"/>
          <w:sz w:val="12"/>
          <w:szCs w:val="12"/>
          <w:color w:val="E8525F"/>
          <w:spacing w:val="18"/>
          <w:w w:val="76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z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mag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130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4"/>
        </w:rPr>
        <w:t>ou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2"/>
        </w:rPr>
        <w:t>ng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2400" w:right="420"/>
          <w:cols w:num="3" w:equalWidth="0">
            <w:col w:w="3394" w:space="3095"/>
            <w:col w:w="4834" w:space="318"/>
            <w:col w:w="2339"/>
          </w:cols>
        </w:sectPr>
      </w:pPr>
      <w:rPr/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9" coordorigin="0,0" coordsize="16781,11906">
            <v:shape style="position:absolute;left:0;top:0;width:16781;height:11906" type="#_x0000_t75">
              <v:imagedata r:id="rId39" o:title=""/>
            </v:shape>
            <v:shape style="position:absolute;left:454;top:1417;width:7483;height:9865" type="#_x0000_t75">
              <v:imagedata r:id="rId40" o:title=""/>
            </v:shape>
            <v:group style="position:absolute;left:2540;top:907;width:3311;height:237" coordorigin="2540,907" coordsize="3311,237">
              <v:shape style="position:absolute;left:2540;top:907;width:3311;height:237" coordorigin="2540,907" coordsize="3311,237" path="m2540,1144l5851,1144,5851,907,2540,907,2540,1144e" filled="t" fillcolor="#FFFFFF" stroked="f">
                <v:path arrowok="t"/>
                <v:fill/>
              </v:shape>
            </v:group>
            <v:group style="position:absolute;left:8844;top:3334;width:4913;height:5043" coordorigin="8844,3334" coordsize="4913,5043">
              <v:shape style="position:absolute;left:8844;top:3334;width:4913;height:5043" coordorigin="8844,3334" coordsize="4913,5043" path="m8844,8377l13757,8377,13757,3334,8844,3334,8844,8377e" filled="t" fillcolor="#FFFFFF" stroked="f">
                <v:path arrowok="t"/>
                <v:fill/>
              </v:shape>
            </v:group>
            <v:group style="position:absolute;left:13984;top:3334;width:2343;height:3549" coordorigin="13984,3334" coordsize="2343,3549">
              <v:shape style="position:absolute;left:13984;top:3334;width:2343;height:3549" coordorigin="13984,3334" coordsize="2343,3549" path="m13984,6883l16328,6883,16328,3334,13984,3334,13984,6883e" filled="t" fillcolor="#FFFFFF" stroked="f">
                <v:path arrowok="t"/>
                <v:fill/>
              </v:shape>
            </v:group>
            <v:group style="position:absolute;left:8844;top:1417;width:7483;height:793" coordorigin="8844,1417" coordsize="7483,793">
              <v:shape style="position:absolute;left:8844;top:1417;width:7483;height:793" coordorigin="8844,1417" coordsize="7483,793" path="m8844,2210l16328,2210,16328,1417,8844,1417,8844,2210e" filled="t" fillcolor="#FFFFFF" stroked="f">
                <v:path arrowok="t"/>
                <v:fill/>
              </v:shape>
            </v:group>
            <v:group style="position:absolute;left:8844;top:10261;width:7483;height:1020" coordorigin="8844,10261" coordsize="7483,1020">
              <v:shape style="position:absolute;left:8844;top:10261;width:7483;height:1020" coordorigin="8844,10261" coordsize="7483,1020" path="m8844,11282l16328,11282,16328,10261,8844,10261,8844,11282e" filled="t" fillcolor="#FFFFFF" stroked="f">
                <v:path arrowok="t"/>
                <v:fill/>
              </v:shape>
              <v:shape style="position:absolute;left:13502;top:10407;width:685;height:308" type="#_x0000_t75">
                <v:imagedata r:id="rId41" o:title=""/>
              </v:shape>
              <v:shape style="position:absolute;left:14449;top:10411;width:584;height:259" type="#_x0000_t75">
                <v:imagedata r:id="rId42" o:title=""/>
              </v:shape>
            </v:group>
            <v:group style="position:absolute;left:8979;top:10571;width:101;height:87" coordorigin="8979,10571" coordsize="101,87">
              <v:shape style="position:absolute;left:8979;top:10571;width:101;height:87" coordorigin="8979,10571" coordsize="101,87" path="m9045,10571l9015,10571,8979,10658,9007,10658,9012,10645,9074,10645,9068,10627,9018,10627,9025,10609,9061,10609,9045,10571e" filled="t" fillcolor="#000000" stroked="f">
                <v:path arrowok="t"/>
                <v:fill/>
              </v:shape>
              <v:shape style="position:absolute;left:8979;top:10571;width:101;height:87" coordorigin="8979,10571" coordsize="101,87" path="m9074,10645l9038,10645,9043,10658,9080,10658,9074,10645e" filled="t" fillcolor="#000000" stroked="f">
                <v:path arrowok="t"/>
                <v:fill/>
              </v:shape>
              <v:shape style="position:absolute;left:8979;top:10571;width:101;height:87" coordorigin="8979,10571" coordsize="101,87" path="m9061,10609l9025,10609,9031,10627,9068,10627,9061,10609e" filled="t" fillcolor="#000000" stroked="f">
                <v:path arrowok="t"/>
                <v:fill/>
              </v:shape>
            </v:group>
            <v:group style="position:absolute;left:9097;top:10571;width:96;height:88" coordorigin="9097,10571" coordsize="96,88">
              <v:shape style="position:absolute;left:9097;top:10571;width:96;height:88" coordorigin="9097,10571" coordsize="96,88" path="m9186,10626l9146,10626,9149,10630,9149,10640,9150,10655,9157,10659,9186,10659,9192,10658,9193,10657,9193,10653,9188,10651,9187,10649,9186,10626e" filled="t" fillcolor="#000000" stroked="f">
                <v:path arrowok="t"/>
                <v:fill/>
              </v:shape>
              <v:shape style="position:absolute;left:9097;top:10571;width:96;height:88" coordorigin="9097,10571" coordsize="96,88" path="m9176,10571l9097,10571,9097,10658,9134,10658,9134,10626,9186,10626,9186,10625,9181,10618,9167,10616,9181,10612,9182,10611,9134,10611,9134,10593,9188,10593,9188,10580,9176,10571e" filled="t" fillcolor="#000000" stroked="f">
                <v:path arrowok="t"/>
                <v:fill/>
              </v:shape>
              <v:shape style="position:absolute;left:9097;top:10571;width:96;height:88" coordorigin="9097,10571" coordsize="96,88" path="m9188,10593l9148,10593,9150,10597,9150,10607,9148,10611,9182,10611,9188,10605,9188,10593e" filled="t" fillcolor="#000000" stroked="f">
                <v:path arrowok="t"/>
                <v:fill/>
              </v:shape>
            </v:group>
            <v:group style="position:absolute;left:9205;top:10571;width:64;height:87" coordorigin="9205,10571" coordsize="64,87">
              <v:shape style="position:absolute;left:9205;top:10571;width:64;height:87" coordorigin="9205,10571" coordsize="64,87" path="m9269,10597l9231,10597,9231,10658,9269,10658,9269,10597e" filled="t" fillcolor="#000000" stroked="f">
                <v:path arrowok="t"/>
                <v:fill/>
              </v:shape>
              <v:shape style="position:absolute;left:9205;top:10571;width:64;height:87" coordorigin="9205,10571" coordsize="64,87" path="m9296,10571l9205,10571,9205,10597,9296,10597,9296,10571e" filled="t" fillcolor="#000000" stroked="f">
                <v:path arrowok="t"/>
                <v:fill/>
              </v:shape>
            </v:group>
            <v:group style="position:absolute;left:9310;top:10569;width:85;height:91" coordorigin="9310,10569" coordsize="85,91">
              <v:shape style="position:absolute;left:9310;top:10569;width:85;height:91" coordorigin="9310,10569" coordsize="85,91" path="m9324,10627l9310,10648,9328,10656,9351,10660,9359,10660,9379,10654,9392,10640,9393,10639,9344,10639,9330,10634,9324,10627e" filled="t" fillcolor="#000000" stroked="f">
                <v:path arrowok="t"/>
                <v:fill/>
              </v:shape>
              <v:shape style="position:absolute;left:9310;top:10569;width:85;height:91" coordorigin="9310,10569" coordsize="85,91" path="m9352,10569l9332,10573,9318,10587,9314,10609,9331,10622,9352,10628,9362,10635,9362,10637,9360,10639,9393,10639,9396,10617,9379,10605,9359,10599,9349,10592,9349,10589,9351,10588,9389,10588,9394,10581,9378,10572,9352,10569e" filled="t" fillcolor="#000000" stroked="f">
                <v:path arrowok="t"/>
                <v:fill/>
              </v:shape>
              <v:shape style="position:absolute;left:9310;top:10569;width:85;height:91" coordorigin="9310,10569" coordsize="85,91" path="m9389,10588l9362,10588,9375,10593,9380,10599,9389,10588e" filled="t" fillcolor="#000000" stroked="f">
                <v:path arrowok="t"/>
                <v:fill/>
              </v:shape>
            </v:group>
            <v:group style="position:absolute;left:9456;top:10571;width:96;height:87" coordorigin="9456,10571" coordsize="96,87">
              <v:shape style="position:absolute;left:9456;top:10571;width:96;height:87" coordorigin="9456,10571" coordsize="96,87" path="m9493,10571l9456,10571,9456,10658,9493,10658,9493,10625,9551,10625,9551,10603,9493,10603,9493,10571e" filled="t" fillcolor="#000000" stroked="f">
                <v:path arrowok="t"/>
                <v:fill/>
              </v:shape>
              <v:shape style="position:absolute;left:9456;top:10571;width:96;height:87" coordorigin="9456,10571" coordsize="96,87" path="m9551,10625l9513,10625,9513,10658,9551,10658,9551,10625e" filled="t" fillcolor="#000000" stroked="f">
                <v:path arrowok="t"/>
                <v:fill/>
              </v:shape>
              <v:shape style="position:absolute;left:9456;top:10571;width:96;height:87" coordorigin="9456,10571" coordsize="96,87" path="m9551,10571l9513,10571,9513,10603,9551,10603,9551,10571e" filled="t" fillcolor="#000000" stroked="f">
                <v:path arrowok="t"/>
                <v:fill/>
              </v:shape>
            </v:group>
            <v:group style="position:absolute;left:9569;top:10570;width:91;height:90" coordorigin="9569,10570" coordsize="91,90">
              <v:shape style="position:absolute;left:9569;top:10570;width:91;height:90" coordorigin="9569,10570" coordsize="91,90" path="m9604,10570l9586,10579,9574,10596,9569,10621,9577,10642,9594,10655,9616,10660,9635,10657,9650,10646,9653,10638,9610,10638,9608,10633,9608,10596,9610,10590,9656,10590,9650,10582,9631,10573,9604,10570e" filled="t" fillcolor="#000000" stroked="f">
                <v:path arrowok="t"/>
                <v:fill/>
              </v:shape>
              <v:shape style="position:absolute;left:9569;top:10570;width:91;height:90" coordorigin="9569,10570" coordsize="91,90" path="m9656,10590l9610,10590,9622,10590,9624,10596,9625,10633,9622,10638,9653,10638,9659,10627,9661,10598,9656,10590e" filled="t" fillcolor="#000000" stroked="f">
                <v:path arrowok="t"/>
                <v:fill/>
              </v:shape>
            </v:group>
            <v:group style="position:absolute;left:9682;top:10571;width:90;height:89" coordorigin="9682,10571" coordsize="90,89">
              <v:shape style="position:absolute;left:9682;top:10571;width:90;height:89" coordorigin="9682,10571" coordsize="90,89" path="m9720,10571l9682,10571,9682,10622,9689,10643,9706,10656,9728,10660,9749,10657,9765,10645,9767,10637,9724,10637,9720,10633,9720,10571e" filled="t" fillcolor="#000000" stroked="f">
                <v:path arrowok="t"/>
                <v:fill/>
              </v:shape>
              <v:shape style="position:absolute;left:9682;top:10571;width:90;height:89" coordorigin="9682,10571" coordsize="90,89" path="m9772,10571l9744,10571,9744,10633,9740,10637,9767,10637,9772,10622,9772,10571e" filled="t" fillcolor="#000000" stroked="f">
                <v:path arrowok="t"/>
                <v:fill/>
              </v:shape>
            </v:group>
            <v:group style="position:absolute;left:9794;top:10569;width:85;height:91" coordorigin="9794,10569" coordsize="85,91">
              <v:shape style="position:absolute;left:9794;top:10569;width:85;height:91" coordorigin="9794,10569" coordsize="85,91" path="m9808,10627l9794,10648,9812,10656,9835,10660,9843,10660,9863,10654,9876,10640,9876,10639,9828,10639,9814,10634,9808,10627e" filled="t" fillcolor="#000000" stroked="f">
                <v:path arrowok="t"/>
                <v:fill/>
              </v:shape>
              <v:shape style="position:absolute;left:9794;top:10569;width:85;height:91" coordorigin="9794,10569" coordsize="85,91" path="m9836,10569l9816,10573,9801,10587,9798,10609,9815,10622,9836,10628,9846,10635,9846,10637,9844,10639,9876,10639,9880,10617,9863,10605,9843,10599,9833,10592,9833,10589,9835,10588,9873,10588,9878,10581,9862,10572,9836,10569e" filled="t" fillcolor="#000000" stroked="f">
                <v:path arrowok="t"/>
                <v:fill/>
              </v:shape>
              <v:shape style="position:absolute;left:9794;top:10569;width:85;height:91" coordorigin="9794,10569" coordsize="85,91" path="m9873,10588l9846,10588,9859,10593,9864,10599,9873,10588e" filled="t" fillcolor="#000000" stroked="f">
                <v:path arrowok="t"/>
                <v:fill/>
              </v:shape>
            </v:group>
            <v:group style="position:absolute;left:9903;top:10571;width:83;height:87" coordorigin="9903,10571" coordsize="83,87">
              <v:shape style="position:absolute;left:9903;top:10571;width:83;height:87" coordorigin="9903,10571" coordsize="83,87" path="m9985,10571l9903,10571,9903,10658,9985,10658,9985,10632,9941,10632,9941,10624,9970,10624,9970,10605,9941,10605,9941,10596,9985,10596,9985,10571e" filled="t" fillcolor="#000000" stroked="f">
                <v:path arrowok="t"/>
                <v:fill/>
              </v:shape>
            </v:group>
            <v:group style="position:absolute;left:10461;top:10473;width:276;height:213" coordorigin="10461,10473" coordsize="276,213">
              <v:shape style="position:absolute;left:10461;top:10473;width:276;height:213" coordorigin="10461,10473" coordsize="276,213" path="m10507,10473l10461,10499,10462,10659,10507,10686,10553,10659,10554,10606,10738,10606,10738,10526,10600,10526,10507,10473e" filled="t" fillcolor="#000000" stroked="f">
                <v:path arrowok="t"/>
                <v:fill/>
              </v:shape>
              <v:shape style="position:absolute;left:10461;top:10473;width:276;height:213" coordorigin="10461,10473" coordsize="276,213" path="m10738,10606l10646,10606,10646,10659,10692,10686,10738,10659,10738,10606e" filled="t" fillcolor="#000000" stroked="f">
                <v:path arrowok="t"/>
                <v:fill/>
              </v:shape>
              <v:shape style="position:absolute;left:10461;top:10473;width:276;height:213" coordorigin="10461,10473" coordsize="276,213" path="m10646,10606l10554,10606,10600,10632,10646,10606e" filled="t" fillcolor="#000000" stroked="f">
                <v:path arrowok="t"/>
                <v:fill/>
              </v:shape>
              <v:shape style="position:absolute;left:10461;top:10473;width:276;height:213" coordorigin="10461,10473" coordsize="276,213" path="m10692,10473l10600,10526,10738,10526,10738,10499,10692,10473e" filled="t" fillcolor="#000000" stroked="f">
                <v:path arrowok="t"/>
                <v:fill/>
              </v:shape>
            </v:group>
            <v:group style="position:absolute;left:11089;top:10587;width:38;height:74" coordorigin="11089,10587" coordsize="38,74">
              <v:shape style="position:absolute;left:11089;top:10587;width:38;height:74" coordorigin="11089,10587" coordsize="38,74" path="m11119,10587l11090,10587,11089,10588,11089,10660,11090,10661,11101,10661,11102,10660,11102,10641,11123,10641,11121,10635,11122,10634,11126,10632,11127,10628,11102,10628,11102,10599,11128,10599,11128,10595,11119,10587e" filled="t" fillcolor="#000000" stroked="f">
                <v:path arrowok="t"/>
                <v:fill/>
              </v:shape>
            </v:group>
            <v:group style="position:absolute;left:11109;top:10641;width:22;height:20" coordorigin="11109,10641" coordsize="22,20">
              <v:shape style="position:absolute;left:11109;top:10641;width:22;height:20" coordorigin="11109,10641" coordsize="22,20" path="m11123,10641l11109,10641,11117,10660,11118,10661,11131,10661,11131,10660,11131,10659,11123,10641e" filled="t" fillcolor="#000000" stroked="f">
                <v:path arrowok="t"/>
                <v:fill/>
              </v:shape>
            </v:group>
            <v:group style="position:absolute;left:11112;top:10599;width:15;height:29" coordorigin="11112,10599" coordsize="15,29">
              <v:shape style="position:absolute;left:11112;top:10599;width:15;height:29" coordorigin="11112,10599" coordsize="15,29" path="m11128,10599l11112,10599,11115,10602,11115,10625,11112,10628,11127,10628,11128,10627,11128,10599e" filled="t" fillcolor="#000000" stroked="f">
                <v:path arrowok="t"/>
                <v:fill/>
              </v:shape>
            </v:group>
            <v:group style="position:absolute;left:10990;top:10587;width:37;height:74" coordorigin="10990,10587" coordsize="37,74">
              <v:shape style="position:absolute;left:10990;top:10587;width:37;height:74" coordorigin="10990,10587" coordsize="37,74" path="m11021,10587l10995,10587,10990,10593,10990,10655,10995,10661,11021,10661,11027,10655,11027,10648,11004,10648,11002,10648,11002,10600,11003,10599,11027,10599,11027,10593,11021,10587e" filled="t" fillcolor="#000000" stroked="f">
                <v:path arrowok="t"/>
                <v:fill/>
              </v:shape>
            </v:group>
            <v:group style="position:absolute;left:11012;top:10599;width:15;height:49" coordorigin="11012,10599" coordsize="15,49">
              <v:shape style="position:absolute;left:11012;top:10599;width:15;height:49" coordorigin="11012,10599" coordsize="15,49" path="m11027,10599l11013,10599,11014,10600,11014,10648,11012,10648,11027,10648,11027,10599e" filled="t" fillcolor="#000000" stroked="f">
                <v:path arrowok="t"/>
                <v:fill/>
              </v:shape>
            </v:group>
            <v:group style="position:absolute;left:10895;top:10587;width:34;height:74" coordorigin="10895,10587" coordsize="34,74">
              <v:shape style="position:absolute;left:10895;top:10587;width:34;height:74" coordorigin="10895,10587" coordsize="34,74" path="m10907,10587l10895,10587,10895,10588,10895,10660,10895,10661,10928,10661,10929,10660,10929,10649,10928,10648,10907,10648,10907,10588,10907,10587e" filled="t" fillcolor="#000000" stroked="f">
                <v:path arrowok="t"/>
                <v:fill/>
              </v:shape>
            </v:group>
            <v:group style="position:absolute;left:11039;top:10587;width:37;height:74" coordorigin="11039,10587" coordsize="37,74">
              <v:shape style="position:absolute;left:11039;top:10587;width:37;height:74" coordorigin="11039,10587" coordsize="37,74" path="m11051,10587l11040,10587,11039,10588,11039,10655,11045,10661,11071,10661,11076,10655,11076,10648,11054,10648,11052,10648,11052,10588,11051,10587e" filled="t" fillcolor="#000000" stroked="f">
                <v:path arrowok="t"/>
                <v:fill/>
              </v:shape>
            </v:group>
            <v:group style="position:absolute;left:11062;top:10587;width:15;height:61" coordorigin="11062,10587" coordsize="15,61">
              <v:shape style="position:absolute;left:11062;top:10587;width:15;height:61" coordorigin="11062,10587" coordsize="15,61" path="m11076,10587l11064,10587,11064,10588,11064,10648,11062,10648,11076,10648,11076,10588,11076,10587e" filled="t" fillcolor="#000000" stroked="f">
                <v:path arrowok="t"/>
                <v:fill/>
              </v:shape>
            </v:group>
            <v:group style="position:absolute;left:11193;top:10587;width:37;height:74" coordorigin="11193,10587" coordsize="37,74">
              <v:shape style="position:absolute;left:11193;top:10587;width:37;height:74" coordorigin="11193,10587" coordsize="37,74" path="m11229,10587l11193,10587,11193,10588,11193,10660,11193,10661,11229,10661,11230,10660,11230,10649,11229,10648,11205,10648,11205,10627,11224,10627,11224,10627,11224,10616,11224,10615,11205,10615,11205,10599,11229,10599,11230,10599,11230,10588,11229,10587e" filled="t" fillcolor="#000000" stroked="f">
                <v:path arrowok="t"/>
                <v:fill/>
              </v:shape>
            </v:group>
            <v:group style="position:absolute;left:11141;top:10587;width:25;height:74" coordorigin="11141,10587" coordsize="25,74">
              <v:shape style="position:absolute;left:11141;top:10587;width:25;height:74" coordorigin="11141,10587" coordsize="25,74" path="m11156,10587l11141,10587,11141,10588,11141,10660,11141,10661,11153,10661,11153,10660,11153,10614,11166,10614,11158,10599,11156,10588,11156,10588,11156,10587e" filled="t" fillcolor="#000000" stroked="f">
                <v:path arrowok="t"/>
                <v:fill/>
              </v:shape>
            </v:group>
            <v:group style="position:absolute;left:11153;top:10614;width:27;height:47" coordorigin="11153,10614" coordsize="27,47">
              <v:shape style="position:absolute;left:11153;top:10614;width:27;height:47" coordorigin="11153,10614" coordsize="27,47" path="m11166,10614l11153,10614,11158,10625,11166,10638,11167,10641,11167,10660,11168,10661,11179,10661,11180,10660,11180,10617,11167,10617,11166,10614e" filled="t" fillcolor="#000000" stroked="f">
                <v:path arrowok="t"/>
                <v:fill/>
              </v:shape>
            </v:group>
            <v:group style="position:absolute;left:11167;top:10587;width:12;height:29" coordorigin="11167,10587" coordsize="12,29">
              <v:shape style="position:absolute;left:11167;top:10587;width:12;height:29" coordorigin="11167,10587" coordsize="12,29" path="m11179,10587l11168,10587,11168,10587,11168,10588,11167,10617,11180,10617,11180,10588,11179,10587e" filled="t" fillcolor="#000000" stroked="f">
                <v:path arrowok="t"/>
                <v:fill/>
              </v:shape>
            </v:group>
            <v:group style="position:absolute;left:10848;top:10587;width:37;height:74" coordorigin="10848,10587" coordsize="37,74">
              <v:shape style="position:absolute;left:10848;top:10587;width:37;height:74" coordorigin="10848,10587" coordsize="37,74" path="m10884,10587l10849,10587,10848,10588,10848,10660,10849,10661,10884,10661,10885,10660,10885,10649,10884,10648,10860,10648,10860,10627,10879,10627,10879,10627,10879,10616,10879,10615,10860,10615,10860,10599,10884,10599,10885,10599,10885,10588,10884,10587e" filled="t" fillcolor="#000000" stroked="f">
                <v:path arrowok="t"/>
                <v:fill/>
              </v:shape>
            </v:group>
            <v:group style="position:absolute;left:10938;top:10587;width:39;height:74" coordorigin="10938,10587" coordsize="39,74">
              <v:shape style="position:absolute;left:10938;top:10587;width:39;height:74" coordorigin="10938,10587" coordsize="39,74" path="m10968,10587l10939,10587,10938,10588,10938,10660,10939,10661,10968,10661,10977,10653,10977,10648,10950,10648,10950,10627,10976,10627,10975,10625,10970,10621,10975,10618,10976,10615,10950,10615,10950,10599,10977,10599,10977,10594,10968,10587e" filled="t" fillcolor="#000000" stroked="f">
                <v:path arrowok="t"/>
                <v:fill/>
              </v:shape>
            </v:group>
            <v:group style="position:absolute;left:10961;top:10627;width:15;height:21" coordorigin="10961,10627" coordsize="15,21">
              <v:shape style="position:absolute;left:10961;top:10627;width:15;height:21" coordorigin="10961,10627" coordsize="15,21" path="m10976,10627l10961,10627,10964,10630,10964,10646,10961,10648,10977,10648,10977,10629,10976,10627e" filled="t" fillcolor="#000000" stroked="f">
                <v:path arrowok="t"/>
                <v:fill/>
              </v:shape>
            </v:group>
            <v:group style="position:absolute;left:10961;top:10599;width:15;height:16" coordorigin="10961,10599" coordsize="15,16">
              <v:shape style="position:absolute;left:10961;top:10599;width:15;height:16" coordorigin="10961,10599" coordsize="15,16" path="m10977,10599l10961,10599,10964,10602,10964,10612,10961,10615,10976,10615,10977,10613,10977,10599e" filled="t" fillcolor="#000000" stroked="f">
                <v:path arrowok="t"/>
                <v:fill/>
              </v:shape>
            </v:group>
            <v:group style="position:absolute;left:10784;top:10587;width:25;height:74" coordorigin="10784,10587" coordsize="25,74">
              <v:shape style="position:absolute;left:10784;top:10587;width:25;height:74" coordorigin="10784,10587" coordsize="25,74" path="m10799,10587l10784,10587,10784,10588,10784,10660,10784,10661,10796,10661,10796,10660,10796,10620,10809,10620,10801,10599,10799,10588,10799,10588,10799,10587e" filled="t" fillcolor="#000000" stroked="f">
                <v:path arrowok="t"/>
                <v:fill/>
              </v:shape>
            </v:group>
            <v:group style="position:absolute;left:10823;top:10620;width:12;height:41" coordorigin="10823,10620" coordsize="12,41">
              <v:shape style="position:absolute;left:10823;top:10620;width:12;height:41" coordorigin="10823,10620" coordsize="12,41" path="m10835,10620l10823,10620,10823,10660,10823,10661,10834,10661,10835,10660,10835,10620e" filled="t" fillcolor="#000000" stroked="f">
                <v:path arrowok="t"/>
                <v:fill/>
              </v:shape>
            </v:group>
            <v:group style="position:absolute;left:10796;top:10620;width:26;height:22" coordorigin="10796,10620" coordsize="26,22">
              <v:shape style="position:absolute;left:10796;top:10620;width:26;height:22" coordorigin="10796,10620" coordsize="26,22" path="m10809,10620l10796,10620,10799,10630,10803,10639,10804,10641,10804,10642,10804,10642,10814,10642,10815,10642,10815,10641,10816,10639,10819,10630,10822,10622,10809,10622,10809,10620e" filled="t" fillcolor="#000000" stroked="f">
                <v:path arrowok="t"/>
                <v:fill/>
              </v:shape>
            </v:group>
            <v:group style="position:absolute;left:10809;top:10587;width:26;height:35" coordorigin="10809,10587" coordsize="26,35">
              <v:shape style="position:absolute;left:10809;top:10587;width:26;height:35" coordorigin="10809,10587" coordsize="26,35" path="m10834,10587l10820,10587,10819,10588,10819,10588,10818,10599,10809,10622,10822,10622,10823,10620,10835,10620,10835,10588,10834,10587e" filled="t" fillcolor="#000000" stroked="f">
                <v:path arrowok="t"/>
                <v:fill/>
              </v:shape>
            </v:group>
            <v:group style="position:absolute;left:10848;top:10501;width:23;height:74" coordorigin="10848,10501" coordsize="23,74">
              <v:shape style="position:absolute;left:10848;top:10501;width:23;height:74" coordorigin="10848,10501" coordsize="23,74" path="m10872,10513l10859,10513,10859,10574,10860,10574,10871,10574,10872,10574,10872,10513e" filled="t" fillcolor="#000000" stroked="f">
                <v:path arrowok="t"/>
                <v:fill/>
              </v:shape>
              <v:shape style="position:absolute;left:10848;top:10501;width:23;height:74" coordorigin="10848,10501" coordsize="23,74" path="m10882,10501l10849,10501,10848,10501,10848,10512,10849,10513,10882,10513,10883,10512,10883,10501,10882,10501e" filled="t" fillcolor="#000000" stroked="f">
                <v:path arrowok="t"/>
                <v:fill/>
              </v:shape>
            </v:group>
            <v:group style="position:absolute;left:10784;top:10501;width:37;height:74" coordorigin="10784,10501" coordsize="37,74">
              <v:shape style="position:absolute;left:10784;top:10501;width:37;height:74" coordorigin="10784,10501" coordsize="37,74" path="m10820,10501l10790,10501,10784,10506,10784,10570,10790,10574,10820,10574,10821,10574,10821,10563,10820,10562,10798,10562,10796,10561,10796,10514,10797,10513,10820,10513,10821,10512,10821,10501,10820,10501e" filled="t" fillcolor="#000000" stroked="f">
                <v:path arrowok="t"/>
                <v:fill/>
              </v:shape>
            </v:group>
            <v:group style="position:absolute;left:10829;top:10501;width:12;height:74" coordorigin="10829,10501" coordsize="12,74">
              <v:shape style="position:absolute;left:10829;top:10501;width:12;height:74" coordorigin="10829,10501" coordsize="12,74" path="m10841,10501l10830,10501,10829,10501,10829,10574,10830,10574,10841,10574,10842,10574,10842,10501,10841,10501e" filled="t" fillcolor="#000000" stroked="f">
                <v:path arrowok="t"/>
                <v:fill/>
              </v:shape>
            </v:group>
            <v:group style="position:absolute;left:10888;top:10501;width:41;height:74" coordorigin="10888,10501" coordsize="41,74">
              <v:shape style="position:absolute;left:10888;top:10501;width:41;height:74" coordorigin="10888,10501" coordsize="41,74" path="m10901,10501l10889,10501,10888,10501,10888,10502,10889,10508,10890,10513,10895,10531,10902,10552,10903,10555,10903,10574,10903,10574,10915,10574,10915,10574,10915,10555,10922,10535,10909,10535,10904,10513,10903,10512,10902,10502,10902,10501,10901,10501e" filled="t" fillcolor="#000000" stroked="f">
                <v:path arrowok="t"/>
                <v:fill/>
              </v:shape>
              <v:shape style="position:absolute;left:10888;top:10501;width:41;height:74" coordorigin="10888,10501" coordsize="41,74" path="m10929,10501l10917,10501,10916,10501,10916,10502,10915,10512,10915,10513,10909,10535,10922,10535,10924,10532,10928,10512,10929,10509,10930,10502,10930,10501,10929,10501e" filled="t" fillcolor="#000000" stroked="f">
                <v:path arrowok="t"/>
                <v:fill/>
              </v:shape>
            </v:group>
            <v:group style="position:absolute;left:10958;top:10501;width:37;height:73" coordorigin="10958,10501" coordsize="37,73">
              <v:shape style="position:absolute;left:10958;top:10501;width:37;height:73" coordorigin="10958,10501" coordsize="37,73" path="m10989,10501l10964,10501,10958,10506,10958,10569,10963,10574,10989,10574,10995,10569,10995,10562,10972,10562,10970,10561,10970,10514,10971,10513,10995,10513,10995,10506,10989,10501e" filled="t" fillcolor="#000000" stroked="f">
                <v:path arrowok="t"/>
                <v:fill/>
              </v:shape>
              <v:shape style="position:absolute;left:10958;top:10501;width:37;height:73" coordorigin="10958,10501" coordsize="37,73" path="m10995,10513l10982,10513,10982,10514,10982,10561,10980,10562,10995,10562,10995,10513e" filled="t" fillcolor="#000000" stroked="f">
                <v:path arrowok="t"/>
                <v:fill/>
              </v:shape>
            </v:group>
            <v:group style="position:absolute;left:11005;top:10501;width:37;height:73" coordorigin="11005,10501" coordsize="37,73">
              <v:shape style="position:absolute;left:11005;top:10501;width:37;height:73" coordorigin="11005,10501" coordsize="37,73" path="m11042,10501l11006,10501,11005,10501,11005,10574,11006,10574,11017,10574,11017,10574,11018,10541,11036,10541,11036,10540,11036,10529,11036,10529,11018,10529,11018,10513,11042,10513,11042,10513,11042,10501,11042,10501e" filled="t" fillcolor="#000000" stroked="f">
                <v:path arrowok="t"/>
                <v:fill/>
              </v:shape>
              <v:shape style="position:absolute;left:15249;top:10433;width:872;height:238" type="#_x0000_t75">
                <v:imagedata r:id="rId43" o:title=""/>
              </v:shape>
              <v:shape style="position:absolute;left:12358;top:10504;width:925;height:166" type="#_x0000_t75">
                <v:imagedata r:id="rId44" o:title=""/>
              </v:shape>
              <v:shape style="position:absolute;left:11541;top:10389;width:492;height:316" type="#_x0000_t75">
                <v:imagedata r:id="rId45" o:title=""/>
              </v:shape>
              <v:shape style="position:absolute;left:8970;top:10892;width:909;height:236" type="#_x0000_t75">
                <v:imagedata r:id="rId46" o:title=""/>
              </v:shape>
              <v:shape style="position:absolute;left:10446;top:10908;width:702;height:239" type="#_x0000_t75">
                <v:imagedata r:id="rId47" o:title=""/>
              </v:shape>
            </v:group>
            <v:group style="position:absolute;left:8844;top:8603;width:4913;height:874" coordorigin="8844,8603" coordsize="4913,874">
              <v:shape style="position:absolute;left:8844;top:8603;width:4913;height:874" coordorigin="8844,8603" coordsize="4913,874" path="m8844,9478l13757,9478,13757,8603,8844,8603,8844,947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38" w:after="0" w:line="240" w:lineRule="auto"/>
        <w:ind w:left="650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’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6501" w:right="294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2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7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x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4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1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ta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ge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2400" w:right="420"/>
        </w:sectPr>
      </w:pPr>
      <w:rPr/>
    </w:p>
    <w:p>
      <w:pPr>
        <w:spacing w:before="75" w:after="0" w:line="253" w:lineRule="exact"/>
        <w:ind w:left="3635" w:right="-20"/>
        <w:jc w:val="left"/>
        <w:tabs>
          <w:tab w:pos="12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0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4</w:t>
      </w:r>
      <w:r>
        <w:rPr>
          <w:rFonts w:ascii="Calibri" w:hAnsi="Calibri" w:cs="Calibri" w:eastAsia="Calibri"/>
          <w:sz w:val="22"/>
          <w:szCs w:val="22"/>
          <w:spacing w:val="-4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0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7" w:after="0" w:line="183" w:lineRule="exact"/>
        <w:ind w:left="969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9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6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2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1600"/>
        </w:sectPr>
      </w:pPr>
      <w:rPr/>
    </w:p>
    <w:p>
      <w:pPr>
        <w:spacing w:before="44" w:after="0" w:line="240" w:lineRule="exact"/>
        <w:ind w:left="360" w:right="-40" w:firstLine="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0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…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idio</w:t>
      </w:r>
      <w:r>
        <w:rPr>
          <w:rFonts w:ascii="Calibri" w:hAnsi="Calibri" w:cs="Calibri" w:eastAsia="Calibri"/>
          <w:sz w:val="22"/>
          <w:szCs w:val="22"/>
          <w:spacing w:val="-3"/>
          <w:w w:val="11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7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8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99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99"/>
        </w:rPr>
        <w:t>r</w:t>
      </w:r>
      <w:r>
        <w:rPr>
          <w:rFonts w:ascii="Calibri" w:hAnsi="Calibri" w:cs="Calibri" w:eastAsia="Calibri"/>
          <w:sz w:val="22"/>
          <w:szCs w:val="22"/>
          <w:spacing w:val="-9"/>
          <w:w w:val="99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9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8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97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9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1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870" w:right="469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9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7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w</w:t>
      </w:r>
      <w:r>
        <w:rPr>
          <w:rFonts w:ascii="Calibri" w:hAnsi="Calibri" w:cs="Calibri" w:eastAsia="Calibri"/>
          <w:sz w:val="22"/>
          <w:szCs w:val="22"/>
          <w:spacing w:val="-4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-9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-5"/>
          <w:w w:val="95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41"/>
          <w:w w:val="95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1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1"/>
          <w:w w:val="89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89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1"/>
          <w:w w:val="116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9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2"/>
          <w:w w:val="9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21" w:right="1737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au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12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1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8"/>
        </w:rPr>
        <w:t>ar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39" w:lineRule="exact"/>
        <w:ind w:left="-42" w:right="1281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-1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  <w:position w:val="-1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  <w:position w:val="-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  <w:position w:val="-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  <w:position w:val="-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-1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  <w:position w:val="-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-1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6"/>
          <w:w w:val="94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1"/>
          <w:position w:val="-1"/>
        </w:rPr>
        <w:t>Wh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1"/>
          <w:position w:val="-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2"/>
          <w:position w:val="-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2"/>
          <w:position w:val="-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7"/>
          <w:position w:val="-1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9"/>
          <w:w w:val="109"/>
          <w:position w:val="-1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-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-1"/>
        </w:rPr>
        <w:t>r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1600"/>
          <w:cols w:num="2" w:equalWidth="0">
            <w:col w:w="7209" w:space="3729"/>
            <w:col w:w="3862"/>
          </w:cols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7" w:lineRule="atLeast"/>
        <w:ind w:left="110"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6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76"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3"/>
          <w:i/>
        </w:rPr>
        <w:t>This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our</w:t>
      </w:r>
      <w:r>
        <w:rPr>
          <w:rFonts w:ascii="Calibri" w:hAnsi="Calibri" w:cs="Calibri" w:eastAsia="Calibri"/>
          <w:sz w:val="22"/>
          <w:szCs w:val="22"/>
          <w:spacing w:val="2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(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)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i/>
        </w:rPr>
        <w:t>moment</w:t>
      </w:r>
      <w:r>
        <w:rPr>
          <w:rFonts w:ascii="Calibri" w:hAnsi="Calibri" w:cs="Calibri" w:eastAsia="Calibri"/>
          <w:sz w:val="22"/>
          <w:szCs w:val="22"/>
          <w:spacing w:val="3"/>
          <w:w w:val="92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  <w:i/>
        </w:rPr>
        <w:t>sp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  <w:i/>
        </w:rPr>
        <w:t>tligh</w:t>
      </w:r>
      <w:r>
        <w:rPr>
          <w:rFonts w:ascii="Calibri" w:hAnsi="Calibri" w:cs="Calibri" w:eastAsia="Calibri"/>
          <w:sz w:val="22"/>
          <w:szCs w:val="22"/>
          <w:spacing w:val="1"/>
          <w:w w:val="94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89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89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89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hop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tLeast"/>
        <w:ind w:left="7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w w:val="93"/>
          <w:i/>
        </w:rPr>
        <w:t>enough</w:t>
      </w:r>
      <w:r>
        <w:rPr>
          <w:rFonts w:ascii="Calibri" w:hAnsi="Calibri" w:cs="Calibri" w:eastAsia="Calibri"/>
          <w:sz w:val="22"/>
          <w:szCs w:val="22"/>
          <w:spacing w:val="-9"/>
          <w:w w:val="93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76"/>
          <w:i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319" w:lineRule="exact"/>
        <w:ind w:right="-20"/>
        <w:jc w:val="left"/>
        <w:tabs>
          <w:tab w:pos="3380" w:val="left"/>
        </w:tabs>
        <w:rPr>
          <w:rFonts w:ascii="Calibri" w:hAnsi="Calibri" w:cs="Calibri" w:eastAsia="Calibri"/>
          <w:sz w:val="90"/>
          <w:szCs w:val="90"/>
        </w:rPr>
      </w:pPr>
      <w:rPr/>
      <w:r>
        <w:rPr/>
        <w:br w:type="column"/>
      </w:r>
      <w:r>
        <w:rPr>
          <w:rFonts w:ascii="Calibri" w:hAnsi="Calibri" w:cs="Calibri" w:eastAsia="Calibri"/>
          <w:sz w:val="90"/>
          <w:szCs w:val="90"/>
          <w:color w:val="FFFFFF"/>
          <w:spacing w:val="-4"/>
          <w:w w:val="100"/>
          <w:position w:val="-51"/>
        </w:rPr>
        <w:t>S</w:t>
      </w:r>
      <w:r>
        <w:rPr>
          <w:rFonts w:ascii="Calibri" w:hAnsi="Calibri" w:cs="Calibri" w:eastAsia="Calibri"/>
          <w:sz w:val="90"/>
          <w:szCs w:val="90"/>
          <w:color w:val="FFFFFF"/>
          <w:spacing w:val="-6"/>
          <w:w w:val="100"/>
          <w:position w:val="-51"/>
        </w:rPr>
        <w:t>t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-51"/>
        </w:rPr>
        <w:t>a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0"/>
          <w:position w:val="-51"/>
        </w:rPr>
        <w:t>r</w:t>
        <w:tab/>
      </w:r>
      <w:r>
        <w:rPr>
          <w:rFonts w:ascii="Calibri" w:hAnsi="Calibri" w:cs="Calibri" w:eastAsia="Calibri"/>
          <w:sz w:val="90"/>
          <w:szCs w:val="90"/>
          <w:color w:val="FFFFFF"/>
          <w:spacing w:val="-149"/>
          <w:w w:val="100"/>
          <w:position w:val="-51"/>
        </w:rPr>
        <w:t> 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11"/>
          <w:position w:val="-51"/>
        </w:rPr>
        <w:t>s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600"/>
          <w:cols w:num="3" w:equalWidth="0">
            <w:col w:w="1878" w:space="735"/>
            <w:col w:w="4523" w:space="3162"/>
            <w:col w:w="4502"/>
          </w:cols>
        </w:sectPr>
      </w:pPr>
      <w:rPr/>
    </w:p>
    <w:p>
      <w:pPr>
        <w:spacing w:before="0" w:after="0" w:line="335" w:lineRule="atLeast"/>
        <w:ind w:left="110" w:right="-5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6pm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minu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110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udienc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member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ome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and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go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during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the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ormanc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ull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onc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$20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artshouse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om.au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5"/>
        </w:rPr>
        <w:t>71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w w:val="89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7"/>
        </w:rPr>
        <w:t>nin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9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11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5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cen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5"/>
          <w:w w:val="95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hem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13" w:after="0" w:line="262" w:lineRule="auto"/>
        <w:ind w:left="110" w:right="346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4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j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m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1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64"/>
        </w:rPr>
        <w:t>1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2"/>
        </w:rPr>
        <w:t>5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2"/>
          <w:w w:val="89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5"/>
        </w:rPr>
        <w:t>mag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13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ak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40" w:lineRule="atLeast"/>
        <w:ind w:left="15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2"/>
          <w:w w:val="93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3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3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ting</w:t>
      </w:r>
      <w:r>
        <w:rPr>
          <w:rFonts w:ascii="Calibri" w:hAnsi="Calibri" w:cs="Calibri" w:eastAsia="Calibri"/>
          <w:sz w:val="22"/>
          <w:szCs w:val="22"/>
          <w:spacing w:val="30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enough,</w:t>
      </w:r>
      <w:r>
        <w:rPr>
          <w:rFonts w:ascii="Calibri" w:hAnsi="Calibri" w:cs="Calibri" w:eastAsia="Calibri"/>
          <w:sz w:val="22"/>
          <w:szCs w:val="22"/>
          <w:spacing w:val="2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93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utiful</w:t>
      </w:r>
      <w:r>
        <w:rPr>
          <w:rFonts w:ascii="Calibri" w:hAnsi="Calibri" w:cs="Calibri" w:eastAsia="Calibri"/>
          <w:sz w:val="22"/>
          <w:szCs w:val="22"/>
          <w:spacing w:val="6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enough,</w:t>
      </w:r>
      <w:r>
        <w:rPr>
          <w:rFonts w:ascii="Calibri" w:hAnsi="Calibri" w:cs="Calibri" w:eastAsia="Calibri"/>
          <w:sz w:val="22"/>
          <w:szCs w:val="22"/>
          <w:spacing w:val="2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i/>
        </w:rPr>
        <w:t>enough</w:t>
      </w:r>
      <w:r>
        <w:rPr>
          <w:rFonts w:ascii="Calibri" w:hAnsi="Calibri" w:cs="Calibri" w:eastAsia="Calibri"/>
          <w:sz w:val="22"/>
          <w:szCs w:val="22"/>
          <w:spacing w:val="16"/>
          <w:w w:val="93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4" w:lineRule="auto"/>
        <w:ind w:left="15" w:right="24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15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9"/>
          <w:position w:val="-6"/>
        </w:rPr>
        <w:t>******</w:t>
      </w:r>
      <w:r>
        <w:rPr>
          <w:rFonts w:ascii="Calibri" w:hAnsi="Calibri" w:cs="Calibri" w:eastAsia="Calibri"/>
          <w:sz w:val="22"/>
          <w:szCs w:val="22"/>
          <w:spacing w:val="0"/>
          <w:w w:val="111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primary</w:t>
      </w:r>
      <w:r>
        <w:rPr>
          <w:rFonts w:ascii="Calibri" w:hAnsi="Calibri" w:cs="Calibri" w:eastAsia="Calibri"/>
          <w:sz w:val="22"/>
          <w:szCs w:val="22"/>
          <w:spacing w:val="2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scho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ol</w:t>
      </w:r>
      <w:r>
        <w:rPr>
          <w:rFonts w:ascii="Calibri" w:hAnsi="Calibri" w:cs="Calibri" w:eastAsia="Calibri"/>
          <w:sz w:val="22"/>
          <w:szCs w:val="22"/>
          <w:spacing w:val="14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eacher</w:t>
      </w:r>
      <w:r>
        <w:rPr>
          <w:rFonts w:ascii="Calibri" w:hAnsi="Calibri" w:cs="Calibri" w:eastAsia="Calibri"/>
          <w:sz w:val="22"/>
          <w:szCs w:val="22"/>
          <w:spacing w:val="9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Cae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0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artist</w:t>
      </w:r>
      <w:r>
        <w:rPr>
          <w:rFonts w:ascii="Calibri" w:hAnsi="Calibri" w:cs="Calibri" w:eastAsia="Calibri"/>
          <w:sz w:val="22"/>
          <w:szCs w:val="22"/>
          <w:spacing w:val="17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Malc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olm</w:t>
      </w:r>
      <w:r>
        <w:rPr>
          <w:rFonts w:ascii="Calibri" w:hAnsi="Calibri" w:cs="Calibri" w:eastAsia="Calibri"/>
          <w:sz w:val="22"/>
          <w:szCs w:val="22"/>
          <w:spacing w:val="-4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Whit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aise</w:t>
      </w:r>
      <w:r>
        <w:rPr>
          <w:rFonts w:ascii="Calibri" w:hAnsi="Calibri" w:cs="Calibri" w:eastAsia="Calibri"/>
          <w:sz w:val="22"/>
          <w:szCs w:val="22"/>
          <w:spacing w:val="13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their</w:t>
      </w:r>
      <w:r>
        <w:rPr>
          <w:rFonts w:ascii="Calibri" w:hAnsi="Calibri" w:cs="Calibri" w:eastAsia="Calibri"/>
          <w:sz w:val="22"/>
          <w:szCs w:val="22"/>
          <w:spacing w:val="3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own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tionship</w:t>
      </w:r>
      <w:r>
        <w:rPr>
          <w:rFonts w:ascii="Calibri" w:hAnsi="Calibri" w:cs="Calibri" w:eastAsia="Calibri"/>
          <w:sz w:val="22"/>
          <w:szCs w:val="22"/>
          <w:spacing w:val="5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0"/>
        </w:rPr>
        <w:t>elebri</w:t>
      </w:r>
      <w:r>
        <w:rPr>
          <w:rFonts w:ascii="Calibri" w:hAnsi="Calibri" w:cs="Calibri" w:eastAsia="Calibri"/>
          <w:sz w:val="22"/>
          <w:szCs w:val="22"/>
          <w:spacing w:val="-2"/>
          <w:w w:val="94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94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us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eading</w:t>
      </w:r>
      <w:r>
        <w:rPr>
          <w:rFonts w:ascii="Calibri" w:hAnsi="Calibri" w:cs="Calibri" w:eastAsia="Calibri"/>
          <w:sz w:val="22"/>
          <w:szCs w:val="22"/>
          <w:spacing w:val="20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om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14" w:right="-56" w:firstLine="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sonal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diarie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document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their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gethe</w:t>
      </w:r>
      <w:r>
        <w:rPr>
          <w:rFonts w:ascii="Calibri" w:hAnsi="Calibri" w:cs="Calibri" w:eastAsia="Calibri"/>
          <w:sz w:val="22"/>
          <w:szCs w:val="22"/>
          <w:spacing w:val="-9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ery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emen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ery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momen</w:t>
      </w:r>
      <w:r>
        <w:rPr>
          <w:rFonts w:ascii="Calibri" w:hAnsi="Calibri" w:cs="Calibri" w:eastAsia="Calibri"/>
          <w:sz w:val="22"/>
          <w:szCs w:val="22"/>
          <w:spacing w:val="3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4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gether</w:t>
      </w:r>
      <w:r>
        <w:rPr>
          <w:rFonts w:ascii="Calibri" w:hAnsi="Calibri" w:cs="Calibri" w:eastAsia="Calibri"/>
          <w:sz w:val="22"/>
          <w:szCs w:val="22"/>
          <w:spacing w:val="1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apar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down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made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publi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15" w:right="112" w:firstLine="-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our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hou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du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tional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audienc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ome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go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please,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orie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ontinually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un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old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1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nar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unde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go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emingly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95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ending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ss</w:t>
      </w:r>
      <w:r>
        <w:rPr>
          <w:rFonts w:ascii="Calibri" w:hAnsi="Calibri" w:cs="Calibri" w:eastAsia="Calibri"/>
          <w:sz w:val="22"/>
          <w:szCs w:val="22"/>
          <w:spacing w:val="1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onstru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tion</w:t>
      </w:r>
      <w:r>
        <w:rPr>
          <w:rFonts w:ascii="Calibri" w:hAnsi="Calibri" w:cs="Calibri" w:eastAsia="Calibri"/>
          <w:sz w:val="22"/>
          <w:szCs w:val="22"/>
          <w:spacing w:val="7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onstru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15" w:right="-60" w:firstLine="-1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each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diary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page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ead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sculp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2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mini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papie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-mâché</w:t>
      </w:r>
      <w:r>
        <w:rPr>
          <w:rFonts w:ascii="Calibri" w:hAnsi="Calibri" w:cs="Calibri" w:eastAsia="Calibri"/>
          <w:sz w:val="22"/>
          <w:szCs w:val="22"/>
          <w:spacing w:val="1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ep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sen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pair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om</w:t>
      </w:r>
      <w:r>
        <w:rPr>
          <w:rFonts w:ascii="Calibri" w:hAnsi="Calibri" w:cs="Calibri" w:eastAsia="Calibri"/>
          <w:sz w:val="22"/>
          <w:szCs w:val="22"/>
          <w:spacing w:val="8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emingly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infini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alogue,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onju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ma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shi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caric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caught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ailing</w:t>
      </w:r>
      <w:r>
        <w:rPr>
          <w:rFonts w:ascii="Calibri" w:hAnsi="Calibri" w:cs="Calibri" w:eastAsia="Calibri"/>
          <w:sz w:val="22"/>
          <w:szCs w:val="22"/>
          <w:spacing w:val="1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or</w:t>
      </w:r>
      <w:r>
        <w:rPr>
          <w:rFonts w:ascii="Calibri" w:hAnsi="Calibri" w:cs="Calibri" w:eastAsia="Calibri"/>
          <w:sz w:val="22"/>
          <w:szCs w:val="22"/>
          <w:spacing w:val="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lasting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abili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1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ontingenc</w:t>
      </w:r>
      <w:r>
        <w:rPr>
          <w:rFonts w:ascii="Calibri" w:hAnsi="Calibri" w:cs="Calibri" w:eastAsia="Calibri"/>
          <w:sz w:val="22"/>
          <w:szCs w:val="22"/>
          <w:spacing w:val="-10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4" w:lineRule="auto"/>
        <w:ind w:left="15" w:right="143" w:firstLine="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15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9"/>
          <w:position w:val="-6"/>
        </w:rPr>
        <w:t>******</w:t>
      </w:r>
      <w:r>
        <w:rPr>
          <w:rFonts w:ascii="Calibri" w:hAnsi="Calibri" w:cs="Calibri" w:eastAsia="Calibri"/>
          <w:sz w:val="22"/>
          <w:szCs w:val="22"/>
          <w:spacing w:val="0"/>
          <w:w w:val="111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ab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onstruc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tio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5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5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onsumption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93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tionship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9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me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di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airy</w:t>
      </w:r>
      <w:r>
        <w:rPr>
          <w:rFonts w:ascii="Calibri" w:hAnsi="Calibri" w:cs="Calibri" w:eastAsia="Calibri"/>
          <w:sz w:val="22"/>
          <w:szCs w:val="22"/>
          <w:spacing w:val="-4"/>
          <w:w w:val="92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ale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6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ur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onsumptio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8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2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93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0"/>
        </w:rPr>
        <w:t>tionship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9"/>
          <w:w w:val="93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2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5"/>
          <w:position w:val="0"/>
        </w:rPr>
        <w:t>publi</w:t>
      </w:r>
      <w:r>
        <w:rPr>
          <w:rFonts w:ascii="Calibri" w:hAnsi="Calibri" w:cs="Calibri" w:eastAsia="Calibri"/>
          <w:sz w:val="22"/>
          <w:szCs w:val="22"/>
          <w:spacing w:val="-1"/>
          <w:w w:val="95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67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2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1"/>
          <w:w w:val="67"/>
          <w:position w:val="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18" w:right="-46" w:firstLine="-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92"/>
        </w:rPr>
        <w:t>ab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suburba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spacing w:val="2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am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or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un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findin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g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eticall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bana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l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-4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361" w:lineRule="exact"/>
        <w:ind w:right="-20"/>
        <w:jc w:val="left"/>
        <w:rPr>
          <w:rFonts w:ascii="Calibri" w:hAnsi="Calibri" w:cs="Calibri" w:eastAsia="Calibri"/>
          <w:sz w:val="90"/>
          <w:szCs w:val="90"/>
        </w:rPr>
      </w:pPr>
      <w:rPr/>
      <w:r>
        <w:rPr/>
        <w:br w:type="column"/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69"/>
          <w:position w:val="17"/>
        </w:rPr>
        <w:t>******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600"/>
          <w:cols w:num="3" w:equalWidth="0">
            <w:col w:w="2340" w:space="333"/>
            <w:col w:w="4750" w:space="4389"/>
            <w:col w:w="2988"/>
          </w:cols>
        </w:sectPr>
      </w:pPr>
      <w:rPr/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8" coordorigin="0,0" coordsize="16781,11906">
            <v:shape style="position:absolute;left:0;top:0;width:16781;height:11906" type="#_x0000_t75">
              <v:imagedata r:id="rId48" o:title=""/>
            </v:shape>
            <v:shape style="position:absolute;left:8844;top:1417;width:7483;height:9865" type="#_x0000_t75">
              <v:imagedata r:id="rId49" o:title=""/>
            </v:shape>
            <v:group style="position:absolute;left:7112;top:5920;width:6;height:6" coordorigin="7112,5920" coordsize="6,6">
              <v:shape style="position:absolute;left:7112;top:5920;width:6;height:6" coordorigin="7112,5920" coordsize="6,6" path="m7117,5920l7112,5925,7119,5925,7117,5920e" filled="t" fillcolor="#FFFFFF" stroked="f">
                <v:path arrowok="t"/>
                <v:fill/>
              </v:shape>
            </v:group>
            <v:group style="position:absolute;left:454;top:3334;width:2343;height:3224" coordorigin="454,3334" coordsize="2343,3224">
              <v:shape style="position:absolute;left:454;top:3334;width:2343;height:3224" coordorigin="454,3334" coordsize="2343,3224" path="m454,6558l2797,6558,2797,3334,454,3334,454,6558e" filled="t" fillcolor="#FFFFFF" stroked="f">
                <v:path arrowok="t"/>
                <v:fill/>
              </v:shape>
            </v:group>
            <v:group style="position:absolute;left:10037;top:910;width:5098;height:237" coordorigin="10037,910" coordsize="5098,237">
              <v:shape style="position:absolute;left:10037;top:910;width:5098;height:237" coordorigin="10037,910" coordsize="5098,237" path="m10037,1147l15135,1147,15135,910,10037,910,10037,1147e" filled="t" fillcolor="#FFFFFF" stroked="f">
                <v:path arrowok="t"/>
                <v:fill/>
              </v:shape>
            </v:group>
            <v:group style="position:absolute;left:3024;top:3334;width:4913;height:6173" coordorigin="3024,3334" coordsize="4913,6173">
              <v:shape style="position:absolute;left:3024;top:3334;width:4913;height:6173" coordorigin="3024,3334" coordsize="4913,6173" path="m3024,9507l7937,9507,7937,3334,3024,3334,3024,9507e" filled="t" fillcolor="#FFFFFF" stroked="f">
                <v:path arrowok="t"/>
                <v:fill/>
              </v:shape>
            </v:group>
            <v:group style="position:absolute;left:454;top:1417;width:7483;height:1273" coordorigin="454,1417" coordsize="7483,1273">
              <v:shape style="position:absolute;left:454;top:1417;width:7483;height:1273" coordorigin="454,1417" coordsize="7483,1273" path="m454,2690l7937,2690,7937,1417,454,1417,454,2690e" filled="t" fillcolor="#FFFFFF" stroked="f">
                <v:path arrowok="t"/>
                <v:fill/>
              </v:shape>
            </v:group>
            <v:group style="position:absolute;left:454;top:10772;width:3671;height:510" coordorigin="454,10772" coordsize="3671,510">
              <v:shape style="position:absolute;left:454;top:10772;width:3671;height:510" coordorigin="454,10772" coordsize="3671,510" path="m454,11282l4124,11282,4124,10772,454,10772,454,11282e" filled="t" fillcolor="#FFFFFF" stroked="f">
                <v:path arrowok="t"/>
                <v:fill/>
              </v:shape>
            </v:group>
            <v:group style="position:absolute;left:581;top:11066;width:101;height:87" coordorigin="581,11066" coordsize="101,87">
              <v:shape style="position:absolute;left:581;top:11066;width:101;height:87" coordorigin="581,11066" coordsize="101,87" path="m647,11066l617,11066,581,11153,609,11153,614,11140,677,11140,670,11122,620,11122,627,11104,663,11104,647,11066e" filled="t" fillcolor="#000000" stroked="f">
                <v:path arrowok="t"/>
                <v:fill/>
              </v:shape>
              <v:shape style="position:absolute;left:581;top:11066;width:101;height:87" coordorigin="581,11066" coordsize="101,87" path="m677,11140l640,11140,645,11153,682,11153,677,11140e" filled="t" fillcolor="#000000" stroked="f">
                <v:path arrowok="t"/>
                <v:fill/>
              </v:shape>
              <v:shape style="position:absolute;left:581;top:11066;width:101;height:87" coordorigin="581,11066" coordsize="101,87" path="m663,11104l627,11104,634,11122,670,11122,663,11104e" filled="t" fillcolor="#000000" stroked="f">
                <v:path arrowok="t"/>
                <v:fill/>
              </v:shape>
            </v:group>
            <v:group style="position:absolute;left:699;top:11066;width:96;height:88" coordorigin="699,11066" coordsize="96,88">
              <v:shape style="position:absolute;left:699;top:11066;width:96;height:88" coordorigin="699,11066" coordsize="96,88" path="m788,11121l749,11121,751,11125,751,11135,752,11150,759,11154,788,11154,794,11153,795,11152,795,11148,790,11146,789,11144,788,11121e" filled="t" fillcolor="#000000" stroked="f">
                <v:path arrowok="t"/>
                <v:fill/>
              </v:shape>
              <v:shape style="position:absolute;left:699;top:11066;width:96;height:88" coordorigin="699,11066" coordsize="96,88" path="m779,11066l699,11066,699,11153,737,11153,737,11121,788,11121,788,11120,784,11113,769,11111,783,11107,785,11106,737,11106,737,11088,790,11088,790,11075,779,11066e" filled="t" fillcolor="#000000" stroked="f">
                <v:path arrowok="t"/>
                <v:fill/>
              </v:shape>
              <v:shape style="position:absolute;left:699;top:11066;width:96;height:88" coordorigin="699,11066" coordsize="96,88" path="m790,11088l750,11088,752,11092,752,11102,750,11106,785,11106,790,11100,790,11088e" filled="t" fillcolor="#000000" stroked="f">
                <v:path arrowok="t"/>
                <v:fill/>
              </v:shape>
            </v:group>
            <v:group style="position:absolute;left:807;top:11066;width:64;height:87" coordorigin="807,11066" coordsize="64,87">
              <v:shape style="position:absolute;left:807;top:11066;width:64;height:87" coordorigin="807,11066" coordsize="64,87" path="m871,11092l833,11092,833,11153,871,11153,871,11092e" filled="t" fillcolor="#000000" stroked="f">
                <v:path arrowok="t"/>
                <v:fill/>
              </v:shape>
              <v:shape style="position:absolute;left:807;top:11066;width:64;height:87" coordorigin="807,11066" coordsize="64,87" path="m898,11066l807,11066,807,11092,898,11092,898,11066e" filled="t" fillcolor="#000000" stroked="f">
                <v:path arrowok="t"/>
                <v:fill/>
              </v:shape>
            </v:group>
            <v:group style="position:absolute;left:913;top:11064;width:85;height:91" coordorigin="913,11064" coordsize="85,91">
              <v:shape style="position:absolute;left:913;top:11064;width:85;height:91" coordorigin="913,11064" coordsize="85,91" path="m927,11122l913,11143,931,11151,954,11155,961,11154,981,11149,995,11135,995,11134,946,11134,932,11129,927,11122e" filled="t" fillcolor="#000000" stroked="f">
                <v:path arrowok="t"/>
                <v:fill/>
              </v:shape>
              <v:shape style="position:absolute;left:913;top:11064;width:85;height:91" coordorigin="913,11064" coordsize="85,91" path="m954,11064l934,11068,920,11082,916,11104,933,11117,954,11123,964,11130,964,11132,962,11134,995,11134,998,11112,981,11100,961,11094,951,11087,951,11084,953,11083,991,11083,996,11076,980,11067,954,11064e" filled="t" fillcolor="#000000" stroked="f">
                <v:path arrowok="t"/>
                <v:fill/>
              </v:shape>
              <v:shape style="position:absolute;left:913;top:11064;width:85;height:91" coordorigin="913,11064" coordsize="85,91" path="m991,11083l965,11083,977,11088,983,11094,991,11083e" filled="t" fillcolor="#000000" stroked="f">
                <v:path arrowok="t"/>
                <v:fill/>
              </v:shape>
            </v:group>
            <v:group style="position:absolute;left:1058;top:11066;width:96;height:87" coordorigin="1058,11066" coordsize="96,87">
              <v:shape style="position:absolute;left:1058;top:11066;width:96;height:87" coordorigin="1058,11066" coordsize="96,87" path="m1096,11066l1058,11066,1058,11153,1096,11153,1096,11120,1153,11120,1153,11098,1096,11098,1096,11066e" filled="t" fillcolor="#000000" stroked="f">
                <v:path arrowok="t"/>
                <v:fill/>
              </v:shape>
              <v:shape style="position:absolute;left:1058;top:11066;width:96;height:87" coordorigin="1058,11066" coordsize="96,87" path="m1153,11120l1116,11120,1116,11153,1153,11153,1153,11120e" filled="t" fillcolor="#000000" stroked="f">
                <v:path arrowok="t"/>
                <v:fill/>
              </v:shape>
              <v:shape style="position:absolute;left:1058;top:11066;width:96;height:87" coordorigin="1058,11066" coordsize="96,87" path="m1153,11066l1116,11066,1116,11098,1153,11098,1153,11066e" filled="t" fillcolor="#000000" stroked="f">
                <v:path arrowok="t"/>
                <v:fill/>
              </v:shape>
            </v:group>
            <v:group style="position:absolute;left:1172;top:11065;width:91;height:90" coordorigin="1172,11065" coordsize="91,90">
              <v:shape style="position:absolute;left:1172;top:11065;width:91;height:90" coordorigin="1172,11065" coordsize="91,90" path="m1206,11065l1188,11074,1176,11091,1172,11116,1180,11137,1196,11150,1218,11155,1237,11152,1252,11141,1255,11133,1212,11133,1210,11128,1210,11091,1212,11085,1258,11085,1252,11077,1233,11068,1206,11065e" filled="t" fillcolor="#000000" stroked="f">
                <v:path arrowok="t"/>
                <v:fill/>
              </v:shape>
              <v:shape style="position:absolute;left:1172;top:11065;width:91;height:90" coordorigin="1172,11065" coordsize="91,90" path="m1258,11085l1212,11085,1224,11085,1227,11091,1227,11128,1224,11133,1255,11133,1261,11122,1263,11093,1258,11085e" filled="t" fillcolor="#000000" stroked="f">
                <v:path arrowok="t"/>
                <v:fill/>
              </v:shape>
            </v:group>
            <v:group style="position:absolute;left:1284;top:11066;width:90;height:89" coordorigin="1284,11066" coordsize="90,89">
              <v:shape style="position:absolute;left:1284;top:11066;width:90;height:89" coordorigin="1284,11066" coordsize="90,89" path="m1322,11066l1284,11066,1284,11117,1291,11138,1308,11151,1331,11155,1351,11152,1367,11140,1370,11132,1326,11132,1322,11128,1322,11066e" filled="t" fillcolor="#000000" stroked="f">
                <v:path arrowok="t"/>
                <v:fill/>
              </v:shape>
              <v:shape style="position:absolute;left:1284;top:11066;width:90;height:89" coordorigin="1284,11066" coordsize="90,89" path="m1374,11066l1346,11066,1346,11128,1342,11132,1370,11132,1374,11117,1374,11066e" filled="t" fillcolor="#000000" stroked="f">
                <v:path arrowok="t"/>
                <v:fill/>
              </v:shape>
            </v:group>
            <v:group style="position:absolute;left:1397;top:11064;width:85;height:91" coordorigin="1397,11064" coordsize="85,91">
              <v:shape style="position:absolute;left:1397;top:11064;width:85;height:91" coordorigin="1397,11064" coordsize="85,91" path="m1411,11122l1397,11143,1414,11151,1438,11155,1445,11154,1465,11149,1479,11135,1479,11134,1430,11134,1416,11129,1411,11122e" filled="t" fillcolor="#000000" stroked="f">
                <v:path arrowok="t"/>
                <v:fill/>
              </v:shape>
              <v:shape style="position:absolute;left:1397;top:11064;width:85;height:91" coordorigin="1397,11064" coordsize="85,91" path="m1438,11064l1418,11068,1404,11082,1400,11104,1417,11117,1438,11123,1448,11130,1448,11132,1446,11134,1479,11134,1482,11112,1465,11100,1445,11094,1435,11087,1435,11084,1437,11083,1475,11083,1480,11076,1464,11067,1438,11064e" filled="t" fillcolor="#000000" stroked="f">
                <v:path arrowok="t"/>
                <v:fill/>
              </v:shape>
              <v:shape style="position:absolute;left:1397;top:11064;width:85;height:91" coordorigin="1397,11064" coordsize="85,91" path="m1475,11083l1449,11083,1461,11088,1466,11094,1475,11083e" filled="t" fillcolor="#000000" stroked="f">
                <v:path arrowok="t"/>
                <v:fill/>
              </v:shape>
            </v:group>
            <v:group style="position:absolute;left:1505;top:11066;width:83;height:87" coordorigin="1505,11066" coordsize="83,87">
              <v:shape style="position:absolute;left:1505;top:11066;width:83;height:87" coordorigin="1505,11066" coordsize="83,87" path="m1588,11066l1505,11066,1505,11153,1588,11153,1588,11127,1543,11127,1543,11119,1572,11119,1572,11100,1543,11100,1543,11091,1588,11091,1588,11066e" filled="t" fillcolor="#000000" stroked="f">
                <v:path arrowok="t"/>
                <v:fill/>
              </v:shape>
            </v:group>
            <v:group style="position:absolute;left:1999;top:10942;width:276;height:213" coordorigin="1999,10942" coordsize="276,213">
              <v:shape style="position:absolute;left:1999;top:10942;width:276;height:213" coordorigin="1999,10942" coordsize="276,213" path="m2045,10942l1999,10969,1999,11128,2045,11155,2091,11128,2091,11075,2275,11075,2275,10995,2137,10995,2045,10942e" filled="t" fillcolor="#000000" stroked="f">
                <v:path arrowok="t"/>
                <v:fill/>
              </v:shape>
              <v:shape style="position:absolute;left:1999;top:10942;width:276;height:213" coordorigin="1999,10942" coordsize="276,213" path="m2275,11075l2183,11075,2183,11128,2229,11155,2275,11128,2275,11075e" filled="t" fillcolor="#000000" stroked="f">
                <v:path arrowok="t"/>
                <v:fill/>
              </v:shape>
              <v:shape style="position:absolute;left:1999;top:10942;width:276;height:213" coordorigin="1999,10942" coordsize="276,213" path="m2183,11075l2091,11075,2137,11102,2183,11075e" filled="t" fillcolor="#000000" stroked="f">
                <v:path arrowok="t"/>
                <v:fill/>
              </v:shape>
              <v:shape style="position:absolute;left:1999;top:10942;width:276;height:213" coordorigin="1999,10942" coordsize="276,213" path="m2229,10942l2137,10995,2275,10995,2275,10969,2229,10942e" filled="t" fillcolor="#000000" stroked="f">
                <v:path arrowok="t"/>
                <v:fill/>
              </v:shape>
            </v:group>
            <v:group style="position:absolute;left:2627;top:11056;width:38;height:74" coordorigin="2627,11056" coordsize="38,74">
              <v:shape style="position:absolute;left:2627;top:11056;width:38;height:74" coordorigin="2627,11056" coordsize="38,74" path="m2657,11056l2627,11056,2627,11057,2627,11130,2627,11130,2639,11130,2639,11130,2639,11110,2661,11110,2658,11105,2659,11104,2663,11101,2664,11098,2639,11098,2639,11069,2665,11069,2665,11065,2657,11056e" filled="t" fillcolor="#000000" stroked="f">
                <v:path arrowok="t"/>
                <v:fill/>
              </v:shape>
            </v:group>
            <v:group style="position:absolute;left:2646;top:11110;width:22;height:20" coordorigin="2646,11110" coordsize="22,20">
              <v:shape style="position:absolute;left:2646;top:11110;width:22;height:20" coordorigin="2646,11110" coordsize="22,20" path="m2661,11110l2646,11110,2654,11130,2655,11130,2668,11130,2669,11130,2668,11129,2661,11110e" filled="t" fillcolor="#000000" stroked="f">
                <v:path arrowok="t"/>
                <v:fill/>
              </v:shape>
            </v:group>
            <v:group style="position:absolute;left:2650;top:11069;width:15;height:29" coordorigin="2650,11069" coordsize="15,29">
              <v:shape style="position:absolute;left:2650;top:11069;width:15;height:29" coordorigin="2650,11069" coordsize="15,29" path="m2665,11069l2650,11069,2652,11071,2652,11095,2650,11098,2664,11098,2665,11096,2665,11069e" filled="t" fillcolor="#000000" stroked="f">
                <v:path arrowok="t"/>
                <v:fill/>
              </v:shape>
            </v:group>
            <v:group style="position:absolute;left:2527;top:11056;width:37;height:74" coordorigin="2527,11056" coordsize="37,74">
              <v:shape style="position:absolute;left:2527;top:11056;width:37;height:74" coordorigin="2527,11056" coordsize="37,74" path="m2558,11056l2533,11056,2527,11062,2527,11125,2532,11130,2558,11130,2564,11125,2564,11118,2541,11118,2539,11117,2539,11070,2540,11069,2564,11069,2564,11062,2558,11056e" filled="t" fillcolor="#000000" stroked="f">
                <v:path arrowok="t"/>
                <v:fill/>
              </v:shape>
            </v:group>
            <v:group style="position:absolute;left:2549;top:11069;width:15;height:49" coordorigin="2549,11069" coordsize="15,49">
              <v:shape style="position:absolute;left:2549;top:11069;width:15;height:49" coordorigin="2549,11069" coordsize="15,49" path="m2564,11069l2551,11069,2552,11070,2552,11117,2549,11118,2564,11118,2564,11069e" filled="t" fillcolor="#000000" stroked="f">
                <v:path arrowok="t"/>
                <v:fill/>
              </v:shape>
            </v:group>
            <v:group style="position:absolute;left:2432;top:11056;width:34;height:74" coordorigin="2432,11056" coordsize="34,74">
              <v:shape style="position:absolute;left:2432;top:11056;width:34;height:74" coordorigin="2432,11056" coordsize="34,74" path="m2444,11056l2433,11056,2432,11057,2432,11130,2433,11130,2466,11130,2466,11130,2466,11118,2466,11118,2444,11118,2444,11057,2444,11056e" filled="t" fillcolor="#000000" stroked="f">
                <v:path arrowok="t"/>
                <v:fill/>
              </v:shape>
            </v:group>
            <v:group style="position:absolute;left:2577;top:11056;width:37;height:74" coordorigin="2577,11056" coordsize="37,74">
              <v:shape style="position:absolute;left:2577;top:11056;width:37;height:74" coordorigin="2577,11056" coordsize="37,74" path="m2588,11056l2577,11056,2577,11057,2577,11125,2582,11130,2608,11130,2614,11125,2614,11118,2591,11118,2589,11117,2589,11057,2588,11056e" filled="t" fillcolor="#000000" stroked="f">
                <v:path arrowok="t"/>
                <v:fill/>
              </v:shape>
            </v:group>
            <v:group style="position:absolute;left:2599;top:11056;width:15;height:61" coordorigin="2599,11056" coordsize="15,61">
              <v:shape style="position:absolute;left:2599;top:11056;width:15;height:61" coordorigin="2599,11056" coordsize="15,61" path="m2613,11056l2602,11056,2601,11057,2601,11117,2599,11118,2614,11118,2614,11057,2613,11056e" filled="t" fillcolor="#000000" stroked="f">
                <v:path arrowok="t"/>
                <v:fill/>
              </v:shape>
            </v:group>
            <v:group style="position:absolute;left:2730;top:11056;width:37;height:74" coordorigin="2730,11056" coordsize="37,74">
              <v:shape style="position:absolute;left:2730;top:11056;width:37;height:74" coordorigin="2730,11056" coordsize="37,74" path="m2767,11056l2731,11056,2730,11057,2730,11130,2731,11130,2767,11130,2767,11130,2767,11118,2767,11118,2743,11118,2743,11097,2761,11097,2762,11096,2762,11085,2761,11084,2743,11084,2743,11069,2767,11069,2767,11068,2767,11057,2767,11056e" filled="t" fillcolor="#000000" stroked="f">
                <v:path arrowok="t"/>
                <v:fill/>
              </v:shape>
            </v:group>
            <v:group style="position:absolute;left:2678;top:11057;width:25;height:74" coordorigin="2678,11057" coordsize="25,74">
              <v:shape style="position:absolute;left:2678;top:11057;width:25;height:74" coordorigin="2678,11057" coordsize="25,74" path="m2693,11057l2679,11057,2678,11057,2678,11130,2679,11130,2690,11130,2690,11130,2690,11083,2703,11083,2695,11068,2694,11058,2694,11057,2693,11057e" filled="t" fillcolor="#000000" stroked="f">
                <v:path arrowok="t"/>
                <v:fill/>
              </v:shape>
            </v:group>
            <v:group style="position:absolute;left:2690;top:11083;width:27;height:47" coordorigin="2690,11083" coordsize="27,47">
              <v:shape style="position:absolute;left:2690;top:11083;width:27;height:47" coordorigin="2690,11083" coordsize="27,47" path="m2703,11083l2690,11083,2696,11094,2704,11107,2705,11110,2705,11130,2705,11130,2717,11130,2717,11130,2717,11086,2705,11086,2703,11083e" filled="t" fillcolor="#000000" stroked="f">
                <v:path arrowok="t"/>
                <v:fill/>
              </v:shape>
            </v:group>
            <v:group style="position:absolute;left:2705;top:11057;width:12;height:29" coordorigin="2705,11057" coordsize="12,29">
              <v:shape style="position:absolute;left:2705;top:11057;width:12;height:29" coordorigin="2705,11057" coordsize="12,29" path="m2717,11057l2706,11057,2705,11057,2705,11057,2705,11086,2717,11086,2717,11057,2717,11057e" filled="t" fillcolor="#000000" stroked="f">
                <v:path arrowok="t"/>
                <v:fill/>
              </v:shape>
            </v:group>
            <v:group style="position:absolute;left:2385;top:11056;width:37;height:74" coordorigin="2385,11056" coordsize="37,74">
              <v:shape style="position:absolute;left:2385;top:11056;width:37;height:74" coordorigin="2385,11056" coordsize="37,74" path="m2422,11056l2386,11056,2385,11057,2385,11130,2386,11130,2422,11130,2422,11130,2422,11118,2422,11118,2398,11118,2398,11097,2416,11097,2417,11096,2417,11085,2416,11084,2398,11084,2398,11069,2422,11069,2422,11068,2422,11057,2422,11056e" filled="t" fillcolor="#000000" stroked="f">
                <v:path arrowok="t"/>
                <v:fill/>
              </v:shape>
            </v:group>
            <v:group style="position:absolute;left:2475;top:11056;width:39;height:74" coordorigin="2475,11056" coordsize="39,74">
              <v:shape style="position:absolute;left:2475;top:11056;width:39;height:74" coordorigin="2475,11056" coordsize="39,74" path="m2506,11056l2476,11056,2475,11057,2475,11130,2476,11130,2506,11130,2514,11122,2514,11118,2488,11118,2488,11097,2513,11097,2512,11094,2508,11091,2513,11087,2513,11084,2488,11084,2488,11069,2514,11069,2514,11064,2506,11056e" filled="t" fillcolor="#000000" stroked="f">
                <v:path arrowok="t"/>
                <v:fill/>
              </v:shape>
            </v:group>
            <v:group style="position:absolute;left:2499;top:11097;width:15;height:21" coordorigin="2499,11097" coordsize="15,21">
              <v:shape style="position:absolute;left:2499;top:11097;width:15;height:21" coordorigin="2499,11097" coordsize="15,21" path="m2513,11097l2499,11097,2501,11100,2501,11115,2499,11118,2514,11118,2514,11099,2513,11097e" filled="t" fillcolor="#000000" stroked="f">
                <v:path arrowok="t"/>
                <v:fill/>
              </v:shape>
            </v:group>
            <v:group style="position:absolute;left:2498;top:11069;width:15;height:16" coordorigin="2498,11069" coordsize="15,16">
              <v:shape style="position:absolute;left:2498;top:11069;width:15;height:16" coordorigin="2498,11069" coordsize="15,16" path="m2514,11069l2499,11069,2501,11072,2501,11082,2498,11084,2513,11084,2514,11082,2514,11069e" filled="t" fillcolor="#000000" stroked="f">
                <v:path arrowok="t"/>
                <v:fill/>
              </v:shape>
            </v:group>
            <v:group style="position:absolute;left:2321;top:11057;width:25;height:74" coordorigin="2321,11057" coordsize="25,74">
              <v:shape style="position:absolute;left:2321;top:11057;width:25;height:74" coordorigin="2321,11057" coordsize="25,74" path="m2336,11057l2322,11057,2321,11057,2321,11130,2322,11130,2333,11130,2334,11130,2334,11090,2346,11090,2338,11068,2337,11058,2337,11057,2336,11057e" filled="t" fillcolor="#000000" stroked="f">
                <v:path arrowok="t"/>
                <v:fill/>
              </v:shape>
            </v:group>
            <v:group style="position:absolute;left:2360;top:11090;width:12;height:41" coordorigin="2360,11090" coordsize="12,41">
              <v:shape style="position:absolute;left:2360;top:11090;width:12;height:41" coordorigin="2360,11090" coordsize="12,41" path="m2372,11090l2360,11090,2360,11130,2360,11130,2372,11130,2372,11130,2372,11090e" filled="t" fillcolor="#000000" stroked="f">
                <v:path arrowok="t"/>
                <v:fill/>
              </v:shape>
            </v:group>
            <v:group style="position:absolute;left:2334;top:11090;width:26;height:22" coordorigin="2334,11090" coordsize="26,22">
              <v:shape style="position:absolute;left:2334;top:11090;width:26;height:22" coordorigin="2334,11090" coordsize="26,22" path="m2346,11090l2334,11090,2337,11099,2340,11108,2341,11110,2341,11111,2342,11111,2352,11111,2352,11111,2352,11110,2353,11108,2357,11099,2359,11091,2347,11091,2346,11090e" filled="t" fillcolor="#000000" stroked="f">
                <v:path arrowok="t"/>
                <v:fill/>
              </v:shape>
            </v:group>
            <v:group style="position:absolute;left:2347;top:11057;width:26;height:35" coordorigin="2347,11057" coordsize="26,35">
              <v:shape style="position:absolute;left:2347;top:11057;width:26;height:35" coordorigin="2347,11057" coordsize="26,35" path="m2372,11057l2357,11057,2357,11057,2357,11058,2355,11068,2347,11091,2359,11091,2360,11090,2372,11090,2372,11057,2372,11057e" filled="t" fillcolor="#000000" stroked="f">
                <v:path arrowok="t"/>
                <v:fill/>
              </v:shape>
            </v:group>
            <v:group style="position:absolute;left:2386;top:10970;width:23;height:74" coordorigin="2386,10970" coordsize="23,74">
              <v:shape style="position:absolute;left:2386;top:10970;width:23;height:74" coordorigin="2386,10970" coordsize="23,74" path="m2409,10982l2397,10982,2397,11043,2397,11044,2409,11044,2409,11043,2409,10982e" filled="t" fillcolor="#000000" stroked="f">
                <v:path arrowok="t"/>
                <v:fill/>
              </v:shape>
              <v:shape style="position:absolute;left:2386;top:10970;width:23;height:74" coordorigin="2386,10970" coordsize="23,74" path="m2419,10970l2386,10970,2386,10971,2386,10982,2386,10982,2419,10982,2420,10982,2420,10971,2419,10970e" filled="t" fillcolor="#000000" stroked="f">
                <v:path arrowok="t"/>
                <v:fill/>
              </v:shape>
            </v:group>
            <v:group style="position:absolute;left:2321;top:10970;width:37;height:74" coordorigin="2321,10970" coordsize="37,74">
              <v:shape style="position:absolute;left:2321;top:10970;width:37;height:74" coordorigin="2321,10970" coordsize="37,74" path="m2358,10970l2327,10970,2321,10975,2321,11039,2328,11044,2358,11044,2358,11043,2358,11032,2358,11031,2335,11031,2334,11030,2334,10983,2334,10982,2358,10982,2358,10982,2358,10971,2358,10970e" filled="t" fillcolor="#000000" stroked="f">
                <v:path arrowok="t"/>
                <v:fill/>
              </v:shape>
            </v:group>
            <v:group style="position:absolute;left:2367;top:10970;width:12;height:74" coordorigin="2367,10970" coordsize="12,74">
              <v:shape style="position:absolute;left:2367;top:10970;width:12;height:74" coordorigin="2367,10970" coordsize="12,74" path="m2378,10970l2367,10970,2367,10971,2367,11043,2367,11044,2378,11044,2379,11043,2379,10971,2378,10970e" filled="t" fillcolor="#000000" stroked="f">
                <v:path arrowok="t"/>
                <v:fill/>
              </v:shape>
            </v:group>
            <v:group style="position:absolute;left:2426;top:10970;width:41;height:74" coordorigin="2426,10970" coordsize="41,74">
              <v:shape style="position:absolute;left:2426;top:10970;width:41;height:74" coordorigin="2426,10970" coordsize="41,74" path="m2439,10970l2426,10970,2426,10970,2426,10971,2427,10977,2427,10982,2432,11001,2439,11022,2440,11025,2440,11043,2441,11044,2452,11044,2453,11043,2453,11025,2460,11005,2447,11005,2441,10982,2441,10981,2439,10971,2439,10970,2439,10970e" filled="t" fillcolor="#000000" stroked="f">
                <v:path arrowok="t"/>
                <v:fill/>
              </v:shape>
              <v:shape style="position:absolute;left:2426;top:10970;width:41;height:74" coordorigin="2426,10970" coordsize="41,74" path="m2467,10970l2454,10970,2454,10970,2454,10971,2452,10981,2452,10982,2447,11005,2460,11005,2461,11001,2466,10981,2466,10979,2467,10971,2467,10970,2467,10970e" filled="t" fillcolor="#000000" stroked="f">
                <v:path arrowok="t"/>
                <v:fill/>
              </v:shape>
            </v:group>
            <v:group style="position:absolute;left:2495;top:10970;width:37;height:73" coordorigin="2495,10970" coordsize="37,73">
              <v:shape style="position:absolute;left:2495;top:10970;width:37;height:73" coordorigin="2495,10970" coordsize="37,73" path="m2527,10970l2501,10970,2495,10976,2495,11038,2501,11044,2527,11044,2532,11038,2532,11031,2510,11031,2508,11030,2508,10983,2509,10983,2532,10983,2532,10976,2527,10970e" filled="t" fillcolor="#000000" stroked="f">
                <v:path arrowok="t"/>
                <v:fill/>
              </v:shape>
              <v:shape style="position:absolute;left:2495;top:10970;width:37;height:73" coordorigin="2495,10970" coordsize="37,73" path="m2532,10983l2519,10983,2520,10983,2520,11030,2518,11031,2532,11031,2532,10983e" filled="t" fillcolor="#000000" stroked="f">
                <v:path arrowok="t"/>
                <v:fill/>
              </v:shape>
            </v:group>
            <v:group style="position:absolute;left:2542;top:10970;width:37;height:73" coordorigin="2542,10970" coordsize="37,73">
              <v:shape style="position:absolute;left:2542;top:10970;width:37;height:73" coordorigin="2542,10970" coordsize="37,73" path="m2579,10970l2543,10970,2542,10971,2542,11043,2543,11044,2554,11044,2555,11043,2555,11010,2573,11010,2574,11010,2574,10999,2573,10998,2555,10998,2555,10983,2579,10983,2579,10982,2579,10971,2579,10970e" filled="t" fillcolor="#000000" stroked="f">
                <v:path arrowok="t"/>
                <v:fill/>
              </v:shape>
              <v:shape style="position:absolute;left:3122;top:10943;width:812;height:222" type="#_x0000_t75">
                <v:imagedata r:id="rId50" o:title=""/>
              </v:shape>
            </v:group>
            <v:group style="position:absolute;left:3024;top:9734;width:4913;height:274" coordorigin="3024,9734" coordsize="4913,274">
              <v:shape style="position:absolute;left:3024;top:9734;width:4913;height:274" coordorigin="3024,9734" coordsize="4913,274" path="m3024,10008l7937,10008,7937,9734,3024,9734,3024,1000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38" w:after="0" w:line="240" w:lineRule="auto"/>
        <w:ind w:left="268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alc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600"/>
        </w:sectPr>
      </w:pPr>
      <w:rPr/>
    </w:p>
    <w:p>
      <w:pPr>
        <w:spacing w:before="75" w:after="0" w:line="240" w:lineRule="auto"/>
        <w:ind w:left="2718" w:right="2597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7" coordorigin="0,0" coordsize="16781,11906">
            <v:shape style="position:absolute;left:0;top:0;width:16781;height:11906" type="#_x0000_t75">
              <v:imagedata r:id="rId51" o:title=""/>
            </v:shape>
            <v:group style="position:absolute;left:454;top:1417;width:7483;height:9865" coordorigin="454,1417" coordsize="7483,9865">
              <v:shape style="position:absolute;left:454;top:1417;width:7483;height:9865" coordorigin="454,1417" coordsize="7483,9865" path="m454,11282l7937,11282,7937,1417,454,1417,454,11282e" filled="t" fillcolor="#FFFFFF" stroked="f">
                <v:path arrowok="t"/>
                <v:fill/>
              </v:shape>
            </v:group>
            <v:group style="position:absolute;left:8844;top:10772;width:7483;height:510" coordorigin="8844,10772" coordsize="7483,510">
              <v:shape style="position:absolute;left:8844;top:10772;width:7483;height:510" coordorigin="8844,10772" coordsize="7483,510" path="m8844,11282l16328,11282,16328,10772,8844,10772,8844,11282e" filled="t" fillcolor="#FFFFFF" stroked="f">
                <v:path arrowok="t"/>
                <v:fill/>
              </v:shape>
              <v:shape style="position:absolute;left:454;top:5760;width:7483;height:5522" type="#_x0000_t75">
                <v:imagedata r:id="rId52" o:title=""/>
              </v:shape>
            </v:group>
            <v:group style="position:absolute;left:8986;top:11067;width:101;height:87" coordorigin="8986,11067" coordsize="101,87">
              <v:shape style="position:absolute;left:8986;top:11067;width:101;height:87" coordorigin="8986,11067" coordsize="101,87" path="m9052,11067l9022,11067,8986,11154,9014,11154,9019,11141,9081,11141,9075,11124,9025,11124,9032,11106,9067,11106,9052,11067e" filled="t" fillcolor="#000000" stroked="f">
                <v:path arrowok="t"/>
                <v:fill/>
              </v:shape>
              <v:shape style="position:absolute;left:8986;top:11067;width:101;height:87" coordorigin="8986,11067" coordsize="101,87" path="m9081,11141l9045,11141,9049,11154,9086,11154,9081,11141e" filled="t" fillcolor="#000000" stroked="f">
                <v:path arrowok="t"/>
                <v:fill/>
              </v:shape>
              <v:shape style="position:absolute;left:8986;top:11067;width:101;height:87" coordorigin="8986,11067" coordsize="101,87" path="m9067,11106l9032,11106,9038,11124,9075,11124,9067,11106e" filled="t" fillcolor="#000000" stroked="f">
                <v:path arrowok="t"/>
                <v:fill/>
              </v:shape>
            </v:group>
            <v:group style="position:absolute;left:9104;top:11067;width:96;height:88" coordorigin="9104,11067" coordsize="96,88">
              <v:shape style="position:absolute;left:9104;top:11067;width:96;height:88" coordorigin="9104,11067" coordsize="96,88" path="m9193,11123l9153,11123,9155,11126,9156,11137,9157,11152,9164,11156,9193,11156,9199,11154,9200,11153,9200,11150,9195,11148,9194,11145,9193,11123e" filled="t" fillcolor="#000000" stroked="f">
                <v:path arrowok="t"/>
                <v:fill/>
              </v:shape>
              <v:shape style="position:absolute;left:9104;top:11067;width:96;height:88" coordorigin="9104,11067" coordsize="96,88" path="m9183,11067l9104,11067,9104,11154,9141,11154,9141,11123,9193,11123,9193,11122,9188,11114,9174,11113,9188,11109,9189,11107,9141,11107,9141,11090,9195,11090,9195,11076,9183,11067e" filled="t" fillcolor="#000000" stroked="f">
                <v:path arrowok="t"/>
                <v:fill/>
              </v:shape>
              <v:shape style="position:absolute;left:9104;top:11067;width:96;height:88" coordorigin="9104,11067" coordsize="96,88" path="m9195,11090l9154,11090,9157,11093,9157,11103,9154,11107,9189,11107,9195,11101,9195,11090e" filled="t" fillcolor="#000000" stroked="f">
                <v:path arrowok="t"/>
                <v:fill/>
              </v:shape>
            </v:group>
            <v:group style="position:absolute;left:9212;top:11067;width:64;height:87" coordorigin="9212,11067" coordsize="64,87">
              <v:shape style="position:absolute;left:9212;top:11067;width:64;height:87" coordorigin="9212,11067" coordsize="64,87" path="m9276,11093l9238,11093,9238,11154,9276,11154,9276,11093e" filled="t" fillcolor="#000000" stroked="f">
                <v:path arrowok="t"/>
                <v:fill/>
              </v:shape>
              <v:shape style="position:absolute;left:9212;top:11067;width:64;height:87" coordorigin="9212,11067" coordsize="64,87" path="m9303,11067l9212,11067,9212,11093,9303,11093,9303,11067e" filled="t" fillcolor="#000000" stroked="f">
                <v:path arrowok="t"/>
                <v:fill/>
              </v:shape>
            </v:group>
            <v:group style="position:absolute;left:9317;top:11065;width:85;height:91" coordorigin="9317,11065" coordsize="85,91">
              <v:shape style="position:absolute;left:9317;top:11065;width:85;height:91" coordorigin="9317,11065" coordsize="85,91" path="m9331,11123l9317,11144,9335,11153,9358,11156,9366,11156,9386,11150,9399,11136,9399,11136,9351,11136,9337,11130,9331,11123e" filled="t" fillcolor="#000000" stroked="f">
                <v:path arrowok="t"/>
                <v:fill/>
              </v:shape>
              <v:shape style="position:absolute;left:9317;top:11065;width:85;height:91" coordorigin="9317,11065" coordsize="85,91" path="m9359,11065l9339,11070,9324,11083,9321,11106,9338,11119,9359,11125,9369,11131,9369,11134,9367,11136,9399,11136,9403,11113,9386,11101,9366,11095,9356,11088,9356,11086,9358,11084,9396,11084,9401,11077,9385,11069,9359,11065e" filled="t" fillcolor="#000000" stroked="f">
                <v:path arrowok="t"/>
                <v:fill/>
              </v:shape>
              <v:shape style="position:absolute;left:9317;top:11065;width:85;height:91" coordorigin="9317,11065" coordsize="85,91" path="m9396,11084l9369,11084,9382,11090,9387,11096,9396,11084e" filled="t" fillcolor="#000000" stroked="f">
                <v:path arrowok="t"/>
                <v:fill/>
              </v:shape>
            </v:group>
            <v:group style="position:absolute;left:9462;top:11067;width:96;height:87" coordorigin="9462,11067" coordsize="96,87">
              <v:shape style="position:absolute;left:9462;top:11067;width:96;height:87" coordorigin="9462,11067" coordsize="96,87" path="m9500,11067l9462,11067,9462,11154,9500,11154,9500,11122,9558,11122,9558,11100,9500,11100,9500,11067e" filled="t" fillcolor="#000000" stroked="f">
                <v:path arrowok="t"/>
                <v:fill/>
              </v:shape>
              <v:shape style="position:absolute;left:9462;top:11067;width:96;height:87" coordorigin="9462,11067" coordsize="96,87" path="m9558,11122l9520,11122,9520,11154,9558,11154,9558,11122e" filled="t" fillcolor="#000000" stroked="f">
                <v:path arrowok="t"/>
                <v:fill/>
              </v:shape>
              <v:shape style="position:absolute;left:9462;top:11067;width:96;height:87" coordorigin="9462,11067" coordsize="96,87" path="m9558,11067l9520,11067,9520,11100,9558,11100,9558,11067e" filled="t" fillcolor="#000000" stroked="f">
                <v:path arrowok="t"/>
                <v:fill/>
              </v:shape>
            </v:group>
            <v:group style="position:absolute;left:9576;top:11066;width:91;height:90" coordorigin="9576,11066" coordsize="91,90">
              <v:shape style="position:absolute;left:9576;top:11066;width:91;height:90" coordorigin="9576,11066" coordsize="91,90" path="m9611,11066l9593,11075,9580,11092,9576,11118,9584,11138,9601,11152,9623,11156,9642,11153,9657,11142,9660,11135,9617,11135,9615,11129,9615,11092,9617,11087,9662,11087,9657,11079,9638,11069,9611,11066e" filled="t" fillcolor="#000000" stroked="f">
                <v:path arrowok="t"/>
                <v:fill/>
              </v:shape>
              <v:shape style="position:absolute;left:9576;top:11066;width:91;height:90" coordorigin="9576,11066" coordsize="91,90" path="m9662,11087l9617,11087,9629,11087,9631,11092,9631,11129,9629,11135,9660,11135,9666,11123,9668,11094,9662,11087e" filled="t" fillcolor="#000000" stroked="f">
                <v:path arrowok="t"/>
                <v:fill/>
              </v:shape>
            </v:group>
            <v:group style="position:absolute;left:9689;top:11067;width:90;height:89" coordorigin="9689,11067" coordsize="90,89">
              <v:shape style="position:absolute;left:9689;top:11067;width:90;height:89" coordorigin="9689,11067" coordsize="90,89" path="m9727,11067l9689,11067,9689,11118,9696,11140,9713,11152,9735,11156,9756,11153,9772,11141,9774,11134,9731,11134,9727,11129,9727,11067e" filled="t" fillcolor="#000000" stroked="f">
                <v:path arrowok="t"/>
                <v:fill/>
              </v:shape>
              <v:shape style="position:absolute;left:9689;top:11067;width:90;height:89" coordorigin="9689,11067" coordsize="90,89" path="m9778,11067l9751,11067,9751,11129,9747,11134,9774,11134,9778,11118,9778,11067e" filled="t" fillcolor="#000000" stroked="f">
                <v:path arrowok="t"/>
                <v:fill/>
              </v:shape>
            </v:group>
            <v:group style="position:absolute;left:9801;top:11065;width:85;height:91" coordorigin="9801,11065" coordsize="85,91">
              <v:shape style="position:absolute;left:9801;top:11065;width:85;height:91" coordorigin="9801,11065" coordsize="85,91" path="m9815,11123l9801,11144,9819,11153,9842,11156,9850,11156,9870,11150,9883,11136,9883,11136,9835,11136,9821,11130,9815,11123e" filled="t" fillcolor="#000000" stroked="f">
                <v:path arrowok="t"/>
                <v:fill/>
              </v:shape>
              <v:shape style="position:absolute;left:9801;top:11065;width:85;height:91" coordorigin="9801,11065" coordsize="85,91" path="m9843,11065l9822,11070,9808,11083,9805,11106,9822,11119,9843,11125,9853,11131,9853,11134,9851,11136,9883,11136,9887,11113,9870,11101,9850,11095,9840,11088,9840,11086,9842,11084,9880,11084,9885,11077,9868,11069,9843,11065e" filled="t" fillcolor="#000000" stroked="f">
                <v:path arrowok="t"/>
                <v:fill/>
              </v:shape>
              <v:shape style="position:absolute;left:9801;top:11065;width:85;height:91" coordorigin="9801,11065" coordsize="85,91" path="m9880,11084l9853,11084,9866,11090,9871,11096,9880,11084e" filled="t" fillcolor="#000000" stroked="f">
                <v:path arrowok="t"/>
                <v:fill/>
              </v:shape>
            </v:group>
            <v:group style="position:absolute;left:9910;top:11067;width:83;height:87" coordorigin="9910,11067" coordsize="83,87">
              <v:shape style="position:absolute;left:9910;top:11067;width:83;height:87" coordorigin="9910,11067" coordsize="83,87" path="m9992,11067l9910,11067,9910,11154,9992,11154,9992,11129,9948,11129,9948,11120,9976,11120,9976,11101,9948,11101,9948,11093,9992,11093,9992,11067e" filled="t" fillcolor="#000000" stroked="f">
                <v:path arrowok="t"/>
                <v:fill/>
              </v:shape>
            </v:group>
            <v:group style="position:absolute;left:10335;top:10969;width:276;height:213" coordorigin="10335,10969" coordsize="276,213">
              <v:shape style="position:absolute;left:10335;top:10969;width:276;height:213" coordorigin="10335,10969" coordsize="276,213" path="m10381,10969l10335,10996,10335,11155,10381,11182,10427,11155,10427,11102,10611,11102,10611,11022,10473,11022,10381,10969e" filled="t" fillcolor="#000000" stroked="f">
                <v:path arrowok="t"/>
                <v:fill/>
              </v:shape>
              <v:shape style="position:absolute;left:10335;top:10969;width:276;height:213" coordorigin="10335,10969" coordsize="276,213" path="m10611,11102l10519,11102,10519,11155,10565,11182,10611,11155,10611,11102e" filled="t" fillcolor="#000000" stroked="f">
                <v:path arrowok="t"/>
                <v:fill/>
              </v:shape>
              <v:shape style="position:absolute;left:10335;top:10969;width:276;height:213" coordorigin="10335,10969" coordsize="276,213" path="m10519,11102l10427,11102,10473,11129,10519,11102e" filled="t" fillcolor="#000000" stroked="f">
                <v:path arrowok="t"/>
                <v:fill/>
              </v:shape>
              <v:shape style="position:absolute;left:10335;top:10969;width:276;height:213" coordorigin="10335,10969" coordsize="276,213" path="m10565,10969l10473,11022,10611,11022,10611,10996,10565,10969e" filled="t" fillcolor="#000000" stroked="f">
                <v:path arrowok="t"/>
                <v:fill/>
              </v:shape>
            </v:group>
            <v:group style="position:absolute;left:10963;top:11083;width:38;height:74" coordorigin="10963,11083" coordsize="38,74">
              <v:shape style="position:absolute;left:10963;top:11083;width:38;height:74" coordorigin="10963,11083" coordsize="38,74" path="m10993,11083l10963,11083,10963,11084,10963,11157,10963,11157,10975,11157,10975,11157,10975,11137,10997,11137,10995,11132,10995,11131,10999,11128,11001,11125,10975,11125,10975,11096,11001,11096,11001,11092,10993,11083e" filled="t" fillcolor="#000000" stroked="f">
                <v:path arrowok="t"/>
                <v:fill/>
              </v:shape>
            </v:group>
            <v:group style="position:absolute;left:10983;top:11137;width:22;height:20" coordorigin="10983,11137" coordsize="22,20">
              <v:shape style="position:absolute;left:10983;top:11137;width:22;height:20" coordorigin="10983,11137" coordsize="22,20" path="m10997,11137l10983,11137,10991,11157,10991,11157,11004,11157,11005,11157,11004,11156,10997,11137e" filled="t" fillcolor="#000000" stroked="f">
                <v:path arrowok="t"/>
                <v:fill/>
              </v:shape>
            </v:group>
            <v:group style="position:absolute;left:10986;top:11096;width:15;height:29" coordorigin="10986,11096" coordsize="15,29">
              <v:shape style="position:absolute;left:10986;top:11096;width:15;height:29" coordorigin="10986,11096" coordsize="15,29" path="m11001,11096l10986,11096,10989,11098,10989,11122,10986,11125,11001,11125,11001,11123,11001,11096e" filled="t" fillcolor="#000000" stroked="f">
                <v:path arrowok="t"/>
                <v:fill/>
              </v:shape>
            </v:group>
            <v:group style="position:absolute;left:10863;top:11083;width:37;height:74" coordorigin="10863,11083" coordsize="37,74">
              <v:shape style="position:absolute;left:10863;top:11083;width:37;height:74" coordorigin="10863,11083" coordsize="37,74" path="m10895,11083l10869,11083,10863,11089,10863,11152,10869,11157,10895,11157,10900,11152,10900,11145,10878,11145,10876,11144,10876,11097,10876,11096,10900,11096,10900,11089,10895,11083e" filled="t" fillcolor="#000000" stroked="f">
                <v:path arrowok="t"/>
                <v:fill/>
              </v:shape>
            </v:group>
            <v:group style="position:absolute;left:10886;top:11096;width:15;height:49" coordorigin="10886,11096" coordsize="15,49">
              <v:shape style="position:absolute;left:10886;top:11096;width:15;height:49" coordorigin="10886,11096" coordsize="15,49" path="m10900,11096l10887,11096,10888,11097,10888,11144,10886,11145,10900,11145,10900,11096e" filled="t" fillcolor="#000000" stroked="f">
                <v:path arrowok="t"/>
                <v:fill/>
              </v:shape>
            </v:group>
            <v:group style="position:absolute;left:10768;top:11083;width:34;height:74" coordorigin="10768,11083" coordsize="34,74">
              <v:shape style="position:absolute;left:10768;top:11083;width:34;height:74" coordorigin="10768,11083" coordsize="34,74" path="m10780,11083l10769,11083,10768,11084,10768,11157,10769,11157,10802,11157,10802,11157,10802,11145,10802,11145,10781,11145,10781,11084,10780,11083e" filled="t" fillcolor="#000000" stroked="f">
                <v:path arrowok="t"/>
                <v:fill/>
              </v:shape>
            </v:group>
            <v:group style="position:absolute;left:10913;top:11083;width:37;height:74" coordorigin="10913,11083" coordsize="37,74">
              <v:shape style="position:absolute;left:10913;top:11083;width:37;height:74" coordorigin="10913,11083" coordsize="37,74" path="m10925,11083l10913,11083,10913,11084,10913,11152,10918,11157,10944,11157,10950,11152,10950,11145,10927,11145,10925,11144,10925,11084,10925,11083e" filled="t" fillcolor="#000000" stroked="f">
                <v:path arrowok="t"/>
                <v:fill/>
              </v:shape>
            </v:group>
            <v:group style="position:absolute;left:10935;top:11083;width:15;height:61" coordorigin="10935,11083" coordsize="15,61">
              <v:shape style="position:absolute;left:10935;top:11083;width:15;height:61" coordorigin="10935,11083" coordsize="15,61" path="m10949,11083l10938,11083,10938,11084,10938,11144,10935,11145,10950,11145,10950,11084,10949,11083e" filled="t" fillcolor="#000000" stroked="f">
                <v:path arrowok="t"/>
                <v:fill/>
              </v:shape>
            </v:group>
            <v:group style="position:absolute;left:11066;top:11083;width:37;height:74" coordorigin="11066,11083" coordsize="37,74">
              <v:shape style="position:absolute;left:11066;top:11083;width:37;height:74" coordorigin="11066,11083" coordsize="37,74" path="m11103,11083l11067,11083,11066,11084,11066,11157,11067,11157,11103,11157,11104,11157,11104,11145,11103,11145,11079,11145,11079,11124,11097,11124,11098,11123,11098,11112,11097,11111,11079,11111,11079,11096,11103,11096,11104,11095,11104,11084,11103,11083e" filled="t" fillcolor="#000000" stroked="f">
                <v:path arrowok="t"/>
                <v:fill/>
              </v:shape>
            </v:group>
            <v:group style="position:absolute;left:11014;top:11084;width:25;height:74" coordorigin="11014,11084" coordsize="25,74">
              <v:shape style="position:absolute;left:11014;top:11084;width:25;height:74" coordorigin="11014,11084" coordsize="25,74" path="m11029,11084l11015,11084,11014,11084,11014,11157,11015,11157,11026,11157,11027,11157,11027,11110,11040,11110,11031,11095,11030,11085,11030,11084,11029,11084e" filled="t" fillcolor="#000000" stroked="f">
                <v:path arrowok="t"/>
                <v:fill/>
              </v:shape>
            </v:group>
            <v:group style="position:absolute;left:11027;top:11110;width:27;height:47" coordorigin="11027,11110" coordsize="27,47">
              <v:shape style="position:absolute;left:11027;top:11110;width:27;height:47" coordorigin="11027,11110" coordsize="27,47" path="m11040,11110l11027,11110,11032,11121,11040,11134,11041,11137,11041,11157,11042,11157,11053,11157,11053,11157,11053,11113,11041,11113,11040,11110e" filled="t" fillcolor="#000000" stroked="f">
                <v:path arrowok="t"/>
                <v:fill/>
              </v:shape>
            </v:group>
            <v:group style="position:absolute;left:11041;top:11084;width:12;height:29" coordorigin="11041,11084" coordsize="12,29">
              <v:shape style="position:absolute;left:11041;top:11084;width:12;height:29" coordorigin="11041,11084" coordsize="12,29" path="m11053,11084l11042,11084,11042,11084,11041,11084,11041,11113,11053,11113,11053,11084,11053,11084e" filled="t" fillcolor="#000000" stroked="f">
                <v:path arrowok="t"/>
                <v:fill/>
              </v:shape>
            </v:group>
            <v:group style="position:absolute;left:10722;top:11083;width:37;height:74" coordorigin="10722,11083" coordsize="37,74">
              <v:shape style="position:absolute;left:10722;top:11083;width:37;height:74" coordorigin="10722,11083" coordsize="37,74" path="m10758,11083l10722,11083,10722,11084,10722,11157,10722,11157,10758,11157,10759,11157,10759,11145,10758,11145,10734,11145,10734,11124,10752,11124,10753,11123,10753,11112,10752,11111,10734,11111,10734,11096,10758,11096,10759,11095,10759,11084,10758,11083e" filled="t" fillcolor="#000000" stroked="f">
                <v:path arrowok="t"/>
                <v:fill/>
              </v:shape>
            </v:group>
            <v:group style="position:absolute;left:10812;top:11083;width:39;height:74" coordorigin="10812,11083" coordsize="39,74">
              <v:shape style="position:absolute;left:10812;top:11083;width:39;height:74" coordorigin="10812,11083" coordsize="39,74" path="m10842,11083l10812,11083,10812,11084,10812,11157,10812,11157,10842,11157,10850,11149,10850,11145,10824,11145,10824,11124,10849,11124,10848,11121,10844,11118,10849,11114,10850,11111,10824,11111,10824,11096,10850,11096,10850,11091,10842,11083e" filled="t" fillcolor="#000000" stroked="f">
                <v:path arrowok="t"/>
                <v:fill/>
              </v:shape>
            </v:group>
            <v:group style="position:absolute;left:10835;top:11124;width:15;height:21" coordorigin="10835,11124" coordsize="15,21">
              <v:shape style="position:absolute;left:10835;top:11124;width:15;height:21" coordorigin="10835,11124" coordsize="15,21" path="m10849,11124l10835,11124,10837,11127,10837,11142,10835,11145,10850,11145,10850,11126,10849,11124e" filled="t" fillcolor="#000000" stroked="f">
                <v:path arrowok="t"/>
                <v:fill/>
              </v:shape>
            </v:group>
            <v:group style="position:absolute;left:10835;top:11096;width:15;height:16" coordorigin="10835,11096" coordsize="15,16">
              <v:shape style="position:absolute;left:10835;top:11096;width:15;height:16" coordorigin="10835,11096" coordsize="15,16" path="m10850,11096l10835,11096,10837,11099,10837,11109,10835,11111,10850,11111,10850,11109,10850,11096e" filled="t" fillcolor="#000000" stroked="f">
                <v:path arrowok="t"/>
                <v:fill/>
              </v:shape>
            </v:group>
            <v:group style="position:absolute;left:10657;top:11084;width:25;height:74" coordorigin="10657,11084" coordsize="25,74">
              <v:shape style="position:absolute;left:10657;top:11084;width:25;height:74" coordorigin="10657,11084" coordsize="25,74" path="m10672,11084l10658,11084,10658,11084,10657,11157,10658,11157,10669,11157,10670,11157,10670,11117,10682,11117,10674,11095,10673,11085,10673,11084,10672,11084e" filled="t" fillcolor="#000000" stroked="f">
                <v:path arrowok="t"/>
                <v:fill/>
              </v:shape>
            </v:group>
            <v:group style="position:absolute;left:10696;top:11117;width:12;height:41" coordorigin="10696,11117" coordsize="12,41">
              <v:shape style="position:absolute;left:10696;top:11117;width:12;height:41" coordorigin="10696,11117" coordsize="12,41" path="m10709,11117l10696,11117,10696,11157,10697,11157,10708,11157,10709,11157,10709,11117e" filled="t" fillcolor="#000000" stroked="f">
                <v:path arrowok="t"/>
                <v:fill/>
              </v:shape>
            </v:group>
            <v:group style="position:absolute;left:10670;top:11117;width:26;height:22" coordorigin="10670,11117" coordsize="26,22">
              <v:shape style="position:absolute;left:10670;top:11117;width:26;height:22" coordorigin="10670,11117" coordsize="26,22" path="m10682,11117l10670,11117,10673,11126,10677,11135,10677,11137,10677,11138,10678,11138,10688,11138,10688,11138,10689,11137,10689,11135,10693,11126,10696,11118,10683,11118,10682,11117e" filled="t" fillcolor="#000000" stroked="f">
                <v:path arrowok="t"/>
                <v:fill/>
              </v:shape>
            </v:group>
            <v:group style="position:absolute;left:10683;top:11084;width:26;height:35" coordorigin="10683,11084" coordsize="26,35">
              <v:shape style="position:absolute;left:10683;top:11084;width:26;height:35" coordorigin="10683,11084" coordsize="26,35" path="m10708,11084l10694,11084,10693,11084,10693,11085,10691,11095,10683,11118,10696,11118,10696,11117,10709,11117,10708,11084,10708,11084e" filled="t" fillcolor="#000000" stroked="f">
                <v:path arrowok="t"/>
                <v:fill/>
              </v:shape>
            </v:group>
            <v:group style="position:absolute;left:10722;top:10997;width:23;height:74" coordorigin="10722,10997" coordsize="23,74">
              <v:shape style="position:absolute;left:10722;top:10997;width:23;height:74" coordorigin="10722,10997" coordsize="23,74" path="m10745,11009l10733,11009,10733,11070,10734,11071,10745,11071,10745,11070,10745,11009e" filled="t" fillcolor="#000000" stroked="f">
                <v:path arrowok="t"/>
                <v:fill/>
              </v:shape>
              <v:shape style="position:absolute;left:10722;top:10997;width:23;height:74" coordorigin="10722,10997" coordsize="23,74" path="m10756,10997l10723,10997,10722,10998,10722,11009,10723,11009,10756,11009,10756,11009,10756,10998,10756,10997e" filled="t" fillcolor="#000000" stroked="f">
                <v:path arrowok="t"/>
                <v:fill/>
              </v:shape>
            </v:group>
            <v:group style="position:absolute;left:10657;top:10997;width:37;height:74" coordorigin="10657,10997" coordsize="37,74">
              <v:shape style="position:absolute;left:10657;top:10997;width:37;height:74" coordorigin="10657,10997" coordsize="37,74" path="m10694,10997l10663,10997,10657,11002,10657,11066,10664,11071,10694,11071,10694,11070,10694,11059,10694,11058,10671,11058,10670,11057,10670,11010,10670,11009,10694,11009,10694,11009,10694,10998,10694,10997e" filled="t" fillcolor="#000000" stroked="f">
                <v:path arrowok="t"/>
                <v:fill/>
              </v:shape>
            </v:group>
            <v:group style="position:absolute;left:10703;top:10997;width:12;height:74" coordorigin="10703,10997" coordsize="12,74">
              <v:shape style="position:absolute;left:10703;top:10997;width:12;height:74" coordorigin="10703,10997" coordsize="12,74" path="m10715,10997l10703,10997,10703,10998,10703,11070,10703,11071,10715,11071,10715,11070,10715,10998,10715,10997e" filled="t" fillcolor="#000000" stroked="f">
                <v:path arrowok="t"/>
                <v:fill/>
              </v:shape>
            </v:group>
            <v:group style="position:absolute;left:10762;top:10997;width:41;height:74" coordorigin="10762,10997" coordsize="41,74">
              <v:shape style="position:absolute;left:10762;top:10997;width:41;height:74" coordorigin="10762,10997" coordsize="41,74" path="m10775,10997l10762,10997,10762,10997,10762,10998,10763,11004,10763,11009,10768,11028,10775,11049,10776,11052,10776,11070,10777,11071,10788,11071,10789,11070,10789,11052,10796,11032,10783,11032,10777,11009,10777,11008,10776,10998,10776,10997,10775,10997e" filled="t" fillcolor="#000000" stroked="f">
                <v:path arrowok="t"/>
                <v:fill/>
              </v:shape>
              <v:shape style="position:absolute;left:10762;top:10997;width:41;height:74" coordorigin="10762,10997" coordsize="41,74" path="m10803,10997l10790,10997,10790,10997,10790,10998,10789,11008,10788,11009,10783,11032,10796,11032,10797,11028,10802,11008,10802,11006,10803,10998,10803,10997,10803,10997e" filled="t" fillcolor="#000000" stroked="f">
                <v:path arrowok="t"/>
                <v:fill/>
              </v:shape>
            </v:group>
            <v:group style="position:absolute;left:10832;top:10997;width:37;height:73" coordorigin="10832,10997" coordsize="37,73">
              <v:shape style="position:absolute;left:10832;top:10997;width:37;height:73" coordorigin="10832,10997" coordsize="37,73" path="m10863,10997l10837,10997,10832,11003,10832,11065,10837,11071,10863,11071,10868,11065,10868,11058,10846,11058,10844,11057,10844,11010,10845,11010,10868,11010,10868,11003,10863,10997e" filled="t" fillcolor="#000000" stroked="f">
                <v:path arrowok="t"/>
                <v:fill/>
              </v:shape>
              <v:shape style="position:absolute;left:10832;top:10997;width:37;height:73" coordorigin="10832,10997" coordsize="37,73" path="m10868,11010l10855,11010,10856,11010,10856,11057,10854,11058,10868,11058,10868,11010e" filled="t" fillcolor="#000000" stroked="f">
                <v:path arrowok="t"/>
                <v:fill/>
              </v:shape>
            </v:group>
            <v:group style="position:absolute;left:10879;top:10997;width:37;height:73" coordorigin="10879,10997" coordsize="37,73">
              <v:shape style="position:absolute;left:10879;top:10997;width:37;height:73" coordorigin="10879,10997" coordsize="37,73" path="m10915,10997l10879,10997,10879,10998,10879,11070,10879,11071,10891,11071,10891,11070,10891,11037,10910,11037,10910,11037,10910,11026,10910,11025,10891,11025,10891,11010,10915,11010,10916,11009,10916,10998,10915,10997e" filled="t" fillcolor="#000000" stroked="f">
                <v:path arrowok="t"/>
                <v:fill/>
              </v:shape>
            </v:group>
            <v:group style="position:absolute;left:8844;top:1417;width:4913;height:8850" coordorigin="8844,1417" coordsize="4913,8850">
              <v:shape style="position:absolute;left:8844;top:1417;width:4913;height:8850" coordorigin="8844,1417" coordsize="4913,8850" path="m8844,10268l13757,10268,13757,1417,8844,1417,8844,10268e" filled="t" fillcolor="#FFFFFF" stroked="f">
                <v:path arrowok="t"/>
                <v:fill/>
              </v:shape>
              <v:shape style="position:absolute;left:11469;top:10880;width:576;height:291" type="#_x0000_t75">
                <v:imagedata r:id="rId53" o:title=""/>
              </v:shape>
              <v:shape style="position:absolute;left:12260;top:10900;width:968;height:282" type="#_x0000_t75">
                <v:imagedata r:id="rId54" o:title=""/>
              </v:shape>
              <v:shape style="position:absolute;left:15749;top:10786;width:467;height:431" type="#_x0000_t75">
                <v:imagedata r:id="rId55" o:title=""/>
              </v:shape>
              <v:shape style="position:absolute;left:15080;top:10784;width:467;height:455" type="#_x0000_t75">
                <v:imagedata r:id="rId56" o:title=""/>
              </v:shape>
              <v:shape style="position:absolute;left:13503;top:10960;width:1307;height:206" type="#_x0000_t75">
                <v:imagedata r:id="rId57" o:title=""/>
              </v:shape>
            </v:group>
            <v:group style="position:absolute;left:2362;top:964;width:3685;height:365" coordorigin="2362,964" coordsize="3685,365">
              <v:shape style="position:absolute;left:2362;top:964;width:3685;height:365" coordorigin="2362,964" coordsize="3685,365" path="m2362,1329l6047,1329,6047,964,2362,964,2362,1329e" filled="t" fillcolor="#FFFFFF" stroked="f">
                <v:path arrowok="t"/>
                <v:fill/>
              </v:shape>
            </v:group>
            <v:group style="position:absolute;left:13984;top:1417;width:2343;height:7946" coordorigin="13984,1417" coordsize="2343,7946">
              <v:shape style="position:absolute;left:13984;top:1417;width:2343;height:7946" coordorigin="13984,1417" coordsize="2343,7946" path="m13984,9364l16328,9364,16328,1417,13984,1417,13984,9364e" filled="t" fillcolor="#FFFFFF" stroked="f">
                <v:path arrowok="t"/>
                <v:fill/>
              </v:shape>
            </v:group>
            <v:group style="position:absolute;left:4319;top:4833;width:609;height:609" coordorigin="4319,4833" coordsize="609,609">
              <v:shape style="position:absolute;left:4319;top:4833;width:609;height:609" coordorigin="4319,4833" coordsize="609,609" path="m4928,4833l4319,4833,4319,5443,4928,5443,4928,5437,4324,5437,4324,4839,4928,4839,4928,4833e" filled="t" fillcolor="#000000" stroked="f">
                <v:path arrowok="t"/>
                <v:fill/>
              </v:shape>
            </v:group>
            <v:group style="position:absolute;left:4925;top:4839;width:2;height:598" coordorigin="4925,4839" coordsize="2,598">
              <v:shape style="position:absolute;left:4925;top:4839;width:2;height:598" coordorigin="4925,4839" coordsize="0,598" path="m4925,4839l4925,5437e" filled="f" stroked="t" strokeweight=".372pt" strokecolor="#000000">
                <v:path arrowok="t"/>
              </v:shape>
            </v:group>
            <v:group style="position:absolute;left:4356;top:5028;width:212;height:211" coordorigin="4356,5028" coordsize="212,211">
              <v:shape style="position:absolute;left:4356;top:5028;width:212;height:211" coordorigin="4356,5028" coordsize="212,211" path="m4567,5028l4507,5028,4497,5041,4486,5056,4474,5072,4414,5156,4402,5173,4390,5190,4378,5206,4366,5222,4356,5239,4425,5239,4436,5226,4456,5214,4567,5214,4567,5206,4567,5167,4496,5167,4475,5166,4483,5155,4494,5138,4506,5122,4517,5107,4567,5107,4567,5028e" filled="t" fillcolor="#000000" stroked="f">
                <v:path arrowok="t"/>
                <v:fill/>
              </v:shape>
              <v:shape style="position:absolute;left:4356;top:5028;width:212;height:211" coordorigin="4356,5028" coordsize="212,211" path="m4567,5214l4497,5214,4516,5214,4516,5239,4567,5228,4567,5214e" filled="t" fillcolor="#000000" stroked="f">
                <v:path arrowok="t"/>
                <v:fill/>
              </v:shape>
              <v:shape style="position:absolute;left:4356;top:5028;width:212;height:211" coordorigin="4356,5028" coordsize="212,211" path="m4567,5107l4517,5107,4517,5126,4517,5146,4515,5167,4496,5167,4567,5167,4567,5107e" filled="t" fillcolor="#000000" stroked="f">
                <v:path arrowok="t"/>
                <v:fill/>
              </v:shape>
            </v:group>
            <v:group style="position:absolute;left:4581;top:5029;width:171;height:209" coordorigin="4581,5029" coordsize="171,209">
              <v:shape style="position:absolute;left:4581;top:5029;width:171;height:209" coordorigin="4581,5029" coordsize="171,209" path="m4582,5030l4581,5030,4581,5032,4588,5239,4651,5238,4719,5211,4739,5185,4650,5185,4644,5185,4631,5185,4631,5084,4740,5084,4739,5081,4686,5038,4647,5030,4604,5030,4582,5030e" filled="t" fillcolor="#000000" stroked="f">
                <v:path arrowok="t"/>
                <v:fill/>
              </v:shape>
              <v:shape style="position:absolute;left:4581;top:5029;width:171;height:209" coordorigin="4581,5029" coordsize="171,209" path="m4740,5084l4631,5084,4649,5084,4668,5090,4681,5103,4687,5111,4692,5124,4693,5135,4688,5155,4676,5173,4658,5183,4650,5185,4739,5185,4740,5183,4747,5166,4752,5147,4752,5128,4749,5108,4742,5088,4740,5084e" filled="t" fillcolor="#000000" stroked="f">
                <v:path arrowok="t"/>
                <v:fill/>
              </v:shape>
              <v:shape style="position:absolute;left:4581;top:5029;width:171;height:209" coordorigin="4581,5029" coordsize="171,209" path="m4642,5184l4631,5185,4644,5185,4642,5184e" filled="t" fillcolor="#000000" stroked="f">
                <v:path arrowok="t"/>
                <v:fill/>
              </v:shape>
              <v:shape style="position:absolute;left:4581;top:5029;width:171;height:209" coordorigin="4581,5029" coordsize="171,209" path="m4625,5029l4604,5030,4647,5030,4645,5030,4625,5029e" filled="t" fillcolor="#000000" stroked="f">
                <v:path arrowok="t"/>
                <v:fill/>
              </v:shape>
            </v:group>
            <v:group style="position:absolute;left:4747;top:5033;width:13;height:202" coordorigin="4747,5033" coordsize="13,202">
              <v:shape style="position:absolute;left:4747;top:5033;width:13;height:202" coordorigin="4747,5033" coordsize="13,202" path="m4761,5234l4752,5234,4756,5235,4761,5234e" filled="t" fillcolor="#000000" stroked="f">
                <v:path arrowok="t"/>
                <v:fill/>
              </v:shape>
              <v:shape style="position:absolute;left:4747;top:5033;width:13;height:202" coordorigin="4747,5033" coordsize="13,202" path="m4754,5033l4750,5035,4747,5035,4749,5035,4778,5107,4781,5128,4780,5150,4763,5211,4749,5234,4751,5235,4752,5234,4761,5234,4764,5233,4794,5162,4796,5142,4796,5121,4773,5051,4763,5036,4754,5033e" filled="t" fillcolor="#000000" stroked="f">
                <v:path arrowok="t"/>
                <v:fill/>
              </v:shape>
            </v:group>
            <v:group style="position:absolute;left:4793;top:5033;width:48;height:201" coordorigin="4793,5033" coordsize="48,201">
              <v:shape style="position:absolute;left:4793;top:5033;width:48;height:201" coordorigin="4793,5033" coordsize="48,201" path="m4793,5034l4822,5106,4825,5158,4820,5179,4793,5235,4796,5235,4835,5178,4841,5130,4839,5108,4816,5047,4806,5035,4795,5035,4793,5034e" filled="t" fillcolor="#000000" stroked="f">
                <v:path arrowok="t"/>
                <v:fill/>
              </v:shape>
              <v:shape style="position:absolute;left:4793;top:5033;width:48;height:201" coordorigin="4793,5033" coordsize="48,201" path="m4800,5033l4795,5035,4806,5035,4800,5033e" filled="t" fillcolor="#000000" stroked="f">
                <v:path arrowok="t"/>
                <v:fill/>
              </v:shape>
            </v:group>
            <v:group style="position:absolute;left:4836;top:5031;width:47;height:204" coordorigin="4836,5031" coordsize="47,204">
              <v:shape style="position:absolute;left:4836;top:5031;width:47;height:204" coordorigin="4836,5031" coordsize="47,204" path="m4850,5031l4836,5035,4837,5035,4840,5040,4866,5105,4869,5157,4864,5178,4837,5233,4840,5235,4879,5176,4884,5132,4883,5106,4878,5085,4871,5067,4862,5051,4855,5041,4850,5031e" filled="t" fillcolor="#000000" stroked="f">
                <v:path arrowok="t"/>
                <v:fill/>
              </v:shape>
            </v:group>
            <v:group style="position:absolute;left:2606;top:4833;width:609;height:609" coordorigin="2606,4833" coordsize="609,609">
              <v:shape style="position:absolute;left:2606;top:4833;width:609;height:609" coordorigin="2606,4833" coordsize="609,609" path="m3215,4833l2606,4833,2606,5443,3215,5443,3215,5437,2611,5437,2611,4839,3215,4839,3215,4833e" filled="t" fillcolor="#000000" stroked="f">
                <v:path arrowok="t"/>
                <v:fill/>
              </v:shape>
            </v:group>
            <v:group style="position:absolute;left:3212;top:4839;width:2;height:598" coordorigin="3212,4839" coordsize="2,598">
              <v:shape style="position:absolute;left:3212;top:4839;width:2;height:598" coordorigin="3212,4839" coordsize="0,598" path="m3212,4839l3212,5437e" filled="f" stroked="t" strokeweight=".371pt" strokecolor="#000000">
                <v:path arrowok="t"/>
              </v:shape>
            </v:group>
            <v:group style="position:absolute;left:2676;top:4929;width:238;height:290" coordorigin="2676,4929" coordsize="238,290">
              <v:shape style="position:absolute;left:2676;top:4929;width:238;height:290" coordorigin="2676,4929" coordsize="238,290" path="m2807,4929l2801,4935,2796,4942,2784,4954,2780,4961,2768,4973,2763,4978,2754,4991,2751,4999,2744,5010,2741,5013,2738,5017,2731,5029,2724,5047,2715,5073,2708,5092,2698,5109,2693,5115,2685,5119,2676,5128,2684,5191,2708,5219,2725,5211,2745,5206,2766,5206,2802,5206,2835,5194,2854,5188,2862,5186,2872,5185,2880,5180,2885,5173,2889,5165,2890,5158,2820,5158,2815,5153,2813,5147,2803,5137,2795,5132,2793,5121,2795,5116,2800,5101,2804,5094,2820,5088,2826,5087,2837,5083,2841,5080,2846,5078,2897,5078,2884,5070,2871,5060,2800,5060,2799,5055,2804,5052,2811,5047,2814,5044,2824,5036,2832,5028,2850,5024,2870,5024,2871,5024,2908,5024,2905,5022,2898,5017,2794,5017,2799,5011,2806,5008,2818,4998,2779,4998,2776,4997,2777,4992,2781,4987,2791,4973,2809,4951,2815,4946,2815,4936,2812,4931,2807,4929e" filled="t" fillcolor="#000000" stroked="f">
                <v:path arrowok="t"/>
                <v:fill/>
              </v:shape>
              <v:shape style="position:absolute;left:2676;top:4929;width:238;height:290" coordorigin="2676,4929" coordsize="238,290" path="m2802,5206l2766,5206,2773,5206,2780,5210,2793,5209,2801,5206,2802,5206e" filled="t" fillcolor="#000000" stroked="f">
                <v:path arrowok="t"/>
                <v:fill/>
              </v:shape>
              <v:shape style="position:absolute;left:2676;top:4929;width:238;height:290" coordorigin="2676,4929" coordsize="238,290" path="m2897,5078l2846,5078,2854,5084,2863,5090,2874,5094,2876,5106,2881,5116,2887,5123,2884,5129,2878,5131,2870,5142,2867,5148,2859,5153,2839,5153,2820,5158,2890,5158,2890,5157,2896,5144,2901,5136,2900,5126,2898,5126,2897,5122,2900,5112,2904,5097,2898,5078,2897,5078e" filled="t" fillcolor="#000000" stroked="f">
                <v:path arrowok="t"/>
                <v:fill/>
              </v:shape>
              <v:shape style="position:absolute;left:2676;top:4929;width:238;height:290" coordorigin="2676,4929" coordsize="238,290" path="m2900,5126l2898,5126,2900,5126,2900,5126e" filled="t" fillcolor="#000000" stroked="f">
                <v:path arrowok="t"/>
                <v:fill/>
              </v:shape>
              <v:shape style="position:absolute;left:2676;top:4929;width:238;height:290" coordorigin="2676,4929" coordsize="238,290" path="m2846,5049l2838,5050,2817,5052,2807,5055,2800,5060,2871,5060,2860,5051,2846,5049e" filled="t" fillcolor="#000000" stroked="f">
                <v:path arrowok="t"/>
                <v:fill/>
              </v:shape>
              <v:shape style="position:absolute;left:2676;top:4929;width:238;height:290" coordorigin="2676,4929" coordsize="238,290" path="m2908,5024l2871,5024,2879,5028,2889,5043,2908,5041,2910,5036,2914,5032,2911,5025,2908,5024e" filled="t" fillcolor="#000000" stroked="f">
                <v:path arrowok="t"/>
                <v:fill/>
              </v:shape>
              <v:shape style="position:absolute;left:2676;top:4929;width:238;height:290" coordorigin="2676,4929" coordsize="238,290" path="m2870,5024l2850,5024,2861,5028,2870,5024e" filled="t" fillcolor="#000000" stroked="f">
                <v:path arrowok="t"/>
                <v:fill/>
              </v:shape>
              <v:shape style="position:absolute;left:2676;top:4929;width:238;height:290" coordorigin="2676,4929" coordsize="238,290" path="m2856,4999l2836,5001,2810,5010,2802,5016,2794,5017,2898,5017,2893,5013,2888,5007,2876,5000,2856,4999e" filled="t" fillcolor="#000000" stroked="f">
                <v:path arrowok="t"/>
                <v:fill/>
              </v:shape>
              <v:shape style="position:absolute;left:2676;top:4929;width:238;height:290" coordorigin="2676,4929" coordsize="238,290" path="m2887,4951l2880,4952,2865,4954,2857,4954,2846,4956,2836,4961,2817,4970,2801,4979,2793,4986,2782,4994,2779,4998,2818,4998,2818,4998,2823,4991,2833,4985,2837,4984,2846,4981,2851,4979,2865,4974,2877,4974,2887,4968,2892,4961,2887,4951e" filled="t" fillcolor="#000000" stroked="f">
                <v:path arrowok="t"/>
                <v:fill/>
              </v:shape>
              <v:shape style="position:absolute;left:2676;top:4929;width:238;height:290" coordorigin="2676,4929" coordsize="238,290" path="m2877,4974l2865,4974,2875,4975,2877,4974e" filled="t" fillcolor="#000000" stroked="f">
                <v:path arrowok="t"/>
                <v:fill/>
              </v:shape>
            </v:group>
            <v:group style="position:absolute;left:2910;top:5040;width:238;height:290" coordorigin="2910,5040" coordsize="238,290">
              <v:shape style="position:absolute;left:2910;top:5040;width:238;height:290" coordorigin="2910,5040" coordsize="238,290" path="m3072,5262l3048,5262,3046,5267,3043,5272,3033,5285,3026,5294,3015,5307,3010,5311,3008,5322,3011,5327,3015,5330,3021,5328,3023,5323,3026,5318,3036,5309,3042,5300,3058,5284,3063,5277,3071,5263,3072,5262e" filled="t" fillcolor="#000000" stroked="f">
                <v:path arrowok="t"/>
                <v:fill/>
              </v:shape>
              <v:shape style="position:absolute;left:2910;top:5040;width:238;height:290" coordorigin="2910,5040" coordsize="238,290" path="m2949,5284l2935,5290,2930,5300,2935,5305,2945,5308,2958,5306,2980,5302,3003,5291,3013,5285,2959,5285,2949,5284e" filled="t" fillcolor="#000000" stroked="f">
                <v:path arrowok="t"/>
                <v:fill/>
              </v:shape>
              <v:shape style="position:absolute;left:2910;top:5040;width:238;height:290" coordorigin="2910,5040" coordsize="238,290" path="m3086,5242l3025,5242,3029,5242,3024,5247,3018,5252,3009,5259,3006,5262,2996,5271,2991,5273,2977,5278,2973,5280,2959,5285,3013,5285,3020,5280,3035,5269,3039,5266,3043,5262,3048,5262,3072,5262,3074,5258,3080,5249,3083,5246,3086,5242e" filled="t" fillcolor="#000000" stroked="f">
                <v:path arrowok="t"/>
                <v:fill/>
              </v:shape>
              <v:shape style="position:absolute;left:2910;top:5040;width:238;height:290" coordorigin="2910,5040" coordsize="238,290" path="m2934,5216l2915,5218,2913,5223,2910,5228,2913,5234,2919,5237,2931,5245,2935,5252,2947,5258,2969,5260,2988,5258,2997,5254,3009,5249,3013,5248,3021,5244,3025,5242,3086,5242,3088,5238,3090,5235,2952,5235,2944,5231,2934,5216e" filled="t" fillcolor="#000000" stroked="f">
                <v:path arrowok="t"/>
                <v:fill/>
              </v:shape>
              <v:shape style="position:absolute;left:2910;top:5040;width:238;height:290" coordorigin="2910,5040" coordsize="238,290" path="m2962,5231l2952,5235,3090,5235,3090,5235,2974,5235,2962,5231e" filled="t" fillcolor="#000000" stroked="f">
                <v:path arrowok="t"/>
                <v:fill/>
              </v:shape>
              <v:shape style="position:absolute;left:2910;top:5040;width:238;height:290" coordorigin="2910,5040" coordsize="238,290" path="m3104,5199l3024,5199,3022,5207,3013,5212,2999,5223,2991,5231,2974,5235,3090,5235,3091,5234,3097,5219,3104,5199e" filled="t" fillcolor="#000000" stroked="f">
                <v:path arrowok="t"/>
                <v:fill/>
              </v:shape>
              <v:shape style="position:absolute;left:2910;top:5040;width:238;height:290" coordorigin="2910,5040" coordsize="238,290" path="m2992,5209l2978,5209,2987,5209,2992,5209e" filled="t" fillcolor="#000000" stroked="f">
                <v:path arrowok="t"/>
                <v:fill/>
              </v:shape>
              <v:shape style="position:absolute;left:2910;top:5040;width:238;height:290" coordorigin="2910,5040" coordsize="238,290" path="m2938,5134l2926,5134,2926,5135,2926,5137,2926,5141,2923,5145,2922,5156,2921,5159,2921,5165,2921,5168,2926,5181,2938,5188,2953,5199,2959,5205,2969,5209,2978,5209,2992,5209,3008,5207,3017,5203,3024,5199,3104,5199,3109,5181,2978,5181,2969,5175,2961,5168,2949,5165,2947,5153,2943,5143,2937,5135,2938,5134e" filled="t" fillcolor="#000000" stroked="f">
                <v:path arrowok="t"/>
                <v:fill/>
              </v:shape>
              <v:shape style="position:absolute;left:2910;top:5040;width:238;height:290" coordorigin="2910,5040" coordsize="238,290" path="m3147,5101l3003,5101,3008,5106,3010,5112,3020,5122,3028,5127,3030,5137,3028,5142,3026,5149,3025,5153,3024,5156,3016,5165,2996,5173,2978,5181,3109,5181,3110,5178,3119,5159,3130,5145,3135,5142,3141,5139,3146,5137,3147,5134,3147,5131,3148,5108,3147,5101e" filled="t" fillcolor="#000000" stroked="f">
                <v:path arrowok="t"/>
                <v:fill/>
              </v:shape>
              <v:shape style="position:absolute;left:2910;top:5040;width:238;height:290" coordorigin="2910,5040" coordsize="238,290" path="m2926,5135e" filled="t" fillcolor="#000000" stroked="f">
                <v:path arrowok="t"/>
                <v:fill/>
              </v:shape>
              <v:shape style="position:absolute;left:2910;top:5040;width:238;height:290" coordorigin="2910,5040" coordsize="238,290" path="m3045,5049l3030,5050,3022,5053,2988,5065,2969,5071,2963,5072,2950,5075,2943,5079,2938,5086,2934,5094,2933,5103,2926,5118,2920,5127,2926,5135,2926,5134,2938,5134,2950,5121,2964,5106,2985,5106,3003,5101,3147,5101,3145,5087,3139,5068,3130,5053,3058,5053,3051,5053,3045,5049e" filled="t" fillcolor="#000000" stroked="f">
                <v:path arrowok="t"/>
                <v:fill/>
              </v:shape>
              <v:shape style="position:absolute;left:2910;top:5040;width:238;height:290" coordorigin="2910,5040" coordsize="238,290" path="m3115,5040l3098,5048,3079,5053,3058,5053,3130,5053,3129,5052,3115,5040e" filled="t" fillcolor="#000000" stroked="f">
                <v:path arrowok="t"/>
                <v:fill/>
              </v:shape>
            </v:group>
            <v:group style="position:absolute;left:3462;top:4833;width:609;height:609" coordorigin="3462,4833" coordsize="609,609">
              <v:shape style="position:absolute;left:3462;top:4833;width:609;height:609" coordorigin="3462,4833" coordsize="609,609" path="m4072,4833l3462,4833,3462,5443,4072,5443,4072,5437,3468,5437,3468,4839,4072,4839,4072,4833e" filled="t" fillcolor="#000000" stroked="f">
                <v:path arrowok="t"/>
                <v:fill/>
              </v:shape>
            </v:group>
            <v:group style="position:absolute;left:4069;top:4839;width:2;height:598" coordorigin="4069,4839" coordsize="2,598">
              <v:shape style="position:absolute;left:4069;top:4839;width:2;height:598" coordorigin="4069,4839" coordsize="0,598" path="m4069,4839l4069,5437e" filled="f" stroked="t" strokeweight=".37pt" strokecolor="#000000">
                <v:path arrowok="t"/>
              </v:shape>
            </v:group>
            <v:group style="position:absolute;left:3737;top:4901;width:81;height:80" coordorigin="3737,4901" coordsize="81,80">
              <v:shape style="position:absolute;left:3737;top:4901;width:81;height:80" coordorigin="3737,4901" coordsize="81,80" path="m3770,4901l3757,4903,3747,4911,3740,4923,3737,4930,3737,4947,3745,4964,3763,4978,3779,4981,3794,4977,3806,4968,3815,4955,3818,4939,3814,4923,3811,4917,3808,4915,3806,4913,3791,4903,3770,4901e" filled="t" fillcolor="#000000" stroked="f">
                <v:path arrowok="t"/>
                <v:fill/>
              </v:shape>
            </v:group>
            <v:group style="position:absolute;left:3592;top:4992;width:385;height:306" coordorigin="3592,4992" coordsize="385,306">
              <v:shape style="position:absolute;left:3592;top:4992;width:385;height:306" coordorigin="3592,4992" coordsize="385,306" path="m3782,5047l3694,5047,3706,5048,3702,5068,3698,5088,3695,5107,3693,5114,3690,5121,3690,5127,3691,5140,3699,5153,3718,5163,3731,5165,3806,5180,3826,5184,3845,5188,3855,5205,3876,5239,3887,5256,3897,5273,3902,5282,3908,5297,3925,5298,3930,5294,3940,5288,3945,5285,3956,5278,3973,5272,3977,5251,3973,5246,3942,5246,3927,5235,3917,5218,3906,5200,3896,5183,3886,5166,3881,5157,3877,5145,3867,5136,3852,5129,3828,5125,3808,5121,3789,5116,3770,5112,3773,5095,3777,5076,3780,5055,3782,5047e" filled="t" fillcolor="#000000" stroked="f">
                <v:path arrowok="t"/>
                <v:fill/>
              </v:shape>
              <v:shape style="position:absolute;left:3592;top:4992;width:385;height:306" coordorigin="3592,4992" coordsize="385,306" path="m3948,5237l3942,5246,3973,5246,3967,5239,3948,5237e" filled="t" fillcolor="#000000" stroked="f">
                <v:path arrowok="t"/>
                <v:fill/>
              </v:shape>
              <v:shape style="position:absolute;left:3592;top:4992;width:385;height:306" coordorigin="3592,4992" coordsize="385,306" path="m3767,4992l3740,4994,3720,5000,3673,5016,3665,5018,3655,5023,3640,5036,3606,5086,3602,5092,3596,5099,3592,5115,3597,5124,3611,5127,3627,5119,3637,5105,3661,5071,3672,5055,3684,5052,3694,5047,3782,5047,3784,5036,3786,5028,3789,5019,3783,4999,3767,4992e" filled="t" fillcolor="#000000" stroked="f">
                <v:path arrowok="t"/>
                <v:fill/>
              </v:shape>
            </v:group>
            <v:group style="position:absolute;left:3607;top:5102;width:260;height:248" coordorigin="3607,5102" coordsize="260,248">
              <v:shape style="position:absolute;left:3607;top:5102;width:260;height:248" coordorigin="3607,5102" coordsize="260,248" path="m3674,5102l3620,5160,3607,5226,3610,5246,3648,5312,3711,5346,3762,5349,3784,5344,3803,5335,3821,5324,3827,5318,3724,5318,3706,5313,3649,5262,3640,5226,3640,5218,3666,5149,3674,5142,3677,5133,3677,5125,3680,5112,3681,5102,3674,5102e" filled="t" fillcolor="#000000" stroked="f">
                <v:path arrowok="t"/>
                <v:fill/>
              </v:shape>
              <v:shape style="position:absolute;left:3607;top:5102;width:260;height:248" coordorigin="3607,5102" coordsize="260,248" path="m3841,5218l3818,5282,3749,5318,3724,5318,3827,5318,3836,5310,3848,5295,3858,5279,3861,5274,3867,5264,3866,5257,3863,5252,3859,5245,3857,5241,3851,5231,3847,5223,3841,5218e" filled="t" fillcolor="#000000" stroked="f">
                <v:path arrowok="t"/>
                <v:fill/>
              </v:shape>
            </v:group>
            <v:group style="position:absolute;left:5235;top:5030;width:231;height:216" coordorigin="5235,5030" coordsize="231,216">
              <v:shape style="position:absolute;left:5235;top:5030;width:231;height:216" coordorigin="5235,5030" coordsize="231,216" path="m5354,5030l5334,5031,5325,5032,5318,5033,5310,5034,5306,5037,5303,5038,5284,5047,5268,5057,5265,5062,5261,5065,5252,5077,5248,5083,5244,5093,5242,5097,5241,5101,5240,5104,5236,5124,5235,5144,5238,5164,5273,5222,5342,5246,5362,5246,5382,5244,5443,5212,5457,5191,5354,5191,5336,5188,5325,5171,5318,5150,5317,5129,5320,5110,5328,5094,5349,5085,5457,5085,5456,5083,5404,5037,5372,5031,5354,5030e" filled="t" fillcolor="#000000" stroked="f">
                <v:path arrowok="t"/>
                <v:fill/>
              </v:shape>
              <v:shape style="position:absolute;left:5235;top:5030;width:231;height:216" coordorigin="5235,5030" coordsize="231,216" path="m5457,5085l5349,5085,5366,5088,5377,5103,5383,5123,5385,5144,5382,5164,5376,5181,5374,5184,5354,5191,5457,5191,5461,5181,5465,5161,5466,5135,5465,5114,5461,5097,5457,5085e" filled="t" fillcolor="#000000" stroked="f">
                <v:path arrowok="t"/>
                <v:fill/>
              </v:shape>
            </v:group>
            <v:group style="position:absolute;left:5496;top:5030;width:229;height:216" coordorigin="5496,5030" coordsize="229,216">
              <v:shape style="position:absolute;left:5496;top:5030;width:229;height:216" coordorigin="5496,5030" coordsize="229,216" path="m5575,5033l5567,5035,5564,5038,5556,5041,5551,5042,5542,5047,5536,5053,5531,5056,5498,5119,5496,5141,5498,5161,5533,5223,5539,5226,5552,5233,5559,5237,5565,5239,5585,5244,5605,5246,5626,5245,5692,5224,5718,5190,5621,5190,5601,5190,5596,5188,5594,5184,5589,5183,5586,5177,5580,5169,5578,5159,5586,5098,5623,5088,5719,5088,5712,5074,5648,5033,5646,5033,5581,5033,5575,5033e" filled="t" fillcolor="#000000" stroked="f">
                <v:path arrowok="t"/>
                <v:fill/>
              </v:shape>
              <v:shape style="position:absolute;left:5496;top:5030;width:229;height:216" coordorigin="5496,5030" coordsize="229,216" path="m5725,5162l5643,5162,5637,5180,5621,5190,5718,5190,5722,5179,5724,5174,5725,5162e" filled="t" fillcolor="#000000" stroked="f">
                <v:path arrowok="t"/>
                <v:fill/>
              </v:shape>
              <v:shape style="position:absolute;left:5496;top:5030;width:229;height:216" coordorigin="5496,5030" coordsize="229,216" path="m5719,5088l5623,5088,5636,5096,5642,5114,5724,5114,5722,5101,5720,5088,5719,5088e" filled="t" fillcolor="#000000" stroked="f">
                <v:path arrowok="t"/>
                <v:fill/>
              </v:shape>
              <v:shape style="position:absolute;left:5496;top:5030;width:229;height:216" coordorigin="5496,5030" coordsize="229,216" path="m5608,5030l5588,5032,5581,5033,5646,5033,5627,5030,5608,5030e" filled="t" fillcolor="#000000" stroked="f">
                <v:path arrowok="t"/>
                <v:fill/>
              </v:shape>
            </v:group>
            <v:group style="position:absolute;left:5176;top:4833;width:609;height:609" coordorigin="5176,4833" coordsize="609,609">
              <v:shape style="position:absolute;left:5176;top:4833;width:609;height:609" coordorigin="5176,4833" coordsize="609,609" path="m5785,4833l5176,4833,5176,5443,5785,5443,5785,5437,5181,5437,5181,4839,5785,4839,5785,4833e" filled="t" fillcolor="#000000" stroked="f">
                <v:path arrowok="t"/>
                <v:fill/>
              </v:shape>
            </v:group>
            <v:group style="position:absolute;left:5782;top:4839;width:2;height:598" coordorigin="5782,4839" coordsize="2,598">
              <v:shape style="position:absolute;left:5782;top:4839;width:2;height:598" coordorigin="5782,4839" coordsize="0,598" path="m5782,4839l5782,5437e" filled="f" stroked="t" strokeweight=".37pt" strokecolor="#000000">
                <v:path arrowok="t"/>
              </v:shape>
            </v:group>
            <v:group style="position:absolute;left:13984;top:9587;width:2343;height:846" coordorigin="13984,9587" coordsize="2343,846">
              <v:shape style="position:absolute;left:13984;top:9587;width:2343;height:846" coordorigin="13984,9587" coordsize="2343,846" path="m13984,10433l16328,10433,16328,9587,13984,9587,13984,10433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  </w:t>
      </w:r>
      <w:r>
        <w:rPr>
          <w:rFonts w:ascii="Calibri" w:hAnsi="Calibri" w:cs="Calibri" w:eastAsia="Calibri"/>
          <w:sz w:val="22"/>
          <w:szCs w:val="22"/>
          <w:spacing w:val="33"/>
          <w:w w:val="6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1" w:right="1041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spacing w:val="-3"/>
          <w:w w:val="100"/>
        </w:rPr>
        <w:t>A</w:t>
      </w:r>
      <w:r>
        <w:rPr>
          <w:rFonts w:ascii="Calibri" w:hAnsi="Calibri" w:cs="Calibri" w:eastAsia="Calibri"/>
          <w:sz w:val="30"/>
          <w:szCs w:val="30"/>
          <w:spacing w:val="4"/>
          <w:w w:val="100"/>
        </w:rPr>
        <w:t>r</w:t>
      </w:r>
      <w:r>
        <w:rPr>
          <w:rFonts w:ascii="Calibri" w:hAnsi="Calibri" w:cs="Calibri" w:eastAsia="Calibri"/>
          <w:sz w:val="30"/>
          <w:szCs w:val="30"/>
          <w:spacing w:val="-1"/>
          <w:w w:val="100"/>
        </w:rPr>
        <w:t>t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s</w:t>
      </w:r>
      <w:r>
        <w:rPr>
          <w:rFonts w:ascii="Calibri" w:hAnsi="Calibri" w:cs="Calibri" w:eastAsia="Calibri"/>
          <w:sz w:val="30"/>
          <w:szCs w:val="30"/>
          <w:spacing w:val="-7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-6"/>
          <w:w w:val="100"/>
        </w:rPr>
        <w:t>A</w:t>
      </w:r>
      <w:r>
        <w:rPr>
          <w:rFonts w:ascii="Calibri" w:hAnsi="Calibri" w:cs="Calibri" w:eastAsia="Calibri"/>
          <w:sz w:val="30"/>
          <w:szCs w:val="30"/>
          <w:spacing w:val="-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spacing w:val="-1"/>
          <w:w w:val="100"/>
        </w:rPr>
        <w:t>c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ss</w:t>
      </w:r>
      <w:r>
        <w:rPr>
          <w:rFonts w:ascii="Calibri" w:hAnsi="Calibri" w:cs="Calibri" w:eastAsia="Calibri"/>
          <w:sz w:val="30"/>
          <w:szCs w:val="30"/>
          <w:spacing w:val="13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95"/>
        </w:rPr>
        <w:t>V</w:t>
      </w:r>
      <w:r>
        <w:rPr>
          <w:rFonts w:ascii="Calibri" w:hAnsi="Calibri" w:cs="Calibri" w:eastAsia="Calibri"/>
          <w:sz w:val="30"/>
          <w:szCs w:val="30"/>
          <w:spacing w:val="-2"/>
          <w:w w:val="95"/>
        </w:rPr>
        <w:t>i</w:t>
      </w:r>
      <w:r>
        <w:rPr>
          <w:rFonts w:ascii="Calibri" w:hAnsi="Calibri" w:cs="Calibri" w:eastAsia="Calibri"/>
          <w:sz w:val="30"/>
          <w:szCs w:val="30"/>
          <w:spacing w:val="0"/>
          <w:w w:val="95"/>
        </w:rPr>
        <w:t>c</w:t>
      </w:r>
      <w:r>
        <w:rPr>
          <w:rFonts w:ascii="Calibri" w:hAnsi="Calibri" w:cs="Calibri" w:eastAsia="Calibri"/>
          <w:sz w:val="30"/>
          <w:szCs w:val="30"/>
          <w:spacing w:val="-6"/>
          <w:w w:val="95"/>
        </w:rPr>
        <w:t>t</w:t>
      </w:r>
      <w:r>
        <w:rPr>
          <w:rFonts w:ascii="Calibri" w:hAnsi="Calibri" w:cs="Calibri" w:eastAsia="Calibri"/>
          <w:sz w:val="30"/>
          <w:szCs w:val="30"/>
          <w:spacing w:val="-2"/>
          <w:w w:val="95"/>
        </w:rPr>
        <w:t>o</w:t>
      </w:r>
      <w:r>
        <w:rPr>
          <w:rFonts w:ascii="Calibri" w:hAnsi="Calibri" w:cs="Calibri" w:eastAsia="Calibri"/>
          <w:sz w:val="30"/>
          <w:szCs w:val="30"/>
          <w:spacing w:val="-4"/>
          <w:w w:val="95"/>
        </w:rPr>
        <w:t>r</w:t>
      </w:r>
      <w:r>
        <w:rPr>
          <w:rFonts w:ascii="Calibri" w:hAnsi="Calibri" w:cs="Calibri" w:eastAsia="Calibri"/>
          <w:sz w:val="30"/>
          <w:szCs w:val="30"/>
          <w:spacing w:val="-2"/>
          <w:w w:val="95"/>
        </w:rPr>
        <w:t>i</w:t>
      </w:r>
      <w:r>
        <w:rPr>
          <w:rFonts w:ascii="Calibri" w:hAnsi="Calibri" w:cs="Calibri" w:eastAsia="Calibri"/>
          <w:sz w:val="30"/>
          <w:szCs w:val="30"/>
          <w:spacing w:val="0"/>
          <w:w w:val="95"/>
        </w:rPr>
        <w:t>a</w:t>
      </w:r>
      <w:r>
        <w:rPr>
          <w:rFonts w:ascii="Calibri" w:hAnsi="Calibri" w:cs="Calibri" w:eastAsia="Calibri"/>
          <w:sz w:val="30"/>
          <w:szCs w:val="30"/>
          <w:spacing w:val="8"/>
          <w:w w:val="95"/>
        </w:rPr>
        <w:t> </w:t>
      </w:r>
      <w:r>
        <w:rPr>
          <w:rFonts w:ascii="Calibri" w:hAnsi="Calibri" w:cs="Calibri" w:eastAsia="Calibri"/>
          <w:sz w:val="30"/>
          <w:szCs w:val="30"/>
          <w:spacing w:val="-2"/>
          <w:w w:val="95"/>
        </w:rPr>
        <w:t>p</w:t>
      </w:r>
      <w:r>
        <w:rPr>
          <w:rFonts w:ascii="Calibri" w:hAnsi="Calibri" w:cs="Calibri" w:eastAsia="Calibri"/>
          <w:sz w:val="30"/>
          <w:szCs w:val="30"/>
          <w:spacing w:val="-4"/>
          <w:w w:val="91"/>
        </w:rPr>
        <w:t>r</w:t>
      </w:r>
      <w:r>
        <w:rPr>
          <w:rFonts w:ascii="Calibri" w:hAnsi="Calibri" w:cs="Calibri" w:eastAsia="Calibri"/>
          <w:sz w:val="30"/>
          <w:szCs w:val="30"/>
          <w:spacing w:val="0"/>
          <w:w w:val="91"/>
        </w:rPr>
        <w:t>e</w:t>
      </w:r>
      <w:r>
        <w:rPr>
          <w:rFonts w:ascii="Calibri" w:hAnsi="Calibri" w:cs="Calibri" w:eastAsia="Calibri"/>
          <w:sz w:val="30"/>
          <w:szCs w:val="30"/>
          <w:spacing w:val="-1"/>
          <w:w w:val="105"/>
        </w:rPr>
        <w:t>s</w:t>
      </w:r>
      <w:r>
        <w:rPr>
          <w:rFonts w:ascii="Calibri" w:hAnsi="Calibri" w:cs="Calibri" w:eastAsia="Calibri"/>
          <w:sz w:val="30"/>
          <w:szCs w:val="30"/>
          <w:spacing w:val="-1"/>
          <w:w w:val="91"/>
        </w:rPr>
        <w:t>e</w:t>
      </w:r>
      <w:r>
        <w:rPr>
          <w:rFonts w:ascii="Calibri" w:hAnsi="Calibri" w:cs="Calibri" w:eastAsia="Calibri"/>
          <w:sz w:val="30"/>
          <w:szCs w:val="30"/>
          <w:spacing w:val="-3"/>
          <w:w w:val="93"/>
        </w:rPr>
        <w:t>n</w:t>
      </w:r>
      <w:r>
        <w:rPr>
          <w:rFonts w:ascii="Calibri" w:hAnsi="Calibri" w:cs="Calibri" w:eastAsia="Calibri"/>
          <w:sz w:val="30"/>
          <w:szCs w:val="30"/>
          <w:spacing w:val="-1"/>
          <w:w w:val="94"/>
        </w:rPr>
        <w:t>t</w:t>
      </w:r>
      <w:r>
        <w:rPr>
          <w:rFonts w:ascii="Calibri" w:hAnsi="Calibri" w:cs="Calibri" w:eastAsia="Calibri"/>
          <w:sz w:val="30"/>
          <w:szCs w:val="30"/>
          <w:spacing w:val="0"/>
          <w:w w:val="105"/>
        </w:rPr>
        <w:t>s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98" w:lineRule="auto"/>
        <w:ind w:left="19" w:right="-102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90"/>
          <w:szCs w:val="90"/>
          <w:spacing w:val="0"/>
          <w:w w:val="100"/>
        </w:rPr>
        <w:t>T</w:t>
      </w:r>
      <w:r>
        <w:rPr>
          <w:rFonts w:ascii="Calibri" w:hAnsi="Calibri" w:cs="Calibri" w:eastAsia="Calibri"/>
          <w:sz w:val="90"/>
          <w:szCs w:val="90"/>
          <w:spacing w:val="0"/>
          <w:w w:val="100"/>
        </w:rPr>
        <w:t>H</w:t>
      </w:r>
      <w:r>
        <w:rPr>
          <w:rFonts w:ascii="Calibri" w:hAnsi="Calibri" w:cs="Calibri" w:eastAsia="Calibri"/>
          <w:sz w:val="90"/>
          <w:szCs w:val="90"/>
          <w:spacing w:val="0"/>
          <w:w w:val="100"/>
        </w:rPr>
        <w:t>e</w:t>
      </w:r>
      <w:r>
        <w:rPr>
          <w:rFonts w:ascii="Calibri" w:hAnsi="Calibri" w:cs="Calibri" w:eastAsia="Calibri"/>
          <w:sz w:val="90"/>
          <w:szCs w:val="90"/>
          <w:spacing w:val="102"/>
          <w:w w:val="100"/>
        </w:rPr>
        <w:t> </w:t>
      </w:r>
      <w:r>
        <w:rPr>
          <w:rFonts w:ascii="Calibri" w:hAnsi="Calibri" w:cs="Calibri" w:eastAsia="Calibri"/>
          <w:sz w:val="90"/>
          <w:szCs w:val="90"/>
          <w:spacing w:val="-28"/>
          <w:w w:val="96"/>
        </w:rPr>
        <w:t>O</w:t>
      </w:r>
      <w:r>
        <w:rPr>
          <w:rFonts w:ascii="Calibri" w:hAnsi="Calibri" w:cs="Calibri" w:eastAsia="Calibri"/>
          <w:sz w:val="90"/>
          <w:szCs w:val="90"/>
          <w:spacing w:val="0"/>
          <w:w w:val="110"/>
        </w:rPr>
        <w:t>TH</w:t>
      </w:r>
      <w:r>
        <w:rPr>
          <w:rFonts w:ascii="Calibri" w:hAnsi="Calibri" w:cs="Calibri" w:eastAsia="Calibri"/>
          <w:sz w:val="90"/>
          <w:szCs w:val="90"/>
          <w:spacing w:val="0"/>
          <w:w w:val="103"/>
        </w:rPr>
        <w:t>eR</w:t>
      </w:r>
      <w:r>
        <w:rPr>
          <w:rFonts w:ascii="Calibri" w:hAnsi="Calibri" w:cs="Calibri" w:eastAsia="Calibri"/>
          <w:sz w:val="90"/>
          <w:szCs w:val="90"/>
          <w:spacing w:val="0"/>
          <w:w w:val="103"/>
        </w:rPr>
        <w:t> </w:t>
      </w:r>
      <w:r>
        <w:rPr>
          <w:rFonts w:ascii="Calibri" w:hAnsi="Calibri" w:cs="Calibri" w:eastAsia="Calibri"/>
          <w:sz w:val="90"/>
          <w:szCs w:val="90"/>
          <w:spacing w:val="0"/>
          <w:w w:val="100"/>
        </w:rPr>
        <w:t>F</w:t>
      </w:r>
      <w:r>
        <w:rPr>
          <w:rFonts w:ascii="Calibri" w:hAnsi="Calibri" w:cs="Calibri" w:eastAsia="Calibri"/>
          <w:sz w:val="90"/>
          <w:szCs w:val="90"/>
          <w:spacing w:val="0"/>
          <w:w w:val="100"/>
        </w:rPr>
        <w:t>ILM</w:t>
      </w:r>
      <w:r>
        <w:rPr>
          <w:rFonts w:ascii="Calibri" w:hAnsi="Calibri" w:cs="Calibri" w:eastAsia="Calibri"/>
          <w:sz w:val="90"/>
          <w:szCs w:val="90"/>
          <w:spacing w:val="-3"/>
          <w:w w:val="100"/>
        </w:rPr>
        <w:t> </w:t>
      </w:r>
      <w:r>
        <w:rPr>
          <w:rFonts w:ascii="Calibri" w:hAnsi="Calibri" w:cs="Calibri" w:eastAsia="Calibri"/>
          <w:sz w:val="90"/>
          <w:szCs w:val="90"/>
          <w:spacing w:val="0"/>
          <w:w w:val="106"/>
        </w:rPr>
        <w:t>Fe</w:t>
      </w:r>
      <w:r>
        <w:rPr>
          <w:rFonts w:ascii="Calibri" w:hAnsi="Calibri" w:cs="Calibri" w:eastAsia="Calibri"/>
          <w:sz w:val="90"/>
          <w:szCs w:val="90"/>
          <w:spacing w:val="-9"/>
          <w:w w:val="115"/>
        </w:rPr>
        <w:t>S</w:t>
      </w:r>
      <w:r>
        <w:rPr>
          <w:rFonts w:ascii="Calibri" w:hAnsi="Calibri" w:cs="Calibri" w:eastAsia="Calibri"/>
          <w:sz w:val="90"/>
          <w:szCs w:val="90"/>
          <w:spacing w:val="0"/>
          <w:w w:val="110"/>
        </w:rPr>
        <w:t>TI</w:t>
      </w:r>
      <w:r>
        <w:rPr>
          <w:rFonts w:ascii="Calibri" w:hAnsi="Calibri" w:cs="Calibri" w:eastAsia="Calibri"/>
          <w:sz w:val="90"/>
          <w:szCs w:val="90"/>
          <w:spacing w:val="-57"/>
          <w:w w:val="108"/>
        </w:rPr>
        <w:t>V</w:t>
      </w:r>
      <w:r>
        <w:rPr>
          <w:rFonts w:ascii="Calibri" w:hAnsi="Calibri" w:cs="Calibri" w:eastAsia="Calibri"/>
          <w:sz w:val="90"/>
          <w:szCs w:val="90"/>
          <w:spacing w:val="0"/>
          <w:w w:val="113"/>
        </w:rPr>
        <w:t>AL</w:t>
      </w:r>
      <w:r>
        <w:rPr>
          <w:rFonts w:ascii="Calibri" w:hAnsi="Calibri" w:cs="Calibri" w:eastAsia="Calibri"/>
          <w:sz w:val="90"/>
          <w:szCs w:val="90"/>
          <w:spacing w:val="0"/>
          <w:w w:val="113"/>
        </w:rPr>
        <w:t> </w:t>
      </w:r>
      <w:r>
        <w:rPr>
          <w:rFonts w:ascii="Calibri" w:hAnsi="Calibri" w:cs="Calibri" w:eastAsia="Calibri"/>
          <w:sz w:val="30"/>
          <w:szCs w:val="30"/>
          <w:spacing w:val="1"/>
          <w:w w:val="95"/>
        </w:rPr>
        <w:t>N</w:t>
      </w:r>
      <w:r>
        <w:rPr>
          <w:rFonts w:ascii="Calibri" w:hAnsi="Calibri" w:cs="Calibri" w:eastAsia="Calibri"/>
          <w:sz w:val="30"/>
          <w:szCs w:val="30"/>
          <w:spacing w:val="-4"/>
          <w:w w:val="95"/>
        </w:rPr>
        <w:t>e</w:t>
      </w:r>
      <w:r>
        <w:rPr>
          <w:rFonts w:ascii="Calibri" w:hAnsi="Calibri" w:cs="Calibri" w:eastAsia="Calibri"/>
          <w:sz w:val="30"/>
          <w:szCs w:val="30"/>
          <w:spacing w:val="0"/>
          <w:w w:val="95"/>
        </w:rPr>
        <w:t>w</w:t>
      </w:r>
      <w:r>
        <w:rPr>
          <w:rFonts w:ascii="Calibri" w:hAnsi="Calibri" w:cs="Calibri" w:eastAsia="Calibri"/>
          <w:sz w:val="30"/>
          <w:szCs w:val="30"/>
          <w:spacing w:val="-3"/>
          <w:w w:val="95"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95"/>
        </w:rPr>
        <w:t>c</w:t>
      </w:r>
      <w:r>
        <w:rPr>
          <w:rFonts w:ascii="Calibri" w:hAnsi="Calibri" w:cs="Calibri" w:eastAsia="Calibri"/>
          <w:sz w:val="30"/>
          <w:szCs w:val="30"/>
          <w:spacing w:val="-2"/>
          <w:w w:val="95"/>
        </w:rPr>
        <w:t>i</w:t>
      </w:r>
      <w:r>
        <w:rPr>
          <w:rFonts w:ascii="Calibri" w:hAnsi="Calibri" w:cs="Calibri" w:eastAsia="Calibri"/>
          <w:sz w:val="30"/>
          <w:szCs w:val="30"/>
          <w:spacing w:val="0"/>
          <w:w w:val="95"/>
        </w:rPr>
        <w:t>n</w:t>
      </w:r>
      <w:r>
        <w:rPr>
          <w:rFonts w:ascii="Calibri" w:hAnsi="Calibri" w:cs="Calibri" w:eastAsia="Calibri"/>
          <w:sz w:val="30"/>
          <w:szCs w:val="30"/>
          <w:spacing w:val="0"/>
          <w:w w:val="95"/>
        </w:rPr>
        <w:t>e</w:t>
      </w:r>
      <w:r>
        <w:rPr>
          <w:rFonts w:ascii="Calibri" w:hAnsi="Calibri" w:cs="Calibri" w:eastAsia="Calibri"/>
          <w:sz w:val="30"/>
          <w:szCs w:val="30"/>
          <w:spacing w:val="-1"/>
          <w:w w:val="95"/>
        </w:rPr>
        <w:t>m</w:t>
      </w:r>
      <w:r>
        <w:rPr>
          <w:rFonts w:ascii="Calibri" w:hAnsi="Calibri" w:cs="Calibri" w:eastAsia="Calibri"/>
          <w:sz w:val="30"/>
          <w:szCs w:val="30"/>
          <w:spacing w:val="0"/>
          <w:w w:val="95"/>
        </w:rPr>
        <w:t>a</w:t>
      </w:r>
      <w:r>
        <w:rPr>
          <w:rFonts w:ascii="Calibri" w:hAnsi="Calibri" w:cs="Calibri" w:eastAsia="Calibri"/>
          <w:sz w:val="30"/>
          <w:szCs w:val="30"/>
          <w:spacing w:val="16"/>
          <w:w w:val="95"/>
        </w:rPr>
        <w:t> </w:t>
      </w:r>
      <w:r>
        <w:rPr>
          <w:rFonts w:ascii="Calibri" w:hAnsi="Calibri" w:cs="Calibri" w:eastAsia="Calibri"/>
          <w:sz w:val="30"/>
          <w:szCs w:val="30"/>
          <w:spacing w:val="-7"/>
          <w:w w:val="100"/>
        </w:rPr>
        <w:t>b</w:t>
      </w:r>
      <w:r>
        <w:rPr>
          <w:rFonts w:ascii="Calibri" w:hAnsi="Calibri" w:cs="Calibri" w:eastAsia="Calibri"/>
          <w:sz w:val="30"/>
          <w:szCs w:val="30"/>
          <w:spacing w:val="-14"/>
          <w:w w:val="100"/>
        </w:rPr>
        <w:t>y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,</w:t>
      </w:r>
      <w:r>
        <w:rPr>
          <w:rFonts w:ascii="Calibri" w:hAnsi="Calibri" w:cs="Calibri" w:eastAsia="Calibri"/>
          <w:sz w:val="30"/>
          <w:szCs w:val="30"/>
          <w:spacing w:val="-10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-2"/>
          <w:w w:val="100"/>
        </w:rPr>
        <w:t>w</w:t>
      </w:r>
      <w:r>
        <w:rPr>
          <w:rFonts w:ascii="Calibri" w:hAnsi="Calibri" w:cs="Calibri" w:eastAsia="Calibri"/>
          <w:sz w:val="30"/>
          <w:szCs w:val="30"/>
          <w:spacing w:val="-3"/>
          <w:w w:val="100"/>
        </w:rPr>
        <w:t>i</w:t>
      </w:r>
      <w:r>
        <w:rPr>
          <w:rFonts w:ascii="Calibri" w:hAnsi="Calibri" w:cs="Calibri" w:eastAsia="Calibri"/>
          <w:sz w:val="30"/>
          <w:szCs w:val="30"/>
          <w:spacing w:val="-2"/>
          <w:w w:val="100"/>
        </w:rPr>
        <w:t>t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h</w:t>
      </w:r>
      <w:r>
        <w:rPr>
          <w:rFonts w:ascii="Calibri" w:hAnsi="Calibri" w:cs="Calibri" w:eastAsia="Calibri"/>
          <w:sz w:val="30"/>
          <w:szCs w:val="30"/>
          <w:spacing w:val="-23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100"/>
        </w:rPr>
        <w:t>a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n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d</w:t>
      </w:r>
      <w:r>
        <w:rPr>
          <w:rFonts w:ascii="Calibri" w:hAnsi="Calibri" w:cs="Calibri" w:eastAsia="Calibri"/>
          <w:sz w:val="30"/>
          <w:szCs w:val="30"/>
          <w:spacing w:val="-18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97"/>
        </w:rPr>
        <w:t>a</w:t>
      </w:r>
      <w:r>
        <w:rPr>
          <w:rFonts w:ascii="Calibri" w:hAnsi="Calibri" w:cs="Calibri" w:eastAsia="Calibri"/>
          <w:sz w:val="30"/>
          <w:szCs w:val="30"/>
          <w:spacing w:val="0"/>
          <w:w w:val="98"/>
        </w:rPr>
        <w:t>b</w:t>
      </w:r>
      <w:r>
        <w:rPr>
          <w:rFonts w:ascii="Calibri" w:hAnsi="Calibri" w:cs="Calibri" w:eastAsia="Calibri"/>
          <w:sz w:val="30"/>
          <w:szCs w:val="30"/>
          <w:spacing w:val="-1"/>
          <w:w w:val="92"/>
        </w:rPr>
        <w:t>o</w:t>
      </w:r>
      <w:r>
        <w:rPr>
          <w:rFonts w:ascii="Calibri" w:hAnsi="Calibri" w:cs="Calibri" w:eastAsia="Calibri"/>
          <w:sz w:val="30"/>
          <w:szCs w:val="30"/>
          <w:spacing w:val="-1"/>
          <w:w w:val="95"/>
        </w:rPr>
        <w:t>u</w:t>
      </w:r>
      <w:r>
        <w:rPr>
          <w:rFonts w:ascii="Calibri" w:hAnsi="Calibri" w:cs="Calibri" w:eastAsia="Calibri"/>
          <w:sz w:val="30"/>
          <w:szCs w:val="30"/>
          <w:spacing w:val="0"/>
          <w:w w:val="102"/>
        </w:rPr>
        <w:t>t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</w:r>
    </w:p>
    <w:p>
      <w:pPr>
        <w:spacing w:before="0" w:after="0" w:line="354" w:lineRule="exact"/>
        <w:ind w:left="1494" w:right="1374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spacing w:val="0"/>
          <w:w w:val="95"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spacing w:val="1"/>
          <w:w w:val="95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spacing w:val="-1"/>
          <w:w w:val="95"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spacing w:val="0"/>
          <w:w w:val="95"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spacing w:val="-1"/>
          <w:w w:val="95"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spacing w:val="0"/>
          <w:w w:val="95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spacing w:val="5"/>
          <w:w w:val="95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30"/>
          <w:szCs w:val="30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spacing w:val="-23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98"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spacing w:val="-1"/>
          <w:w w:val="101"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spacing w:val="-1"/>
          <w:w w:val="104"/>
          <w:position w:val="1"/>
        </w:rPr>
        <w:t>sa</w:t>
      </w:r>
      <w:r>
        <w:rPr>
          <w:rFonts w:ascii="Calibri" w:hAnsi="Calibri" w:cs="Calibri" w:eastAsia="Calibri"/>
          <w:sz w:val="30"/>
          <w:szCs w:val="30"/>
          <w:spacing w:val="-1"/>
          <w:w w:val="98"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spacing w:val="-2"/>
          <w:w w:val="101"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spacing w:val="-2"/>
          <w:w w:val="101"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spacing w:val="-3"/>
          <w:w w:val="101"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spacing w:val="-1"/>
          <w:w w:val="102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spacing w:val="0"/>
          <w:w w:val="107"/>
          <w:position w:val="1"/>
        </w:rPr>
        <w:t>y</w:t>
      </w:r>
      <w:r>
        <w:rPr>
          <w:rFonts w:ascii="Calibri" w:hAnsi="Calibri" w:cs="Calibri" w:eastAsia="Calibri"/>
          <w:sz w:val="30"/>
          <w:szCs w:val="30"/>
          <w:spacing w:val="0"/>
          <w:w w:val="100"/>
          <w:position w:val="0"/>
        </w:rPr>
      </w:r>
    </w:p>
    <w:p>
      <w:pPr>
        <w:spacing w:before="59" w:after="0" w:line="240" w:lineRule="auto"/>
        <w:ind w:left="1515" w:right="1395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spacing w:val="-1"/>
          <w:w w:val="64"/>
        </w:rPr>
        <w:t>1</w:t>
      </w:r>
      <w:r>
        <w:rPr>
          <w:rFonts w:ascii="Calibri" w:hAnsi="Calibri" w:cs="Calibri" w:eastAsia="Calibri"/>
          <w:sz w:val="30"/>
          <w:szCs w:val="30"/>
          <w:spacing w:val="0"/>
          <w:w w:val="98"/>
        </w:rPr>
        <w:t>9</w:t>
      </w:r>
      <w:r>
        <w:rPr>
          <w:rFonts w:ascii="Calibri" w:hAnsi="Calibri" w:cs="Calibri" w:eastAsia="Calibri"/>
          <w:sz w:val="30"/>
          <w:szCs w:val="30"/>
          <w:spacing w:val="-1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–</w:t>
      </w:r>
      <w:r>
        <w:rPr>
          <w:rFonts w:ascii="Calibri" w:hAnsi="Calibri" w:cs="Calibri" w:eastAsia="Calibri"/>
          <w:sz w:val="30"/>
          <w:szCs w:val="30"/>
          <w:spacing w:val="-8"/>
          <w:w w:val="100"/>
        </w:rPr>
        <w:t> </w:t>
      </w:r>
      <w:r>
        <w:rPr>
          <w:rFonts w:ascii="Calibri" w:hAnsi="Calibri" w:cs="Calibri" w:eastAsia="Calibri"/>
          <w:sz w:val="30"/>
          <w:szCs w:val="30"/>
          <w:spacing w:val="0"/>
          <w:w w:val="91"/>
        </w:rPr>
        <w:t>23</w:t>
      </w:r>
      <w:r>
        <w:rPr>
          <w:rFonts w:ascii="Calibri" w:hAnsi="Calibri" w:cs="Calibri" w:eastAsia="Calibri"/>
          <w:sz w:val="30"/>
          <w:szCs w:val="30"/>
          <w:spacing w:val="2"/>
          <w:w w:val="91"/>
        </w:rPr>
        <w:t> </w:t>
      </w:r>
      <w:r>
        <w:rPr>
          <w:rFonts w:ascii="Calibri" w:hAnsi="Calibri" w:cs="Calibri" w:eastAsia="Calibri"/>
          <w:sz w:val="30"/>
          <w:szCs w:val="30"/>
          <w:spacing w:val="0"/>
          <w:w w:val="91"/>
        </w:rPr>
        <w:t>S</w:t>
      </w:r>
      <w:r>
        <w:rPr>
          <w:rFonts w:ascii="Calibri" w:hAnsi="Calibri" w:cs="Calibri" w:eastAsia="Calibri"/>
          <w:sz w:val="30"/>
          <w:szCs w:val="30"/>
          <w:spacing w:val="-1"/>
          <w:w w:val="91"/>
        </w:rPr>
        <w:t>e</w:t>
      </w:r>
      <w:r>
        <w:rPr>
          <w:rFonts w:ascii="Calibri" w:hAnsi="Calibri" w:cs="Calibri" w:eastAsia="Calibri"/>
          <w:sz w:val="30"/>
          <w:szCs w:val="30"/>
          <w:spacing w:val="-3"/>
          <w:w w:val="91"/>
        </w:rPr>
        <w:t>p</w:t>
      </w:r>
      <w:r>
        <w:rPr>
          <w:rFonts w:ascii="Calibri" w:hAnsi="Calibri" w:cs="Calibri" w:eastAsia="Calibri"/>
          <w:sz w:val="30"/>
          <w:szCs w:val="30"/>
          <w:spacing w:val="-5"/>
          <w:w w:val="91"/>
        </w:rPr>
        <w:t>t</w:t>
      </w:r>
      <w:r>
        <w:rPr>
          <w:rFonts w:ascii="Calibri" w:hAnsi="Calibri" w:cs="Calibri" w:eastAsia="Calibri"/>
          <w:sz w:val="30"/>
          <w:szCs w:val="30"/>
          <w:spacing w:val="-1"/>
          <w:w w:val="91"/>
        </w:rPr>
        <w:t>e</w:t>
      </w:r>
      <w:r>
        <w:rPr>
          <w:rFonts w:ascii="Calibri" w:hAnsi="Calibri" w:cs="Calibri" w:eastAsia="Calibri"/>
          <w:sz w:val="30"/>
          <w:szCs w:val="30"/>
          <w:spacing w:val="-2"/>
          <w:w w:val="91"/>
        </w:rPr>
        <w:t>m</w:t>
      </w:r>
      <w:r>
        <w:rPr>
          <w:rFonts w:ascii="Calibri" w:hAnsi="Calibri" w:cs="Calibri" w:eastAsia="Calibri"/>
          <w:sz w:val="30"/>
          <w:szCs w:val="30"/>
          <w:spacing w:val="0"/>
          <w:w w:val="91"/>
        </w:rPr>
        <w:t>b</w:t>
      </w:r>
      <w:r>
        <w:rPr>
          <w:rFonts w:ascii="Calibri" w:hAnsi="Calibri" w:cs="Calibri" w:eastAsia="Calibri"/>
          <w:sz w:val="30"/>
          <w:szCs w:val="30"/>
          <w:spacing w:val="-1"/>
          <w:w w:val="91"/>
        </w:rPr>
        <w:t>e</w:t>
      </w:r>
      <w:r>
        <w:rPr>
          <w:rFonts w:ascii="Calibri" w:hAnsi="Calibri" w:cs="Calibri" w:eastAsia="Calibri"/>
          <w:sz w:val="30"/>
          <w:szCs w:val="30"/>
          <w:spacing w:val="0"/>
          <w:w w:val="91"/>
        </w:rPr>
        <w:t>r</w:t>
      </w:r>
      <w:r>
        <w:rPr>
          <w:rFonts w:ascii="Calibri" w:hAnsi="Calibri" w:cs="Calibri" w:eastAsia="Calibri"/>
          <w:sz w:val="30"/>
          <w:szCs w:val="30"/>
          <w:spacing w:val="42"/>
          <w:w w:val="91"/>
        </w:rPr>
        <w:t> </w:t>
      </w:r>
      <w:r>
        <w:rPr>
          <w:rFonts w:ascii="Calibri" w:hAnsi="Calibri" w:cs="Calibri" w:eastAsia="Calibri"/>
          <w:sz w:val="30"/>
          <w:szCs w:val="30"/>
          <w:spacing w:val="-3"/>
          <w:w w:val="90"/>
        </w:rPr>
        <w:t>2</w:t>
      </w:r>
      <w:r>
        <w:rPr>
          <w:rFonts w:ascii="Calibri" w:hAnsi="Calibri" w:cs="Calibri" w:eastAsia="Calibri"/>
          <w:sz w:val="30"/>
          <w:szCs w:val="30"/>
          <w:spacing w:val="-1"/>
          <w:w w:val="85"/>
        </w:rPr>
        <w:t>0</w:t>
      </w:r>
      <w:r>
        <w:rPr>
          <w:rFonts w:ascii="Calibri" w:hAnsi="Calibri" w:cs="Calibri" w:eastAsia="Calibri"/>
          <w:sz w:val="30"/>
          <w:szCs w:val="30"/>
          <w:spacing w:val="-2"/>
          <w:w w:val="85"/>
        </w:rPr>
        <w:t>1</w:t>
      </w:r>
      <w:r>
        <w:rPr>
          <w:rFonts w:ascii="Calibri" w:hAnsi="Calibri" w:cs="Calibri" w:eastAsia="Calibri"/>
          <w:sz w:val="30"/>
          <w:szCs w:val="30"/>
          <w:spacing w:val="0"/>
          <w:w w:val="90"/>
        </w:rPr>
        <w:t>2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</w:r>
    </w:p>
    <w:p>
      <w:pPr>
        <w:spacing w:before="75" w:after="0" w:line="240" w:lineRule="auto"/>
        <w:ind w:right="937"/>
        <w:jc w:val="righ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  </w:t>
      </w:r>
      <w:r>
        <w:rPr>
          <w:rFonts w:ascii="Calibri" w:hAnsi="Calibri" w:cs="Calibri" w:eastAsia="Calibri"/>
          <w:sz w:val="22"/>
          <w:szCs w:val="22"/>
          <w:spacing w:val="30"/>
          <w:w w:val="6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spacing w:val="-1"/>
          <w:w w:val="93"/>
          <w:i/>
        </w:rPr>
        <w:t>W</w:t>
      </w:r>
      <w:r>
        <w:rPr>
          <w:rFonts w:ascii="Calibri" w:hAnsi="Calibri" w:cs="Calibri" w:eastAsia="Calibri"/>
          <w:sz w:val="30"/>
          <w:szCs w:val="30"/>
          <w:spacing w:val="-1"/>
          <w:w w:val="93"/>
          <w:i/>
        </w:rPr>
        <w:t>h</w:t>
      </w:r>
      <w:r>
        <w:rPr>
          <w:rFonts w:ascii="Calibri" w:hAnsi="Calibri" w:cs="Calibri" w:eastAsia="Calibri"/>
          <w:sz w:val="30"/>
          <w:szCs w:val="30"/>
          <w:spacing w:val="-3"/>
          <w:w w:val="93"/>
          <w:i/>
        </w:rPr>
        <w:t>a</w:t>
      </w:r>
      <w:r>
        <w:rPr>
          <w:rFonts w:ascii="Calibri" w:hAnsi="Calibri" w:cs="Calibri" w:eastAsia="Calibri"/>
          <w:sz w:val="30"/>
          <w:szCs w:val="30"/>
          <w:spacing w:val="0"/>
          <w:w w:val="93"/>
          <w:i/>
        </w:rPr>
        <w:t>t</w:t>
      </w:r>
      <w:r>
        <w:rPr>
          <w:rFonts w:ascii="Calibri" w:hAnsi="Calibri" w:cs="Calibri" w:eastAsia="Calibri"/>
          <w:sz w:val="30"/>
          <w:szCs w:val="30"/>
          <w:spacing w:val="5"/>
          <w:w w:val="93"/>
          <w:i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30"/>
          <w:szCs w:val="3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30"/>
          <w:szCs w:val="3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30"/>
          <w:szCs w:val="30"/>
          <w:spacing w:val="-16"/>
          <w:w w:val="100"/>
          <w:i/>
        </w:rPr>
        <w:t> </w:t>
      </w:r>
      <w:r>
        <w:rPr>
          <w:rFonts w:ascii="Calibri" w:hAnsi="Calibri" w:cs="Calibri" w:eastAsia="Calibri"/>
          <w:sz w:val="30"/>
          <w:szCs w:val="30"/>
          <w:spacing w:val="-6"/>
          <w:w w:val="100"/>
          <w:i/>
        </w:rPr>
        <w:t>y</w:t>
      </w:r>
      <w:r>
        <w:rPr>
          <w:rFonts w:ascii="Calibri" w:hAnsi="Calibri" w:cs="Calibri" w:eastAsia="Calibri"/>
          <w:sz w:val="30"/>
          <w:szCs w:val="3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30"/>
          <w:szCs w:val="30"/>
          <w:spacing w:val="0"/>
          <w:w w:val="100"/>
          <w:i/>
        </w:rPr>
        <w:t>u</w:t>
      </w:r>
      <w:r>
        <w:rPr>
          <w:rFonts w:ascii="Calibri" w:hAnsi="Calibri" w:cs="Calibri" w:eastAsia="Calibri"/>
          <w:sz w:val="30"/>
          <w:szCs w:val="30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30"/>
          <w:szCs w:val="30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30"/>
          <w:szCs w:val="3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30"/>
          <w:szCs w:val="3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30"/>
          <w:szCs w:val="30"/>
          <w:spacing w:val="-1"/>
          <w:w w:val="100"/>
          <w:i/>
        </w:rPr>
        <w:t>k</w:t>
      </w:r>
      <w:r>
        <w:rPr>
          <w:rFonts w:ascii="Calibri" w:hAnsi="Calibri" w:cs="Calibri" w:eastAsia="Calibri"/>
          <w:sz w:val="30"/>
          <w:szCs w:val="3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30"/>
          <w:szCs w:val="30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30"/>
          <w:szCs w:val="30"/>
          <w:spacing w:val="0"/>
          <w:w w:val="100"/>
          <w:i/>
        </w:rPr>
        <w:t>g</w:t>
      </w:r>
      <w:r>
        <w:rPr>
          <w:rFonts w:ascii="Calibri" w:hAnsi="Calibri" w:cs="Calibri" w:eastAsia="Calibri"/>
          <w:sz w:val="30"/>
          <w:szCs w:val="30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30"/>
          <w:szCs w:val="30"/>
          <w:spacing w:val="-3"/>
          <w:w w:val="92"/>
          <w:i/>
        </w:rPr>
        <w:t>a</w:t>
      </w:r>
      <w:r>
        <w:rPr>
          <w:rFonts w:ascii="Calibri" w:hAnsi="Calibri" w:cs="Calibri" w:eastAsia="Calibri"/>
          <w:sz w:val="30"/>
          <w:szCs w:val="30"/>
          <w:spacing w:val="0"/>
          <w:w w:val="102"/>
          <w:i/>
        </w:rPr>
        <w:t>t</w:t>
      </w:r>
      <w:r>
        <w:rPr>
          <w:rFonts w:ascii="Calibri" w:hAnsi="Calibri" w:cs="Calibri" w:eastAsia="Calibri"/>
          <w:sz w:val="30"/>
          <w:szCs w:val="30"/>
          <w:spacing w:val="-30"/>
          <w:w w:val="100"/>
          <w:i/>
        </w:rPr>
        <w:t> 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  <w:t>?</w:t>
      </w:r>
      <w:r>
        <w:rPr>
          <w:rFonts w:ascii="Calibri" w:hAnsi="Calibri" w:cs="Calibri" w:eastAsia="Calibri"/>
          <w:sz w:val="30"/>
          <w:szCs w:val="30"/>
          <w:spacing w:val="0"/>
          <w:w w:val="100"/>
        </w:rPr>
      </w:r>
    </w:p>
    <w:p>
      <w:pPr>
        <w:spacing w:before="56" w:after="0" w:line="260" w:lineRule="exact"/>
        <w:ind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inc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inc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eptio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20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0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,</w:t>
      </w:r>
      <w:r>
        <w:rPr>
          <w:rFonts w:ascii="Calibri" w:hAnsi="Calibri" w:cs="Calibri" w:eastAsia="Calibri"/>
          <w:sz w:val="24"/>
          <w:szCs w:val="24"/>
          <w:spacing w:val="13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9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97"/>
        </w:rPr>
        <w:t>I</w:t>
      </w:r>
      <w:r>
        <w:rPr>
          <w:rFonts w:ascii="Calibri" w:hAnsi="Calibri" w:cs="Calibri" w:eastAsia="Calibri"/>
          <w:sz w:val="24"/>
          <w:szCs w:val="24"/>
          <w:spacing w:val="-8"/>
          <w:w w:val="12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87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87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10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1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11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I</w:t>
      </w:r>
      <w:r>
        <w:rPr>
          <w:rFonts w:ascii="Calibri" w:hAnsi="Calibri" w:cs="Calibri" w:eastAsia="Calibri"/>
          <w:sz w:val="24"/>
          <w:szCs w:val="24"/>
          <w:spacing w:val="-22"/>
          <w:w w:val="110"/>
        </w:rPr>
        <w:t>V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10"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11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ha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ch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erfull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b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k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fir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-10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di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abili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:</w:t>
      </w:r>
      <w:r>
        <w:rPr>
          <w:rFonts w:ascii="Calibri" w:hAnsi="Calibri" w:cs="Calibri" w:eastAsia="Calibri"/>
          <w:sz w:val="24"/>
          <w:szCs w:val="24"/>
          <w:spacing w:val="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98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67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t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2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95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62"/>
        </w:rPr>
        <w:t>!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Art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Hous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welc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ome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sti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20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Nort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Mel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b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ourn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19"/>
          <w:w w:val="95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ow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Hal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8"/>
        </w:rPr>
        <w:t>2</w:t>
      </w:r>
      <w:r>
        <w:rPr>
          <w:rFonts w:ascii="Calibri" w:hAnsi="Calibri" w:cs="Calibri" w:eastAsia="Calibri"/>
          <w:sz w:val="24"/>
          <w:szCs w:val="24"/>
          <w:spacing w:val="-6"/>
          <w:w w:val="98"/>
        </w:rPr>
        <w:t>0</w:t>
      </w:r>
      <w:r>
        <w:rPr>
          <w:rFonts w:ascii="Calibri" w:hAnsi="Calibri" w:cs="Calibri" w:eastAsia="Calibri"/>
          <w:sz w:val="24"/>
          <w:szCs w:val="24"/>
          <w:spacing w:val="-3"/>
          <w:w w:val="64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9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whe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sti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20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shi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gea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1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fue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ent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epu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tio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sentin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z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92"/>
        </w:rPr>
        <w:t>-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shar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3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cinem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oun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6"/>
        </w:rPr>
        <w:t>glo</w:t>
      </w:r>
      <w:r>
        <w:rPr>
          <w:rFonts w:ascii="Calibri" w:hAnsi="Calibri" w:cs="Calibri" w:eastAsia="Calibri"/>
          <w:sz w:val="24"/>
          <w:szCs w:val="24"/>
          <w:spacing w:val="-3"/>
          <w:w w:val="96"/>
        </w:rPr>
        <w:t>b</w:t>
      </w:r>
      <w:r>
        <w:rPr>
          <w:rFonts w:ascii="Calibri" w:hAnsi="Calibri" w:cs="Calibri" w:eastAsia="Calibri"/>
          <w:sz w:val="24"/>
          <w:szCs w:val="24"/>
          <w:spacing w:val="-4"/>
          <w:w w:val="83"/>
        </w:rPr>
        <w:t>e.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5" w:after="0" w:line="260" w:lineRule="exact"/>
        <w:ind w:right="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93"/>
        </w:rPr>
        <w:t>Ex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erienc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ele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tio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onl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cinem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ca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deli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Nort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h</w:t>
      </w:r>
      <w:r>
        <w:rPr>
          <w:rFonts w:ascii="Calibri" w:hAnsi="Calibri" w:cs="Calibri" w:eastAsia="Calibri"/>
          <w:sz w:val="24"/>
          <w:szCs w:val="24"/>
          <w:spacing w:val="7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Mel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b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ourn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19"/>
          <w:w w:val="95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ow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Hal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om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spinning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hu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8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inclusi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sibl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3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fi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-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d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y</w:t>
      </w:r>
      <w:r>
        <w:rPr>
          <w:rFonts w:ascii="Calibri" w:hAnsi="Calibri" w:cs="Calibri" w:eastAsia="Calibri"/>
          <w:sz w:val="24"/>
          <w:szCs w:val="24"/>
          <w:spacing w:val="17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oad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right="12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93"/>
        </w:rPr>
        <w:t>tri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in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-9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di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abili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y</w:t>
      </w:r>
      <w:r>
        <w:rPr>
          <w:rFonts w:ascii="Calibri" w:hAnsi="Calibri" w:cs="Calibri" w:eastAsia="Calibri"/>
          <w:sz w:val="24"/>
          <w:szCs w:val="24"/>
          <w:spacing w:val="1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sc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cult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u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.</w:t>
      </w:r>
      <w:r>
        <w:rPr>
          <w:rFonts w:ascii="Calibri" w:hAnsi="Calibri" w:cs="Calibri" w:eastAsia="Calibri"/>
          <w:sz w:val="24"/>
          <w:szCs w:val="24"/>
          <w:spacing w:val="-1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Emb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acin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g</w:t>
      </w:r>
      <w:r>
        <w:rPr>
          <w:rFonts w:ascii="Calibri" w:hAnsi="Calibri" w:cs="Calibri" w:eastAsia="Calibri"/>
          <w:sz w:val="24"/>
          <w:szCs w:val="24"/>
          <w:spacing w:val="29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cinema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fir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t</w:t>
      </w:r>
      <w:r>
        <w:rPr>
          <w:rFonts w:ascii="Calibri" w:hAnsi="Calibri" w:cs="Calibri" w:eastAsia="Calibri"/>
          <w:sz w:val="24"/>
          <w:szCs w:val="24"/>
          <w:spacing w:val="18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time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,</w:t>
      </w:r>
      <w:r>
        <w:rPr>
          <w:rFonts w:ascii="Calibri" w:hAnsi="Calibri" w:cs="Calibri" w:eastAsia="Calibri"/>
          <w:sz w:val="24"/>
          <w:szCs w:val="24"/>
          <w:spacing w:val="-14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19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ow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Hal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4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enu</w:t>
      </w:r>
      <w:r>
        <w:rPr>
          <w:rFonts w:ascii="Calibri" w:hAnsi="Calibri" w:cs="Calibri" w:eastAsia="Calibri"/>
          <w:sz w:val="24"/>
          <w:szCs w:val="24"/>
          <w:spacing w:val="-3"/>
          <w:w w:val="94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94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ans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orm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in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-9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dar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k</w:t>
      </w:r>
      <w:r>
        <w:rPr>
          <w:rFonts w:ascii="Calibri" w:hAnsi="Calibri" w:cs="Calibri" w:eastAsia="Calibri"/>
          <w:sz w:val="24"/>
          <w:szCs w:val="24"/>
          <w:spacing w:val="8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yieldin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g</w:t>
      </w:r>
      <w:r>
        <w:rPr>
          <w:rFonts w:ascii="Calibri" w:hAnsi="Calibri" w:cs="Calibri" w:eastAsia="Calibri"/>
          <w:sz w:val="24"/>
          <w:szCs w:val="24"/>
          <w:spacing w:val="9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spac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ri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disc</w:t>
      </w:r>
      <w:r>
        <w:rPr>
          <w:rFonts w:ascii="Calibri" w:hAnsi="Calibri" w:cs="Calibri" w:eastAsia="Calibri"/>
          <w:sz w:val="24"/>
          <w:szCs w:val="24"/>
          <w:spacing w:val="-6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er</w:t>
      </w:r>
      <w:r>
        <w:rPr>
          <w:rFonts w:ascii="Calibri" w:hAnsi="Calibri" w:cs="Calibri" w:eastAsia="Calibri"/>
          <w:sz w:val="24"/>
          <w:szCs w:val="24"/>
          <w:spacing w:val="-15"/>
          <w:w w:val="94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ama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z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emen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ans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orma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tion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.</w:t>
      </w:r>
      <w:r>
        <w:rPr>
          <w:rFonts w:ascii="Calibri" w:hAnsi="Calibri" w:cs="Calibri" w:eastAsia="Calibri"/>
          <w:sz w:val="24"/>
          <w:szCs w:val="24"/>
          <w:spacing w:val="-9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aw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thought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13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sl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3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durin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fi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night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right="-51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films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,</w:t>
      </w:r>
      <w:r>
        <w:rPr>
          <w:rFonts w:ascii="Calibri" w:hAnsi="Calibri" w:cs="Calibri" w:eastAsia="Calibri"/>
          <w:sz w:val="24"/>
          <w:szCs w:val="24"/>
          <w:spacing w:val="-1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gu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st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,</w:t>
      </w:r>
      <w:r>
        <w:rPr>
          <w:rFonts w:ascii="Calibri" w:hAnsi="Calibri" w:cs="Calibri" w:eastAsia="Calibri"/>
          <w:sz w:val="24"/>
          <w:szCs w:val="24"/>
          <w:spacing w:val="2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orum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siona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19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elopment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ent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17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fil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m</w:t>
      </w:r>
      <w:r>
        <w:rPr>
          <w:rFonts w:ascii="Calibri" w:hAnsi="Calibri" w:cs="Calibri" w:eastAsia="Calibri"/>
          <w:sz w:val="24"/>
          <w:szCs w:val="24"/>
          <w:spacing w:val="-8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titioner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wit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h</w:t>
      </w:r>
      <w:r>
        <w:rPr>
          <w:rFonts w:ascii="Calibri" w:hAnsi="Calibri" w:cs="Calibri" w:eastAsia="Calibri"/>
          <w:sz w:val="24"/>
          <w:szCs w:val="24"/>
          <w:spacing w:val="-9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di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abili</w:t>
      </w:r>
      <w:r>
        <w:rPr>
          <w:rFonts w:ascii="Calibri" w:hAnsi="Calibri" w:cs="Calibri" w:eastAsia="Calibri"/>
          <w:sz w:val="24"/>
          <w:szCs w:val="24"/>
          <w:spacing w:val="-5"/>
          <w:w w:val="95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then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efue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y</w:t>
      </w:r>
      <w:r>
        <w:rPr>
          <w:rFonts w:ascii="Calibri" w:hAnsi="Calibri" w:cs="Calibri" w:eastAsia="Calibri"/>
          <w:sz w:val="24"/>
          <w:szCs w:val="24"/>
          <w:spacing w:val="9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b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Club!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5" w:after="0" w:line="260" w:lineRule="exact"/>
        <w:ind w:right="248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10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1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11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I</w:t>
      </w:r>
      <w:r>
        <w:rPr>
          <w:rFonts w:ascii="Calibri" w:hAnsi="Calibri" w:cs="Calibri" w:eastAsia="Calibri"/>
          <w:sz w:val="24"/>
          <w:szCs w:val="24"/>
          <w:spacing w:val="-22"/>
          <w:w w:val="110"/>
        </w:rPr>
        <w:t>V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10"/>
        </w:rPr>
        <w:t>L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ha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att</w:t>
      </w:r>
      <w:r>
        <w:rPr>
          <w:rFonts w:ascii="Calibri" w:hAnsi="Calibri" w:cs="Calibri" w:eastAsia="Calibri"/>
          <w:sz w:val="24"/>
          <w:szCs w:val="24"/>
          <w:spacing w:val="-6"/>
          <w:w w:val="94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4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94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4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94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owerfu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m</w:t>
      </w:r>
      <w:r>
        <w:rPr>
          <w:rFonts w:ascii="Calibri" w:hAnsi="Calibri" w:cs="Calibri" w:eastAsia="Calibri"/>
          <w:sz w:val="24"/>
          <w:szCs w:val="24"/>
          <w:spacing w:val="17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on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em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ar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y</w:t>
      </w:r>
      <w:r>
        <w:rPr>
          <w:rFonts w:ascii="Calibri" w:hAnsi="Calibri" w:cs="Calibri" w:eastAsia="Calibri"/>
          <w:sz w:val="24"/>
          <w:szCs w:val="24"/>
          <w:spacing w:val="23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ernational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film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,</w:t>
      </w:r>
      <w:r>
        <w:rPr>
          <w:rFonts w:ascii="Calibri" w:hAnsi="Calibri" w:cs="Calibri" w:eastAsia="Calibri"/>
          <w:sz w:val="24"/>
          <w:szCs w:val="24"/>
          <w:spacing w:val="-13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includin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g</w:t>
      </w:r>
      <w:r>
        <w:rPr>
          <w:rFonts w:ascii="Calibri" w:hAnsi="Calibri" w:cs="Calibri" w:eastAsia="Calibri"/>
          <w:sz w:val="24"/>
          <w:szCs w:val="24"/>
          <w:spacing w:val="47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xpand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9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m</w:t>
      </w:r>
      <w:r>
        <w:rPr>
          <w:rFonts w:ascii="Calibri" w:hAnsi="Calibri" w:cs="Calibri" w:eastAsia="Calibri"/>
          <w:sz w:val="24"/>
          <w:szCs w:val="24"/>
          <w:spacing w:val="26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eaf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cinema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onf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ontin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g</w:t>
      </w:r>
      <w:r>
        <w:rPr>
          <w:rFonts w:ascii="Calibri" w:hAnsi="Calibri" w:cs="Calibri" w:eastAsia="Calibri"/>
          <w:sz w:val="24"/>
          <w:szCs w:val="24"/>
          <w:spacing w:val="36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m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ontlin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94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s</w:t>
      </w:r>
      <w:r>
        <w:rPr>
          <w:rFonts w:ascii="Calibri" w:hAnsi="Calibri" w:cs="Calibri" w:eastAsia="Calibri"/>
          <w:sz w:val="24"/>
          <w:szCs w:val="24"/>
          <w:spacing w:val="10"/>
          <w:w w:val="94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94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ont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sia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l</w:t>
      </w:r>
      <w:r>
        <w:rPr>
          <w:rFonts w:ascii="Calibri" w:hAnsi="Calibri" w:cs="Calibri" w:eastAsia="Calibri"/>
          <w:sz w:val="24"/>
          <w:szCs w:val="24"/>
          <w:spacing w:val="9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sel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tio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film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tha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wil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-1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challeng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y</w:t>
      </w:r>
      <w:r>
        <w:rPr>
          <w:rFonts w:ascii="Calibri" w:hAnsi="Calibri" w:cs="Calibri" w:eastAsia="Calibri"/>
          <w:sz w:val="24"/>
          <w:szCs w:val="24"/>
          <w:spacing w:val="9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sumptio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n</w:t>
      </w:r>
      <w:r>
        <w:rPr>
          <w:rFonts w:ascii="Calibri" w:hAnsi="Calibri" w:cs="Calibri" w:eastAsia="Calibri"/>
          <w:sz w:val="24"/>
          <w:szCs w:val="24"/>
          <w:spacing w:val="17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mad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out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7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97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3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,</w:t>
      </w:r>
      <w:r>
        <w:rPr>
          <w:rFonts w:ascii="Calibri" w:hAnsi="Calibri" w:cs="Calibri" w:eastAsia="Calibri"/>
          <w:sz w:val="24"/>
          <w:szCs w:val="24"/>
          <w:spacing w:val="-11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omanc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marriage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gende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signment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8"/>
        </w:rPr>
        <w:t>di</w:t>
      </w:r>
      <w:r>
        <w:rPr>
          <w:rFonts w:ascii="Calibri" w:hAnsi="Calibri" w:cs="Calibri" w:eastAsia="Calibri"/>
          <w:sz w:val="24"/>
          <w:szCs w:val="24"/>
          <w:spacing w:val="-3"/>
          <w:w w:val="98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abili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finge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-10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livin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g</w:t>
      </w:r>
      <w:r>
        <w:rPr>
          <w:rFonts w:ascii="Calibri" w:hAnsi="Calibri" w:cs="Calibri" w:eastAsia="Calibri"/>
          <w:sz w:val="24"/>
          <w:szCs w:val="24"/>
          <w:spacing w:val="1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puls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di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abili</w:t>
      </w:r>
      <w:r>
        <w:rPr>
          <w:rFonts w:ascii="Calibri" w:hAnsi="Calibri" w:cs="Calibri" w:eastAsia="Calibri"/>
          <w:sz w:val="24"/>
          <w:szCs w:val="24"/>
          <w:spacing w:val="-5"/>
          <w:w w:val="95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9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3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15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1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10"/>
        </w:rPr>
        <w:t>I</w:t>
      </w:r>
      <w:r>
        <w:rPr>
          <w:rFonts w:ascii="Calibri" w:hAnsi="Calibri" w:cs="Calibri" w:eastAsia="Calibri"/>
          <w:sz w:val="24"/>
          <w:szCs w:val="24"/>
          <w:spacing w:val="-20"/>
          <w:w w:val="108"/>
        </w:rPr>
        <w:t>V</w:t>
      </w:r>
      <w:r>
        <w:rPr>
          <w:rFonts w:ascii="Calibri" w:hAnsi="Calibri" w:cs="Calibri" w:eastAsia="Calibri"/>
          <w:sz w:val="24"/>
          <w:szCs w:val="24"/>
          <w:spacing w:val="-6"/>
          <w:w w:val="108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12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62"/>
        </w:rPr>
        <w:t>!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5" w:after="0" w:line="260" w:lineRule="exact"/>
        <w:ind w:right="679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7"/>
          <w:w w:val="11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1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12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114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3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18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15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78"/>
        </w:rPr>
        <w:t>: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95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95"/>
        </w:rPr>
        <w:t>u</w:t>
      </w:r>
      <w:r>
        <w:rPr>
          <w:rFonts w:ascii="Calibri" w:hAnsi="Calibri" w:cs="Calibri" w:eastAsia="Calibri"/>
          <w:sz w:val="24"/>
          <w:szCs w:val="24"/>
          <w:spacing w:val="-6"/>
          <w:w w:val="95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94"/>
        </w:rPr>
        <w:t>$</w:t>
      </w:r>
      <w:r>
        <w:rPr>
          <w:rFonts w:ascii="Calibri" w:hAnsi="Calibri" w:cs="Calibri" w:eastAsia="Calibri"/>
          <w:sz w:val="24"/>
          <w:szCs w:val="24"/>
          <w:spacing w:val="-5"/>
          <w:w w:val="64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2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94"/>
        </w:rPr>
        <w:t>$</w:t>
      </w:r>
      <w:r>
        <w:rPr>
          <w:rFonts w:ascii="Calibri" w:hAnsi="Calibri" w:cs="Calibri" w:eastAsia="Calibri"/>
          <w:sz w:val="24"/>
          <w:szCs w:val="24"/>
          <w:spacing w:val="-1"/>
          <w:w w:val="96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4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d</w:t>
      </w:r>
      <w:r>
        <w:rPr>
          <w:rFonts w:ascii="Calibri" w:hAnsi="Calibri" w:cs="Calibri" w:eastAsia="Calibri"/>
          <w:sz w:val="24"/>
          <w:szCs w:val="24"/>
          <w:spacing w:val="-6"/>
          <w:w w:val="94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94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es</w:t>
      </w:r>
      <w:r>
        <w:rPr>
          <w:rFonts w:ascii="Calibri" w:hAnsi="Calibri" w:cs="Calibri" w:eastAsia="Calibri"/>
          <w:sz w:val="24"/>
          <w:szCs w:val="24"/>
          <w:spacing w:val="-8"/>
          <w:w w:val="94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94"/>
        </w:rPr>
        <w:t>i</w:t>
      </w:r>
      <w:r>
        <w:rPr>
          <w:rFonts w:ascii="Calibri" w:hAnsi="Calibri" w:cs="Calibri" w:eastAsia="Calibri"/>
          <w:sz w:val="24"/>
          <w:szCs w:val="24"/>
          <w:spacing w:val="-8"/>
          <w:w w:val="94"/>
        </w:rPr>
        <w:t>v</w:t>
      </w:r>
      <w:r>
        <w:rPr>
          <w:rFonts w:ascii="Calibri" w:hAnsi="Calibri" w:cs="Calibri" w:eastAsia="Calibri"/>
          <w:sz w:val="24"/>
          <w:szCs w:val="24"/>
          <w:spacing w:val="-6"/>
          <w:w w:val="94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4"/>
        </w:rPr>
        <w:t>l</w:t>
      </w:r>
      <w:r>
        <w:rPr>
          <w:rFonts w:ascii="Calibri" w:hAnsi="Calibri" w:cs="Calibri" w:eastAsia="Calibri"/>
          <w:sz w:val="24"/>
          <w:szCs w:val="24"/>
          <w:spacing w:val="4"/>
          <w:w w:val="94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i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95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5" w:after="0" w:line="260" w:lineRule="exact"/>
        <w:ind w:right="592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101"/>
        </w:rPr>
        <w:t>B</w:t>
      </w:r>
      <w:r>
        <w:rPr>
          <w:rFonts w:ascii="Calibri" w:hAnsi="Calibri" w:cs="Calibri" w:eastAsia="Calibri"/>
          <w:sz w:val="24"/>
          <w:szCs w:val="24"/>
          <w:spacing w:val="-4"/>
          <w:w w:val="96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4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104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97"/>
        </w:rPr>
        <w:t>ING</w:t>
      </w:r>
      <w:r>
        <w:rPr>
          <w:rFonts w:ascii="Calibri" w:hAnsi="Calibri" w:cs="Calibri" w:eastAsia="Calibri"/>
          <w:sz w:val="24"/>
          <w:szCs w:val="24"/>
          <w:spacing w:val="-2"/>
          <w:w w:val="115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78"/>
        </w:rPr>
        <w:t>: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ts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h</w:t>
      </w:r>
      <w:r>
        <w:rPr>
          <w:rFonts w:ascii="Calibri" w:hAnsi="Calibri" w:cs="Calibri" w:eastAsia="Calibri"/>
          <w:sz w:val="24"/>
          <w:szCs w:val="24"/>
          <w:spacing w:val="-5"/>
          <w:w w:val="94"/>
        </w:rPr>
        <w:t>ous</w:t>
      </w:r>
      <w:r>
        <w:rPr>
          <w:rFonts w:ascii="Calibri" w:hAnsi="Calibri" w:cs="Calibri" w:eastAsia="Calibri"/>
          <w:sz w:val="24"/>
          <w:szCs w:val="24"/>
          <w:spacing w:val="-3"/>
          <w:w w:val="94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-4"/>
          <w:w w:val="105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89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u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9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3</w:t>
      </w:r>
      <w:r>
        <w:rPr>
          <w:rFonts w:ascii="Calibri" w:hAnsi="Calibri" w:cs="Calibri" w:eastAsia="Calibri"/>
          <w:sz w:val="24"/>
          <w:szCs w:val="24"/>
          <w:spacing w:val="-1"/>
          <w:w w:val="91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3</w:t>
      </w:r>
      <w:r>
        <w:rPr>
          <w:rFonts w:ascii="Calibri" w:hAnsi="Calibri" w:cs="Calibri" w:eastAsia="Calibri"/>
          <w:sz w:val="24"/>
          <w:szCs w:val="24"/>
          <w:spacing w:val="-2"/>
          <w:w w:val="86"/>
        </w:rPr>
        <w:t>7</w:t>
      </w:r>
      <w:r>
        <w:rPr>
          <w:rFonts w:ascii="Calibri" w:hAnsi="Calibri" w:cs="Calibri" w:eastAsia="Calibri"/>
          <w:sz w:val="24"/>
          <w:szCs w:val="24"/>
          <w:spacing w:val="-4"/>
          <w:w w:val="64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3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-8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94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i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89"/>
        </w:rPr>
        <w:t>m</w:t>
      </w:r>
      <w:r>
        <w:rPr>
          <w:rFonts w:ascii="Calibri" w:hAnsi="Calibri" w:cs="Calibri" w:eastAsia="Calibri"/>
          <w:sz w:val="24"/>
          <w:szCs w:val="24"/>
          <w:spacing w:val="-7"/>
          <w:w w:val="94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5"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i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6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-4"/>
          <w:w w:val="105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89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18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6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2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2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4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4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97"/>
        </w:rPr>
        <w:t>ul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4"/>
          <w:position w:val="1"/>
        </w:rPr>
        <w:t>So</w:t>
      </w:r>
      <w:r>
        <w:rPr>
          <w:rFonts w:ascii="Calibri" w:hAnsi="Calibri" w:cs="Calibri" w:eastAsia="Calibri"/>
          <w:sz w:val="24"/>
          <w:szCs w:val="24"/>
          <w:spacing w:val="-3"/>
          <w:w w:val="104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101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94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2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7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72" w:after="0" w:line="260" w:lineRule="exact"/>
        <w:ind w:right="198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q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96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18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4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3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3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3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9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15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18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97"/>
        </w:rPr>
        <w:t>I</w:t>
      </w:r>
      <w:r>
        <w:rPr>
          <w:rFonts w:ascii="Calibri" w:hAnsi="Calibri" w:cs="Calibri" w:eastAsia="Calibri"/>
          <w:sz w:val="24"/>
          <w:szCs w:val="24"/>
          <w:spacing w:val="-18"/>
          <w:w w:val="108"/>
        </w:rPr>
        <w:t>V</w:t>
      </w:r>
      <w:r>
        <w:rPr>
          <w:rFonts w:ascii="Calibri" w:hAnsi="Calibri" w:cs="Calibri" w:eastAsia="Calibri"/>
          <w:sz w:val="24"/>
          <w:szCs w:val="24"/>
          <w:spacing w:val="-4"/>
          <w:w w:val="108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2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5" w:after="0" w:line="260" w:lineRule="exact"/>
        <w:ind w:right="29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8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8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80"/>
        </w:rPr>
        <w:t>1</w:t>
      </w:r>
      <w:r>
        <w:rPr>
          <w:rFonts w:ascii="Calibri" w:hAnsi="Calibri" w:cs="Calibri" w:eastAsia="Calibri"/>
          <w:sz w:val="24"/>
          <w:szCs w:val="24"/>
          <w:spacing w:val="5"/>
          <w:w w:val="8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be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5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5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95"/>
        </w:rPr>
        <w:t>5</w:t>
      </w:r>
      <w:r>
        <w:rPr>
          <w:rFonts w:ascii="Calibri" w:hAnsi="Calibri" w:cs="Calibri" w:eastAsia="Calibri"/>
          <w:sz w:val="24"/>
          <w:szCs w:val="24"/>
          <w:spacing w:val="2"/>
          <w:w w:val="83"/>
        </w:rPr>
        <w:t>.</w:t>
      </w:r>
      <w:r>
        <w:rPr>
          <w:rFonts w:ascii="Calibri" w:hAnsi="Calibri" w:cs="Calibri" w:eastAsia="Calibri"/>
          <w:sz w:val="24"/>
          <w:szCs w:val="24"/>
          <w:spacing w:val="-1"/>
          <w:w w:val="93"/>
        </w:rPr>
        <w:t>3</w:t>
      </w:r>
      <w:r>
        <w:rPr>
          <w:rFonts w:ascii="Calibri" w:hAnsi="Calibri" w:cs="Calibri" w:eastAsia="Calibri"/>
          <w:sz w:val="24"/>
          <w:szCs w:val="24"/>
          <w:spacing w:val="-1"/>
          <w:w w:val="108"/>
        </w:rPr>
        <w:t>0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pm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4" w:after="0" w:line="293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15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96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6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6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9"/>
          <w:w w:val="96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96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6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96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ov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6"/>
          <w:w w:val="92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92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92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2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he</w:t>
      </w:r>
      <w:r>
        <w:rPr>
          <w:rFonts w:ascii="Calibri" w:hAnsi="Calibri" w:cs="Calibri" w:eastAsia="Calibri"/>
          <w:sz w:val="24"/>
          <w:szCs w:val="24"/>
          <w:spacing w:val="0"/>
          <w:w w:val="92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92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1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1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1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91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ne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93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3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3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93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4"/>
          <w:w w:val="93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93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93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93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93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91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5"/>
          <w:w w:val="99"/>
          <w:position w:val="1"/>
        </w:rPr>
        <w:t>gh</w:t>
      </w:r>
      <w:r>
        <w:rPr>
          <w:rFonts w:ascii="Calibri" w:hAnsi="Calibri" w:cs="Calibri" w:eastAsia="Calibri"/>
          <w:sz w:val="24"/>
          <w:szCs w:val="24"/>
          <w:spacing w:val="-4"/>
          <w:w w:val="94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62"/>
          <w:position w:val="1"/>
        </w:rPr>
        <w:t>!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2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91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5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7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97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7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97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97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97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7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97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3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6"/>
          <w:w w:val="91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97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7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1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95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91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3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83"/>
          <w:position w:val="1"/>
        </w:rPr>
        <w:t>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1"/>
        </w:rPr>
        <w:t>/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ci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6"/>
          <w:w w:val="96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6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96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96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96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5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91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94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1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91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91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94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3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6"/>
          <w:w w:val="91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67"/>
          <w:position w:val="1"/>
        </w:rPr>
        <w:t>’</w:t>
      </w:r>
      <w:r>
        <w:rPr>
          <w:rFonts w:ascii="Calibri" w:hAnsi="Calibri" w:cs="Calibri" w:eastAsia="Calibri"/>
          <w:sz w:val="24"/>
          <w:szCs w:val="24"/>
          <w:spacing w:val="-5"/>
          <w:w w:val="91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91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3"/>
          <w:w w:val="94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94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4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94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94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94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7"/>
          <w:w w:val="94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94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94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4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6"/>
          <w:w w:val="94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4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94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94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4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4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94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4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94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4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0"/>
          <w:w w:val="94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9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9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6"/>
          <w:w w:val="92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2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6"/>
          <w:w w:val="92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2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5"/>
          <w:w w:val="92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ho</w:t>
      </w:r>
      <w:r>
        <w:rPr>
          <w:rFonts w:ascii="Calibri" w:hAnsi="Calibri" w:cs="Calibri" w:eastAsia="Calibri"/>
          <w:sz w:val="24"/>
          <w:szCs w:val="24"/>
          <w:spacing w:val="-4"/>
          <w:w w:val="92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92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92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92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1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3"/>
          <w:w w:val="92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91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99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9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67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72" w:after="0" w:line="260" w:lineRule="exact"/>
        <w:ind w:right="99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8"/>
          <w:w w:val="92"/>
        </w:rPr>
        <w:t>W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18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6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95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2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2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4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4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97"/>
        </w:rPr>
        <w:t>ul</w:t>
      </w:r>
      <w:r>
        <w:rPr>
          <w:rFonts w:ascii="Calibri" w:hAnsi="Calibri" w:cs="Calibri" w:eastAsia="Calibri"/>
          <w:sz w:val="24"/>
          <w:szCs w:val="24"/>
          <w:spacing w:val="-3"/>
          <w:w w:val="97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p</w:t>
      </w:r>
      <w:r>
        <w:rPr>
          <w:rFonts w:ascii="Calibri" w:hAnsi="Calibri" w:cs="Calibri" w:eastAsia="Calibri"/>
          <w:sz w:val="24"/>
          <w:szCs w:val="24"/>
          <w:spacing w:val="8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9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94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87"/>
        </w:rPr>
        <w:t>w</w:t>
      </w:r>
      <w:r>
        <w:rPr>
          <w:rFonts w:ascii="Calibri" w:hAnsi="Calibri" w:cs="Calibri" w:eastAsia="Calibri"/>
          <w:sz w:val="24"/>
          <w:szCs w:val="24"/>
          <w:spacing w:val="-5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i</w:t>
      </w:r>
      <w:r>
        <w:rPr>
          <w:rFonts w:ascii="Calibri" w:hAnsi="Calibri" w:cs="Calibri" w:eastAsia="Calibri"/>
          <w:sz w:val="24"/>
          <w:szCs w:val="24"/>
          <w:spacing w:val="-7"/>
          <w:w w:val="94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9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5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68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w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h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p</w:t>
      </w:r>
      <w:r>
        <w:rPr>
          <w:rFonts w:ascii="Calibri" w:hAnsi="Calibri" w:cs="Calibri" w:eastAsia="Calibri"/>
          <w:sz w:val="24"/>
          <w:szCs w:val="24"/>
          <w:spacing w:val="-5"/>
          <w:w w:val="93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3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93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ur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right="19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6"/>
          <w:w w:val="92"/>
        </w:rPr>
        <w:t>w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in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m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-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92"/>
        </w:rPr>
        <w:t>p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t</w:t>
      </w:r>
      <w:r>
        <w:rPr>
          <w:rFonts w:ascii="Calibri" w:hAnsi="Calibri" w:cs="Calibri" w:eastAsia="Calibri"/>
          <w:sz w:val="24"/>
          <w:szCs w:val="24"/>
          <w:spacing w:val="1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right="33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90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u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90"/>
        </w:rPr>
        <w:t>e</w:t>
      </w:r>
      <w:r>
        <w:rPr>
          <w:rFonts w:ascii="Calibri" w:hAnsi="Calibri" w:cs="Calibri" w:eastAsia="Calibri"/>
          <w:sz w:val="24"/>
          <w:szCs w:val="24"/>
          <w:spacing w:val="-9"/>
          <w:w w:val="9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est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89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u</w:t>
      </w:r>
      <w:r>
        <w:rPr>
          <w:rFonts w:ascii="Calibri" w:hAnsi="Calibri" w:cs="Calibri" w:eastAsia="Calibri"/>
          <w:sz w:val="24"/>
          <w:szCs w:val="24"/>
          <w:spacing w:val="-4"/>
          <w:w w:val="105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ci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5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67"/>
        </w:rPr>
        <w:t>.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92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w</w:t>
      </w:r>
      <w:r>
        <w:rPr>
          <w:rFonts w:ascii="Calibri" w:hAnsi="Calibri" w:cs="Calibri" w:eastAsia="Calibri"/>
          <w:sz w:val="24"/>
          <w:szCs w:val="24"/>
          <w:spacing w:val="-4"/>
          <w:w w:val="92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92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2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92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9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5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94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93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98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98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62"/>
        </w:rPr>
        <w:t>!</w:t>
      </w:r>
      <w:r>
        <w:rPr>
          <w:rFonts w:ascii="Calibri" w:hAnsi="Calibri" w:cs="Calibri" w:eastAsia="Calibri"/>
          <w:sz w:val="24"/>
          <w:szCs w:val="24"/>
          <w:spacing w:val="0"/>
          <w:w w:val="62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93"/>
        </w:rPr>
        <w:t>i</w:t>
      </w:r>
      <w:r>
        <w:rPr>
          <w:rFonts w:ascii="Calibri" w:hAnsi="Calibri" w:cs="Calibri" w:eastAsia="Calibri"/>
          <w:sz w:val="24"/>
          <w:szCs w:val="24"/>
          <w:spacing w:val="2"/>
          <w:w w:val="93"/>
        </w:rPr>
        <w:t>t</w:t>
      </w:r>
      <w:r>
        <w:rPr>
          <w:rFonts w:ascii="Calibri" w:hAnsi="Calibri" w:cs="Calibri" w:eastAsia="Calibri"/>
          <w:sz w:val="24"/>
          <w:szCs w:val="24"/>
          <w:spacing w:val="-10"/>
          <w:w w:val="67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5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5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3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3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5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62"/>
        </w:rPr>
        <w:t>!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exact"/>
        <w:ind w:right="48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90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mag</w:t>
      </w:r>
      <w:r>
        <w:rPr>
          <w:rFonts w:ascii="Calibri" w:hAnsi="Calibri" w:cs="Calibri" w:eastAsia="Calibri"/>
          <w:sz w:val="24"/>
          <w:szCs w:val="24"/>
          <w:spacing w:val="-4"/>
          <w:w w:val="9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0"/>
        </w:rPr>
        <w:t>:</w:t>
      </w:r>
      <w:r>
        <w:rPr>
          <w:rFonts w:ascii="Calibri" w:hAnsi="Calibri" w:cs="Calibri" w:eastAsia="Calibri"/>
          <w:sz w:val="24"/>
          <w:szCs w:val="24"/>
          <w:spacing w:val="-1"/>
          <w:w w:val="9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3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94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1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1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97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1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1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95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95"/>
          <w:i/>
        </w:rPr>
        <w:t>is</w:t>
      </w:r>
      <w:r>
        <w:rPr>
          <w:rFonts w:ascii="Calibri" w:hAnsi="Calibri" w:cs="Calibri" w:eastAsia="Calibri"/>
          <w:sz w:val="24"/>
          <w:szCs w:val="24"/>
          <w:spacing w:val="-6"/>
          <w:w w:val="95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6"/>
          <w:w w:val="95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6"/>
          <w:w w:val="95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5"/>
          <w:w w:val="95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-3"/>
          <w:w w:val="95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5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95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97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97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9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94"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-5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93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88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7"/>
          <w:w w:val="94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93"/>
          <w:i/>
        </w:rPr>
        <w:t>io</w:t>
      </w:r>
      <w:r>
        <w:rPr>
          <w:rFonts w:ascii="Calibri" w:hAnsi="Calibri" w:cs="Calibri" w:eastAsia="Calibri"/>
          <w:sz w:val="24"/>
          <w:szCs w:val="24"/>
          <w:spacing w:val="-2"/>
          <w:w w:val="93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68"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68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102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7"/>
          <w:w w:val="94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95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95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68"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89"/>
          <w:i/>
        </w:rPr>
        <w:t>2</w:t>
      </w:r>
      <w:r>
        <w:rPr>
          <w:rFonts w:ascii="Calibri" w:hAnsi="Calibri" w:cs="Calibri" w:eastAsia="Calibri"/>
          <w:sz w:val="24"/>
          <w:szCs w:val="24"/>
          <w:spacing w:val="-5"/>
          <w:w w:val="105"/>
          <w:i/>
        </w:rPr>
        <w:t>0</w:t>
      </w:r>
      <w:r>
        <w:rPr>
          <w:rFonts w:ascii="Calibri" w:hAnsi="Calibri" w:cs="Calibri" w:eastAsia="Calibri"/>
          <w:sz w:val="24"/>
          <w:szCs w:val="24"/>
          <w:spacing w:val="-6"/>
          <w:w w:val="64"/>
          <w:i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64"/>
          <w:i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Sz w:w="16800" w:h="11920" w:orient="landscape"/>
          <w:pgMar w:top="420" w:bottom="280" w:left="1280" w:right="440"/>
          <w:cols w:num="3" w:equalWidth="0">
            <w:col w:w="5730" w:space="1890"/>
            <w:col w:w="4797" w:space="343"/>
            <w:col w:w="2320"/>
          </w:cols>
        </w:sectPr>
      </w:pPr>
      <w:rPr/>
    </w:p>
    <w:p>
      <w:pPr>
        <w:spacing w:before="75" w:after="0" w:line="253" w:lineRule="exact"/>
        <w:ind w:left="3635" w:right="-20"/>
        <w:jc w:val="left"/>
        <w:tabs>
          <w:tab w:pos="12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3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  </w:t>
      </w:r>
      <w:r>
        <w:rPr>
          <w:rFonts w:ascii="Calibri" w:hAnsi="Calibri" w:cs="Calibri" w:eastAsia="Calibri"/>
          <w:sz w:val="22"/>
          <w:szCs w:val="22"/>
          <w:spacing w:val="32"/>
          <w:w w:val="68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1880"/>
        </w:sectPr>
      </w:pPr>
      <w:rPr/>
    </w:p>
    <w:p>
      <w:pPr>
        <w:spacing w:before="37" w:after="0" w:line="240" w:lineRule="auto"/>
        <w:ind w:left="3059" w:right="248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4"/>
          <w:w w:val="76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6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6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69"/>
        </w:rPr>
        <w:t>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43" w:right="56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9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84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520" w:right="-5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96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96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lap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92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96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2392" w:right="181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nn</w:t>
      </w:r>
      <w:r>
        <w:rPr>
          <w:rFonts w:ascii="Calibri" w:hAnsi="Calibri" w:cs="Calibri" w:eastAsia="Calibri"/>
          <w:sz w:val="22"/>
          <w:szCs w:val="22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8" w:after="0" w:line="182" w:lineRule="exact"/>
        <w:ind w:left="1591" w:right="1014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1"/>
          <w:w w:val="150"/>
          <w:position w:val="-1"/>
        </w:rPr>
        <w:t>J</w:t>
      </w:r>
      <w:r>
        <w:rPr>
          <w:rFonts w:ascii="Calibri" w:hAnsi="Calibri" w:cs="Calibri" w:eastAsia="Calibri"/>
          <w:sz w:val="16"/>
          <w:szCs w:val="16"/>
          <w:spacing w:val="1"/>
          <w:w w:val="91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1"/>
          <w:w w:val="91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91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10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1"/>
          <w:w w:val="100"/>
          <w:position w:val="-1"/>
        </w:rPr>
        <w:t>y</w:t>
      </w:r>
      <w:r>
        <w:rPr>
          <w:rFonts w:ascii="Calibri" w:hAnsi="Calibri" w:cs="Calibri" w:eastAsia="Calibri"/>
          <w:sz w:val="16"/>
          <w:szCs w:val="16"/>
          <w:spacing w:val="-2"/>
          <w:w w:val="101"/>
          <w:position w:val="-1"/>
        </w:rPr>
        <w:t>k</w:t>
      </w:r>
      <w:r>
        <w:rPr>
          <w:rFonts w:ascii="Calibri" w:hAnsi="Calibri" w:cs="Calibri" w:eastAsia="Calibri"/>
          <w:sz w:val="16"/>
          <w:szCs w:val="16"/>
          <w:spacing w:val="2"/>
          <w:w w:val="91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3"/>
          <w:w w:val="105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68"/>
          <w:position w:val="-1"/>
        </w:rPr>
        <w:t>,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-1"/>
        </w:rPr>
        <w:t>y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  <w:t>y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93"/>
          <w:i/>
          <w:position w:val="-1"/>
        </w:rPr>
        <w:t>M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orni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93"/>
          <w:i/>
          <w:position w:val="-1"/>
        </w:rPr>
        <w:t>g</w:t>
      </w:r>
      <w:r>
        <w:rPr>
          <w:rFonts w:ascii="Calibri" w:hAnsi="Calibri" w:cs="Calibri" w:eastAsia="Calibri"/>
          <w:sz w:val="16"/>
          <w:szCs w:val="16"/>
          <w:spacing w:val="-3"/>
          <w:w w:val="93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93"/>
          <w:i/>
          <w:position w:val="-1"/>
        </w:rPr>
        <w:t>H</w:t>
      </w:r>
      <w:r>
        <w:rPr>
          <w:rFonts w:ascii="Calibri" w:hAnsi="Calibri" w:cs="Calibri" w:eastAsia="Calibri"/>
          <w:sz w:val="16"/>
          <w:szCs w:val="16"/>
          <w:spacing w:val="2"/>
          <w:w w:val="93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93"/>
          <w:i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15"/>
          <w:w w:val="93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position w:val="-1"/>
        </w:rPr>
        <w:t>(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-13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G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95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v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3"/>
          <w:w w:val="95"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95"/>
          <w:position w:val="-1"/>
        </w:rPr>
        <w:t>y</w:t>
      </w:r>
      <w:r>
        <w:rPr>
          <w:rFonts w:ascii="Calibri" w:hAnsi="Calibri" w:cs="Calibri" w:eastAsia="Calibri"/>
          <w:sz w:val="16"/>
          <w:szCs w:val="16"/>
          <w:spacing w:val="4"/>
          <w:w w:val="95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F</w:t>
      </w:r>
      <w:r>
        <w:rPr>
          <w:rFonts w:ascii="Calibri" w:hAnsi="Calibri" w:cs="Calibri" w:eastAsia="Calibri"/>
          <w:sz w:val="16"/>
          <w:szCs w:val="16"/>
          <w:spacing w:val="3"/>
          <w:w w:val="95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3"/>
          <w:w w:val="95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5"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5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2"/>
          <w:w w:val="93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2"/>
          <w:w w:val="105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91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1"/>
          <w:w w:val="89"/>
          <w:position w:val="-1"/>
        </w:rPr>
        <w:t>m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b</w:t>
      </w:r>
      <w:r>
        <w:rPr>
          <w:rFonts w:ascii="Calibri" w:hAnsi="Calibri" w:cs="Calibri" w:eastAsia="Calibri"/>
          <w:sz w:val="16"/>
          <w:szCs w:val="16"/>
          <w:spacing w:val="2"/>
          <w:w w:val="91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2"/>
          <w:w w:val="91"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-2"/>
          <w:w w:val="67"/>
          <w:position w:val="-1"/>
        </w:rPr>
        <w:t>’</w:t>
      </w:r>
      <w:r>
        <w:rPr>
          <w:rFonts w:ascii="Calibri" w:hAnsi="Calibri" w:cs="Calibri" w:eastAsia="Calibri"/>
          <w:sz w:val="16"/>
          <w:szCs w:val="16"/>
          <w:spacing w:val="0"/>
          <w:w w:val="105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4"/>
          <w:i/>
          <w:position w:val="-1"/>
        </w:rPr>
        <w:t>H</w:t>
      </w:r>
      <w:r>
        <w:rPr>
          <w:rFonts w:ascii="Calibri" w:hAnsi="Calibri" w:cs="Calibri" w:eastAsia="Calibri"/>
          <w:sz w:val="16"/>
          <w:szCs w:val="16"/>
          <w:spacing w:val="2"/>
          <w:w w:val="93"/>
          <w:i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1"/>
          <w:w w:val="106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1"/>
          <w:w w:val="94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5"/>
          <w:position w:val="-1"/>
        </w:rPr>
        <w:t>)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37" w:after="0" w:line="240" w:lineRule="auto"/>
        <w:ind w:left="449" w:right="53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97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5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6" w:after="0" w:line="240" w:lineRule="auto"/>
        <w:ind w:left="-32" w:right="5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5"/>
          <w:w w:val="15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5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9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1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1880"/>
          <w:cols w:num="2" w:equalWidth="0">
            <w:col w:w="7034" w:space="2936"/>
            <w:col w:w="4550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880"/>
        </w:sectPr>
      </w:pPr>
      <w:rPr/>
    </w:p>
    <w:p>
      <w:pPr>
        <w:spacing w:before="48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110" w:right="23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ery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wen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minu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we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6"/>
        </w:rPr>
        <w:t>en: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ri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81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6pm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9pm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20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Sun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2pm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8pm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110" w:right="28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One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son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time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will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the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9"/>
        </w:rPr>
        <w:t>spac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3"/>
        </w:rPr>
        <w:t>e.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5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2"/>
          <w:w w:val="95"/>
        </w:rPr>
        <w:t>Limit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7"/>
        </w:rPr>
        <w:t>capaci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6"/>
        </w:rPr>
        <w:t>oking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sential.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80" w:lineRule="atLeast"/>
        <w:ind w:left="110" w:right="71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IO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15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7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minu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artshouse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om.au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5"/>
        </w:rPr>
        <w:t>71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62" w:lineRule="auto"/>
        <w:ind w:left="110" w:right="-41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-4"/>
          <w:w w:val="94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arnings:</w:t>
      </w:r>
      <w:r>
        <w:rPr>
          <w:rFonts w:ascii="Calibri" w:hAnsi="Calibri" w:cs="Calibri" w:eastAsia="Calibri"/>
          <w:sz w:val="12"/>
          <w:szCs w:val="12"/>
          <w:color w:val="E8525F"/>
          <w:spacing w:val="14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Child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en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under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4"/>
        </w:rPr>
        <w:t>1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0"/>
        </w:rPr>
        <w:t>2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must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9"/>
        </w:rPr>
        <w:t>ac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ompanie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5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an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adul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The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wor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k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qui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high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el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of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sical</w:t>
      </w:r>
      <w:r>
        <w:rPr>
          <w:rFonts w:ascii="Calibri" w:hAnsi="Calibri" w:cs="Calibri" w:eastAsia="Calibri"/>
          <w:sz w:val="12"/>
          <w:szCs w:val="12"/>
          <w:color w:val="E8525F"/>
          <w:spacing w:val="1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mobili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and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sonal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sp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onsibili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and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is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not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ac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sible</w:t>
      </w:r>
      <w:r>
        <w:rPr>
          <w:rFonts w:ascii="Calibri" w:hAnsi="Calibri" w:cs="Calibri" w:eastAsia="Calibri"/>
          <w:sz w:val="12"/>
          <w:szCs w:val="12"/>
          <w:color w:val="E8525F"/>
          <w:spacing w:val="17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whe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elchair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user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s.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30" w:after="0" w:line="240" w:lineRule="auto"/>
        <w:ind w:left="3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ush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our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xp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eriential</w:t>
      </w:r>
      <w:r>
        <w:rPr>
          <w:rFonts w:ascii="Calibri" w:hAnsi="Calibri" w:cs="Calibri" w:eastAsia="Calibri"/>
          <w:sz w:val="22"/>
          <w:szCs w:val="22"/>
          <w:spacing w:val="1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xt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eme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‘imp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os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sible</w:t>
      </w:r>
      <w:r>
        <w:rPr>
          <w:rFonts w:ascii="Calibri" w:hAnsi="Calibri" w:cs="Calibri" w:eastAsia="Calibri"/>
          <w:sz w:val="22"/>
          <w:szCs w:val="22"/>
          <w:spacing w:val="10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9"/>
          <w:position w:val="1"/>
        </w:rPr>
        <w:t>spac</w:t>
      </w:r>
      <w:r>
        <w:rPr>
          <w:rFonts w:ascii="Calibri" w:hAnsi="Calibri" w:cs="Calibri" w:eastAsia="Calibri"/>
          <w:sz w:val="22"/>
          <w:szCs w:val="22"/>
          <w:spacing w:val="-1"/>
          <w:w w:val="91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67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whe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4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sical</w:t>
      </w:r>
      <w:r>
        <w:rPr>
          <w:rFonts w:ascii="Calibri" w:hAnsi="Calibri" w:cs="Calibri" w:eastAsia="Calibri"/>
          <w:sz w:val="22"/>
          <w:szCs w:val="22"/>
          <w:spacing w:val="31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4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light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sound</w:t>
      </w:r>
      <w:r>
        <w:rPr>
          <w:rFonts w:ascii="Calibri" w:hAnsi="Calibri" w:cs="Calibri" w:eastAsia="Calibri"/>
          <w:sz w:val="22"/>
          <w:szCs w:val="22"/>
          <w:spacing w:val="13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ombine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eal</w:t>
      </w:r>
      <w:r>
        <w:rPr>
          <w:rFonts w:ascii="Calibri" w:hAnsi="Calibri" w:cs="Calibri" w:eastAsia="Calibri"/>
          <w:sz w:val="22"/>
          <w:szCs w:val="22"/>
          <w:spacing w:val="7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cumul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11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4" w:after="0" w:line="240" w:lineRule="exact"/>
        <w:ind w:left="37" w:right="-60" w:firstLine="-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1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s</w:t>
      </w:r>
      <w:r>
        <w:rPr>
          <w:rFonts w:ascii="Calibri" w:hAnsi="Calibri" w:cs="Calibri" w:eastAsia="Calibri"/>
          <w:sz w:val="22"/>
          <w:szCs w:val="22"/>
          <w:spacing w:val="4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enis</w:t>
      </w:r>
      <w:r>
        <w:rPr>
          <w:rFonts w:ascii="Calibri" w:hAnsi="Calibri" w:cs="Calibri" w:eastAsia="Calibri"/>
          <w:sz w:val="22"/>
          <w:szCs w:val="22"/>
          <w:spacing w:val="27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eaub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ois,</w:t>
      </w:r>
      <w:r>
        <w:rPr>
          <w:rFonts w:ascii="Calibri" w:hAnsi="Calibri" w:cs="Calibri" w:eastAsia="Calibri"/>
          <w:sz w:val="22"/>
          <w:szCs w:val="22"/>
          <w:spacing w:val="21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William</w:t>
      </w:r>
      <w:r>
        <w:rPr>
          <w:rFonts w:ascii="Calibri" w:hAnsi="Calibri" w:cs="Calibri" w:eastAsia="Calibri"/>
          <w:sz w:val="22"/>
          <w:szCs w:val="22"/>
          <w:spacing w:val="-1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McClu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29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and</w:t>
      </w:r>
      <w:r>
        <w:rPr>
          <w:rFonts w:ascii="Calibri" w:hAnsi="Calibri" w:cs="Calibri" w:eastAsia="Calibri"/>
          <w:sz w:val="22"/>
          <w:szCs w:val="22"/>
          <w:spacing w:val="14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Jeff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we</w:t>
      </w:r>
      <w:r>
        <w:rPr>
          <w:rFonts w:ascii="Calibri" w:hAnsi="Calibri" w:cs="Calibri" w:eastAsia="Calibri"/>
          <w:sz w:val="22"/>
          <w:szCs w:val="22"/>
          <w:spacing w:val="-3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membe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1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dn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vi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Ensemble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chi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-the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which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empl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37" w:right="214" w:firstLine="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4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ge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densely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tmospheric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s.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Imp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angible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endering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ensific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tion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spac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e,</w:t>
      </w:r>
      <w:r>
        <w:rPr>
          <w:rFonts w:ascii="Calibri" w:hAnsi="Calibri" w:cs="Calibri" w:eastAsia="Calibri"/>
          <w:sz w:val="22"/>
          <w:szCs w:val="22"/>
          <w:spacing w:val="1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whe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subs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e,</w:t>
      </w:r>
      <w:r>
        <w:rPr>
          <w:rFonts w:ascii="Calibri" w:hAnsi="Calibri" w:cs="Calibri" w:eastAsia="Calibri"/>
          <w:sz w:val="22"/>
          <w:szCs w:val="22"/>
          <w:spacing w:val="1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stri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ting</w:t>
      </w:r>
      <w:r>
        <w:rPr>
          <w:rFonts w:ascii="Calibri" w:hAnsi="Calibri" w:cs="Calibri" w:eastAsia="Calibri"/>
          <w:sz w:val="22"/>
          <w:szCs w:val="22"/>
          <w:spacing w:val="2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oth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visi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spacing w:val="7"/>
          <w:w w:val="91"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field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vision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their</w:t>
      </w:r>
      <w:r>
        <w:rPr>
          <w:rFonts w:ascii="Calibri" w:hAnsi="Calibri" w:cs="Calibri" w:eastAsia="Calibri"/>
          <w:sz w:val="22"/>
          <w:szCs w:val="22"/>
          <w:spacing w:val="-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capaci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27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37" w:right="104" w:firstLine="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Imp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unique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xp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erienc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67"/>
        </w:rPr>
        <w:t>‘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spac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struggle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out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our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d</w:t>
      </w:r>
      <w:r>
        <w:rPr>
          <w:rFonts w:ascii="Calibri" w:hAnsi="Calibri" w:cs="Calibri" w:eastAsia="Calibri"/>
          <w:sz w:val="22"/>
          <w:szCs w:val="22"/>
          <w:spacing w:val="-10"/>
          <w:w w:val="97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unique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fusion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sical</w:t>
      </w:r>
      <w:r>
        <w:rPr>
          <w:rFonts w:ascii="Calibri" w:hAnsi="Calibri" w:cs="Calibri" w:eastAsia="Calibri"/>
          <w:sz w:val="22"/>
          <w:szCs w:val="22"/>
          <w:spacing w:val="1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imp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sion</w:t>
      </w:r>
      <w:r>
        <w:rPr>
          <w:rFonts w:ascii="Calibri" w:hAnsi="Calibri" w:cs="Calibri" w:eastAsia="Calibri"/>
          <w:sz w:val="22"/>
          <w:szCs w:val="22"/>
          <w:spacing w:val="-1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surprising</w:t>
      </w:r>
      <w:r>
        <w:rPr>
          <w:rFonts w:ascii="Calibri" w:hAnsi="Calibri" w:cs="Calibri" w:eastAsia="Calibri"/>
          <w:sz w:val="22"/>
          <w:szCs w:val="22"/>
          <w:spacing w:val="19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sounds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xt</w:t>
      </w:r>
      <w:r>
        <w:rPr>
          <w:rFonts w:ascii="Calibri" w:hAnsi="Calibri" w:cs="Calibri" w:eastAsia="Calibri"/>
          <w:sz w:val="22"/>
          <w:szCs w:val="22"/>
          <w:spacing w:val="-3"/>
          <w:w w:val="97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dinar</w:t>
      </w:r>
      <w:r>
        <w:rPr>
          <w:rFonts w:ascii="Calibri" w:hAnsi="Calibri" w:cs="Calibri" w:eastAsia="Calibri"/>
          <w:sz w:val="22"/>
          <w:szCs w:val="22"/>
          <w:spacing w:val="-1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densel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-</w:t>
      </w:r>
      <w:r>
        <w:rPr>
          <w:rFonts w:ascii="Calibri" w:hAnsi="Calibri" w:cs="Calibri" w:eastAsia="Calibri"/>
          <w:sz w:val="22"/>
          <w:szCs w:val="22"/>
          <w:spacing w:val="7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pac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spacing w:val="9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journ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will</w:t>
      </w:r>
      <w:r>
        <w:rPr>
          <w:rFonts w:ascii="Calibri" w:hAnsi="Calibri" w:cs="Calibri" w:eastAsia="Calibri"/>
          <w:sz w:val="22"/>
          <w:szCs w:val="22"/>
          <w:spacing w:val="-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change</w:t>
      </w:r>
      <w:r>
        <w:rPr>
          <w:rFonts w:ascii="Calibri" w:hAnsi="Calibri" w:cs="Calibri" w:eastAsia="Calibri"/>
          <w:sz w:val="22"/>
          <w:szCs w:val="22"/>
          <w:spacing w:val="2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e,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eel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hear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world!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43" w:right="320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5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,</w:t>
      </w:r>
      <w:r>
        <w:rPr>
          <w:rFonts w:ascii="Calibri" w:hAnsi="Calibri" w:cs="Calibri" w:eastAsia="Calibri"/>
          <w:sz w:val="30"/>
          <w:szCs w:val="30"/>
          <w:color w:val="FFFFFF"/>
          <w:spacing w:val="26"/>
          <w:w w:val="95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W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-6"/>
          <w:w w:val="95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87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8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2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1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7"/>
        </w:rPr>
        <w:t>ur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60" w:lineRule="exact"/>
        <w:ind w:left="1136" w:right="1506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59"/>
          <w:position w:val="1"/>
        </w:rPr>
        <w:t>J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2"/>
          <w:w w:val="106"/>
          <w:position w:val="1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6"/>
          <w:position w:val="1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15"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2"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1"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979" w:lineRule="exact"/>
        <w:ind w:left="374" w:right="729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w w:val="95"/>
          <w:position w:val="5"/>
        </w:rPr>
        <w:t>Im</w:t>
      </w:r>
      <w:r>
        <w:rPr>
          <w:rFonts w:ascii="Calibri" w:hAnsi="Calibri" w:cs="Calibri" w:eastAsia="Calibri"/>
          <w:sz w:val="90"/>
          <w:szCs w:val="90"/>
          <w:color w:val="FFFFFF"/>
          <w:spacing w:val="1"/>
          <w:w w:val="95"/>
          <w:position w:val="5"/>
        </w:rPr>
        <w:t>p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102"/>
          <w:position w:val="5"/>
        </w:rPr>
        <w:t>asse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1880"/>
          <w:cols w:num="3" w:equalWidth="0">
            <w:col w:w="2327" w:space="325"/>
            <w:col w:w="4798" w:space="2766"/>
            <w:col w:w="4304"/>
          </w:cols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6" coordorigin="0,0" coordsize="16781,11906">
            <v:shape style="position:absolute;left:0;top:0;width:16781;height:11906" type="#_x0000_t75">
              <v:imagedata r:id="rId58" o:title=""/>
            </v:shape>
            <v:shape style="position:absolute;left:8837;top:1417;width:7491;height:9865" type="#_x0000_t75">
              <v:imagedata r:id="rId59" o:title=""/>
            </v:shape>
            <v:group style="position:absolute;left:3024;top:3334;width:4913;height:4563" coordorigin="3024,3334" coordsize="4913,4563">
              <v:shape style="position:absolute;left:3024;top:3334;width:4913;height:4563" coordorigin="3024,3334" coordsize="4913,4563" path="m3024,7897l7937,7897,7937,3334,3024,3334,3024,7897e" filled="t" fillcolor="#FFFFFF" stroked="f">
                <v:path arrowok="t"/>
                <v:fill/>
              </v:shape>
            </v:group>
            <v:group style="position:absolute;left:454;top:3334;width:2343;height:3912" coordorigin="454,3334" coordsize="2343,3912">
              <v:shape style="position:absolute;left:454;top:3334;width:2343;height:3912" coordorigin="454,3334" coordsize="2343,3912" path="m454,7246l2797,7246,2797,3334,454,3334,454,7246e" filled="t" fillcolor="#FFFFFF" stroked="f">
                <v:path arrowok="t"/>
                <v:fill/>
              </v:shape>
            </v:group>
            <v:group style="position:absolute;left:454;top:1417;width:7483;height:1033" coordorigin="454,1417" coordsize="7483,1033">
              <v:shape style="position:absolute;left:454;top:1417;width:7483;height:1033" coordorigin="454,1417" coordsize="7483,1033" path="m454,2450l7937,2450,7937,1417,454,1417,454,2450e" filled="t" fillcolor="#FFFFFF" stroked="f">
                <v:path arrowok="t"/>
                <v:fill/>
              </v:shape>
            </v:group>
            <v:group style="position:absolute;left:10276;top:907;width:4613;height:437" coordorigin="10276,907" coordsize="4613,437">
              <v:shape style="position:absolute;left:10276;top:907;width:4613;height:437" coordorigin="10276,907" coordsize="4613,437" path="m10276,1344l14888,1344,14888,907,10276,907,10276,1344e" filled="t" fillcolor="#FFFFFF" stroked="f">
                <v:path arrowok="t"/>
                <v:fill/>
              </v:shape>
            </v:group>
            <v:group style="position:absolute;left:3434;top:907;width:1522;height:237" coordorigin="3434,907" coordsize="1522,237">
              <v:shape style="position:absolute;left:3434;top:907;width:1522;height:237" coordorigin="3434,907" coordsize="1522,237" path="m3434,1144l4956,1144,4956,907,3434,907,3434,1144e" filled="t" fillcolor="#FFFFFF" stroked="f">
                <v:path arrowok="t"/>
                <v:fill/>
              </v:shape>
            </v:group>
            <v:group style="position:absolute;left:454;top:10772;width:4913;height:510" coordorigin="454,10772" coordsize="4913,510">
              <v:shape style="position:absolute;left:454;top:10772;width:4913;height:510" coordorigin="454,10772" coordsize="4913,510" path="m454,11282l5367,11282,5367,10772,454,10772,454,11282e" filled="t" fillcolor="#FFFFFF" stroked="f">
                <v:path arrowok="t"/>
                <v:fill/>
              </v:shape>
            </v:group>
            <v:group style="position:absolute;left:3024;top:8123;width:4913;height:478" coordorigin="3024,8123" coordsize="4913,478">
              <v:shape style="position:absolute;left:3024;top:8123;width:4913;height:478" coordorigin="3024,8123" coordsize="4913,478" path="m3024,8602l7937,8602,7937,8123,3024,8123,3024,8602e" filled="t" fillcolor="#FFFFFF" stroked="f">
                <v:path arrowok="t"/>
                <v:fill/>
              </v:shape>
            </v:group>
            <v:group style="position:absolute;left:581;top:11066;width:101;height:87" coordorigin="581,11066" coordsize="101,87">
              <v:shape style="position:absolute;left:581;top:11066;width:101;height:87" coordorigin="581,11066" coordsize="101,87" path="m647,11066l617,11066,581,11153,609,11153,614,11140,677,11140,670,11122,620,11122,627,11104,663,11104,647,11066e" filled="t" fillcolor="#000000" stroked="f">
                <v:path arrowok="t"/>
                <v:fill/>
              </v:shape>
              <v:shape style="position:absolute;left:581;top:11066;width:101;height:87" coordorigin="581,11066" coordsize="101,87" path="m677,11140l640,11140,645,11153,682,11153,677,11140e" filled="t" fillcolor="#000000" stroked="f">
                <v:path arrowok="t"/>
                <v:fill/>
              </v:shape>
              <v:shape style="position:absolute;left:581;top:11066;width:101;height:87" coordorigin="581,11066" coordsize="101,87" path="m663,11104l627,11104,634,11122,670,11122,663,11104e" filled="t" fillcolor="#000000" stroked="f">
                <v:path arrowok="t"/>
                <v:fill/>
              </v:shape>
            </v:group>
            <v:group style="position:absolute;left:699;top:11066;width:96;height:88" coordorigin="699,11066" coordsize="96,88">
              <v:shape style="position:absolute;left:699;top:11066;width:96;height:88" coordorigin="699,11066" coordsize="96,88" path="m788,11121l749,11121,751,11125,751,11135,752,11150,759,11154,788,11154,794,11153,795,11152,795,11148,790,11146,789,11144,788,11121e" filled="t" fillcolor="#000000" stroked="f">
                <v:path arrowok="t"/>
                <v:fill/>
              </v:shape>
              <v:shape style="position:absolute;left:699;top:11066;width:96;height:88" coordorigin="699,11066" coordsize="96,88" path="m779,11066l699,11066,699,11153,737,11153,737,11121,788,11121,788,11120,784,11113,769,11111,783,11107,785,11106,737,11106,737,11088,790,11088,790,11075,779,11066e" filled="t" fillcolor="#000000" stroked="f">
                <v:path arrowok="t"/>
                <v:fill/>
              </v:shape>
              <v:shape style="position:absolute;left:699;top:11066;width:96;height:88" coordorigin="699,11066" coordsize="96,88" path="m790,11088l750,11088,752,11092,752,11102,750,11106,785,11106,790,11100,790,11088e" filled="t" fillcolor="#000000" stroked="f">
                <v:path arrowok="t"/>
                <v:fill/>
              </v:shape>
            </v:group>
            <v:group style="position:absolute;left:807;top:11066;width:64;height:87" coordorigin="807,11066" coordsize="64,87">
              <v:shape style="position:absolute;left:807;top:11066;width:64;height:87" coordorigin="807,11066" coordsize="64,87" path="m871,11092l833,11092,833,11153,871,11153,871,11092e" filled="t" fillcolor="#000000" stroked="f">
                <v:path arrowok="t"/>
                <v:fill/>
              </v:shape>
              <v:shape style="position:absolute;left:807;top:11066;width:64;height:87" coordorigin="807,11066" coordsize="64,87" path="m898,11066l807,11066,807,11092,898,11092,898,11066e" filled="t" fillcolor="#000000" stroked="f">
                <v:path arrowok="t"/>
                <v:fill/>
              </v:shape>
            </v:group>
            <v:group style="position:absolute;left:913;top:11064;width:85;height:91" coordorigin="913,11064" coordsize="85,91">
              <v:shape style="position:absolute;left:913;top:11064;width:85;height:91" coordorigin="913,11064" coordsize="85,91" path="m927,11122l913,11143,931,11151,954,11155,961,11154,981,11149,995,11135,995,11134,946,11134,932,11129,927,11122e" filled="t" fillcolor="#000000" stroked="f">
                <v:path arrowok="t"/>
                <v:fill/>
              </v:shape>
              <v:shape style="position:absolute;left:913;top:11064;width:85;height:91" coordorigin="913,11064" coordsize="85,91" path="m954,11064l934,11068,920,11082,916,11104,933,11117,954,11123,964,11130,964,11132,962,11134,995,11134,998,11112,981,11100,961,11094,951,11087,951,11084,953,11083,991,11083,996,11076,980,11067,954,11064e" filled="t" fillcolor="#000000" stroked="f">
                <v:path arrowok="t"/>
                <v:fill/>
              </v:shape>
              <v:shape style="position:absolute;left:913;top:11064;width:85;height:91" coordorigin="913,11064" coordsize="85,91" path="m991,11083l965,11083,977,11088,983,11094,991,11083e" filled="t" fillcolor="#000000" stroked="f">
                <v:path arrowok="t"/>
                <v:fill/>
              </v:shape>
            </v:group>
            <v:group style="position:absolute;left:1058;top:11066;width:96;height:87" coordorigin="1058,11066" coordsize="96,87">
              <v:shape style="position:absolute;left:1058;top:11066;width:96;height:87" coordorigin="1058,11066" coordsize="96,87" path="m1096,11066l1058,11066,1058,11153,1096,11153,1096,11120,1153,11120,1153,11098,1096,11098,1096,11066e" filled="t" fillcolor="#000000" stroked="f">
                <v:path arrowok="t"/>
                <v:fill/>
              </v:shape>
              <v:shape style="position:absolute;left:1058;top:11066;width:96;height:87" coordorigin="1058,11066" coordsize="96,87" path="m1153,11120l1116,11120,1116,11153,1153,11153,1153,11120e" filled="t" fillcolor="#000000" stroked="f">
                <v:path arrowok="t"/>
                <v:fill/>
              </v:shape>
              <v:shape style="position:absolute;left:1058;top:11066;width:96;height:87" coordorigin="1058,11066" coordsize="96,87" path="m1153,11066l1116,11066,1116,11098,1153,11098,1153,11066e" filled="t" fillcolor="#000000" stroked="f">
                <v:path arrowok="t"/>
                <v:fill/>
              </v:shape>
            </v:group>
            <v:group style="position:absolute;left:1172;top:11065;width:91;height:90" coordorigin="1172,11065" coordsize="91,90">
              <v:shape style="position:absolute;left:1172;top:11065;width:91;height:90" coordorigin="1172,11065" coordsize="91,90" path="m1206,11065l1188,11074,1176,11091,1172,11116,1180,11137,1196,11150,1218,11155,1237,11152,1252,11141,1255,11133,1212,11133,1210,11128,1210,11091,1212,11085,1258,11085,1252,11077,1233,11068,1206,11065e" filled="t" fillcolor="#000000" stroked="f">
                <v:path arrowok="t"/>
                <v:fill/>
              </v:shape>
              <v:shape style="position:absolute;left:1172;top:11065;width:91;height:90" coordorigin="1172,11065" coordsize="91,90" path="m1258,11085l1212,11085,1224,11085,1227,11091,1227,11128,1224,11133,1255,11133,1261,11122,1263,11093,1258,11085e" filled="t" fillcolor="#000000" stroked="f">
                <v:path arrowok="t"/>
                <v:fill/>
              </v:shape>
            </v:group>
            <v:group style="position:absolute;left:1284;top:11066;width:90;height:89" coordorigin="1284,11066" coordsize="90,89">
              <v:shape style="position:absolute;left:1284;top:11066;width:90;height:89" coordorigin="1284,11066" coordsize="90,89" path="m1322,11066l1284,11066,1284,11117,1291,11138,1308,11151,1331,11155,1351,11152,1367,11140,1370,11132,1326,11132,1322,11128,1322,11066e" filled="t" fillcolor="#000000" stroked="f">
                <v:path arrowok="t"/>
                <v:fill/>
              </v:shape>
              <v:shape style="position:absolute;left:1284;top:11066;width:90;height:89" coordorigin="1284,11066" coordsize="90,89" path="m1374,11066l1346,11066,1346,11128,1342,11132,1370,11132,1374,11117,1374,11066e" filled="t" fillcolor="#000000" stroked="f">
                <v:path arrowok="t"/>
                <v:fill/>
              </v:shape>
            </v:group>
            <v:group style="position:absolute;left:1397;top:11064;width:85;height:91" coordorigin="1397,11064" coordsize="85,91">
              <v:shape style="position:absolute;left:1397;top:11064;width:85;height:91" coordorigin="1397,11064" coordsize="85,91" path="m1411,11122l1397,11143,1414,11151,1438,11155,1445,11154,1465,11149,1479,11135,1479,11134,1430,11134,1416,11129,1411,11122e" filled="t" fillcolor="#000000" stroked="f">
                <v:path arrowok="t"/>
                <v:fill/>
              </v:shape>
              <v:shape style="position:absolute;left:1397;top:11064;width:85;height:91" coordorigin="1397,11064" coordsize="85,91" path="m1438,11064l1418,11068,1404,11082,1400,11104,1417,11117,1438,11123,1448,11130,1448,11132,1446,11134,1479,11134,1482,11112,1465,11100,1445,11094,1435,11087,1435,11084,1437,11083,1475,11083,1480,11076,1464,11067,1438,11064e" filled="t" fillcolor="#000000" stroked="f">
                <v:path arrowok="t"/>
                <v:fill/>
              </v:shape>
              <v:shape style="position:absolute;left:1397;top:11064;width:85;height:91" coordorigin="1397,11064" coordsize="85,91" path="m1475,11083l1449,11083,1461,11088,1466,11094,1475,11083e" filled="t" fillcolor="#000000" stroked="f">
                <v:path arrowok="t"/>
                <v:fill/>
              </v:shape>
            </v:group>
            <v:group style="position:absolute;left:1505;top:11066;width:83;height:87" coordorigin="1505,11066" coordsize="83,87">
              <v:shape style="position:absolute;left:1505;top:11066;width:83;height:87" coordorigin="1505,11066" coordsize="83,87" path="m1588,11066l1505,11066,1505,11153,1588,11153,1588,11127,1543,11127,1543,11119,1572,11119,1572,11100,1543,11100,1543,11091,1588,11091,1588,11066e" filled="t" fillcolor="#000000" stroked="f">
                <v:path arrowok="t"/>
                <v:fill/>
              </v:shape>
            </v:group>
            <v:group style="position:absolute;left:1999;top:10967;width:276;height:213" coordorigin="1999,10967" coordsize="276,213">
              <v:shape style="position:absolute;left:1999;top:10967;width:276;height:213" coordorigin="1999,10967" coordsize="276,213" path="m2045,10967l1999,10993,1999,11153,2045,11179,2091,11153,2091,11099,2275,11099,2275,11020,2137,11020,2045,10967e" filled="t" fillcolor="#000000" stroked="f">
                <v:path arrowok="t"/>
                <v:fill/>
              </v:shape>
              <v:shape style="position:absolute;left:1999;top:10967;width:276;height:213" coordorigin="1999,10967" coordsize="276,213" path="m2275,11099l2183,11099,2183,11153,2229,11179,2275,11153,2275,11099e" filled="t" fillcolor="#000000" stroked="f">
                <v:path arrowok="t"/>
                <v:fill/>
              </v:shape>
              <v:shape style="position:absolute;left:1999;top:10967;width:276;height:213" coordorigin="1999,10967" coordsize="276,213" path="m2183,11099l2091,11099,2137,11126,2183,11099e" filled="t" fillcolor="#000000" stroked="f">
                <v:path arrowok="t"/>
                <v:fill/>
              </v:shape>
              <v:shape style="position:absolute;left:1999;top:10967;width:276;height:213" coordorigin="1999,10967" coordsize="276,213" path="m2229,10967l2137,11020,2275,11020,2275,10993,2229,10967e" filled="t" fillcolor="#000000" stroked="f">
                <v:path arrowok="t"/>
                <v:fill/>
              </v:shape>
            </v:group>
            <v:group style="position:absolute;left:2627;top:11081;width:38;height:74" coordorigin="2627,11081" coordsize="38,74">
              <v:shape style="position:absolute;left:2627;top:11081;width:38;height:74" coordorigin="2627,11081" coordsize="38,74" path="m2657,11081l2627,11081,2627,11081,2627,11154,2627,11154,2639,11154,2639,11154,2639,11134,2661,11134,2658,11129,2659,11128,2663,11126,2664,11122,2639,11122,2639,11093,2665,11093,2665,11089,2657,11081e" filled="t" fillcolor="#000000" stroked="f">
                <v:path arrowok="t"/>
                <v:fill/>
              </v:shape>
            </v:group>
            <v:group style="position:absolute;left:2646;top:11134;width:22;height:20" coordorigin="2646,11134" coordsize="22,20">
              <v:shape style="position:absolute;left:2646;top:11134;width:22;height:20" coordorigin="2646,11134" coordsize="22,20" path="m2661,11134l2646,11134,2654,11154,2655,11154,2668,11154,2669,11154,2668,11153,2661,11134e" filled="t" fillcolor="#000000" stroked="f">
                <v:path arrowok="t"/>
                <v:fill/>
              </v:shape>
            </v:group>
            <v:group style="position:absolute;left:2650;top:11093;width:15;height:29" coordorigin="2650,11093" coordsize="15,29">
              <v:shape style="position:absolute;left:2650;top:11093;width:15;height:29" coordorigin="2650,11093" coordsize="15,29" path="m2665,11093l2650,11093,2652,11096,2652,11119,2650,11122,2664,11122,2665,11121,2665,11093e" filled="t" fillcolor="#000000" stroked="f">
                <v:path arrowok="t"/>
                <v:fill/>
              </v:shape>
            </v:group>
            <v:group style="position:absolute;left:2527;top:11081;width:37;height:74" coordorigin="2527,11081" coordsize="37,74">
              <v:shape style="position:absolute;left:2527;top:11081;width:37;height:74" coordorigin="2527,11081" coordsize="37,74" path="m2558,11081l2533,11081,2527,11086,2527,11149,2532,11154,2558,11154,2564,11149,2564,11142,2541,11142,2539,11141,2539,11094,2540,11093,2564,11093,2564,11086,2558,11081e" filled="t" fillcolor="#000000" stroked="f">
                <v:path arrowok="t"/>
                <v:fill/>
              </v:shape>
            </v:group>
            <v:group style="position:absolute;left:2549;top:11093;width:15;height:49" coordorigin="2549,11093" coordsize="15,49">
              <v:shape style="position:absolute;left:2549;top:11093;width:15;height:49" coordorigin="2549,11093" coordsize="15,49" path="m2564,11093l2551,11093,2552,11094,2552,11141,2549,11142,2564,11142,2564,11093e" filled="t" fillcolor="#000000" stroked="f">
                <v:path arrowok="t"/>
                <v:fill/>
              </v:shape>
            </v:group>
            <v:group style="position:absolute;left:2432;top:11081;width:34;height:74" coordorigin="2432,11081" coordsize="34,74">
              <v:shape style="position:absolute;left:2432;top:11081;width:34;height:74" coordorigin="2432,11081" coordsize="34,74" path="m2444,11081l2433,11081,2432,11081,2432,11154,2433,11154,2466,11154,2466,11154,2466,11143,2466,11142,2444,11142,2444,11081,2444,11081e" filled="t" fillcolor="#000000" stroked="f">
                <v:path arrowok="t"/>
                <v:fill/>
              </v:shape>
            </v:group>
            <v:group style="position:absolute;left:2577;top:11081;width:37;height:74" coordorigin="2577,11081" coordsize="37,74">
              <v:shape style="position:absolute;left:2577;top:11081;width:37;height:74" coordorigin="2577,11081" coordsize="37,74" path="m2588,11081l2577,11081,2577,11081,2577,11149,2582,11154,2608,11154,2614,11149,2614,11142,2591,11142,2589,11141,2589,11081,2588,11081e" filled="t" fillcolor="#000000" stroked="f">
                <v:path arrowok="t"/>
                <v:fill/>
              </v:shape>
            </v:group>
            <v:group style="position:absolute;left:2599;top:11081;width:15;height:61" coordorigin="2599,11081" coordsize="15,61">
              <v:shape style="position:absolute;left:2599;top:11081;width:15;height:61" coordorigin="2599,11081" coordsize="15,61" path="m2613,11081l2602,11081,2601,11081,2601,11141,2599,11142,2614,11142,2614,11081,2613,11081e" filled="t" fillcolor="#000000" stroked="f">
                <v:path arrowok="t"/>
                <v:fill/>
              </v:shape>
            </v:group>
            <v:group style="position:absolute;left:2730;top:11081;width:37;height:74" coordorigin="2730,11081" coordsize="37,74">
              <v:shape style="position:absolute;left:2730;top:11081;width:37;height:74" coordorigin="2730,11081" coordsize="37,74" path="m2767,11081l2731,11081,2730,11081,2730,11154,2731,11154,2767,11154,2767,11154,2767,11143,2767,11142,2743,11142,2743,11121,2761,11121,2762,11120,2762,11109,2761,11109,2743,11109,2743,11093,2767,11093,2767,11093,2767,11081,2767,11081e" filled="t" fillcolor="#000000" stroked="f">
                <v:path arrowok="t"/>
                <v:fill/>
              </v:shape>
            </v:group>
            <v:group style="position:absolute;left:2678;top:11081;width:25;height:74" coordorigin="2678,11081" coordsize="25,74">
              <v:shape style="position:absolute;left:2678;top:11081;width:25;height:74" coordorigin="2678,11081" coordsize="25,74" path="m2693,11081l2679,11081,2678,11081,2678,11154,2679,11154,2690,11154,2690,11154,2690,11108,2703,11108,2695,11092,2694,11082,2694,11081,2693,11081e" filled="t" fillcolor="#000000" stroked="f">
                <v:path arrowok="t"/>
                <v:fill/>
              </v:shape>
            </v:group>
            <v:group style="position:absolute;left:2690;top:11108;width:27;height:47" coordorigin="2690,11108" coordsize="27,47">
              <v:shape style="position:absolute;left:2690;top:11108;width:27;height:47" coordorigin="2690,11108" coordsize="27,47" path="m2703,11108l2690,11108,2696,11119,2704,11132,2705,11134,2705,11154,2705,11154,2717,11154,2717,11154,2717,11110,2705,11110,2703,11108e" filled="t" fillcolor="#000000" stroked="f">
                <v:path arrowok="t"/>
                <v:fill/>
              </v:shape>
            </v:group>
            <v:group style="position:absolute;left:2705;top:11081;width:12;height:29" coordorigin="2705,11081" coordsize="12,29">
              <v:shape style="position:absolute;left:2705;top:11081;width:12;height:29" coordorigin="2705,11081" coordsize="12,29" path="m2717,11081l2706,11081,2705,11081,2705,11081,2705,11110,2717,11110,2717,11081,2717,11081e" filled="t" fillcolor="#000000" stroked="f">
                <v:path arrowok="t"/>
                <v:fill/>
              </v:shape>
            </v:group>
            <v:group style="position:absolute;left:2385;top:11081;width:37;height:74" coordorigin="2385,11081" coordsize="37,74">
              <v:shape style="position:absolute;left:2385;top:11081;width:37;height:74" coordorigin="2385,11081" coordsize="37,74" path="m2422,11081l2386,11081,2385,11081,2385,11154,2386,11154,2422,11154,2422,11154,2422,11143,2422,11142,2398,11142,2398,11121,2416,11121,2417,11120,2417,11109,2416,11109,2398,11109,2398,11093,2422,11093,2422,11093,2422,11081,2422,11081e" filled="t" fillcolor="#000000" stroked="f">
                <v:path arrowok="t"/>
                <v:fill/>
              </v:shape>
            </v:group>
            <v:group style="position:absolute;left:2475;top:11081;width:39;height:74" coordorigin="2475,11081" coordsize="39,74">
              <v:shape style="position:absolute;left:2475;top:11081;width:39;height:74" coordorigin="2475,11081" coordsize="39,74" path="m2506,11081l2476,11081,2475,11081,2475,11154,2476,11154,2506,11154,2514,11146,2514,11142,2488,11142,2488,11121,2513,11121,2512,11118,2508,11115,2513,11112,2513,11109,2488,11109,2488,11093,2514,11093,2514,11088,2506,11081e" filled="t" fillcolor="#000000" stroked="f">
                <v:path arrowok="t"/>
                <v:fill/>
              </v:shape>
            </v:group>
            <v:group style="position:absolute;left:2499;top:11121;width:15;height:21" coordorigin="2499,11121" coordsize="15,21">
              <v:shape style="position:absolute;left:2499;top:11121;width:15;height:21" coordorigin="2499,11121" coordsize="15,21" path="m2513,11121l2499,11121,2501,11124,2501,11140,2499,11142,2514,11142,2514,11123,2513,11121e" filled="t" fillcolor="#000000" stroked="f">
                <v:path arrowok="t"/>
                <v:fill/>
              </v:shape>
            </v:group>
            <v:group style="position:absolute;left:2498;top:11093;width:15;height:16" coordorigin="2498,11093" coordsize="15,16">
              <v:shape style="position:absolute;left:2498;top:11093;width:15;height:16" coordorigin="2498,11093" coordsize="15,16" path="m2514,11093l2499,11093,2501,11096,2501,11106,2498,11109,2513,11109,2514,11106,2514,11093e" filled="t" fillcolor="#000000" stroked="f">
                <v:path arrowok="t"/>
                <v:fill/>
              </v:shape>
            </v:group>
            <v:group style="position:absolute;left:2321;top:11081;width:25;height:74" coordorigin="2321,11081" coordsize="25,74">
              <v:shape style="position:absolute;left:2321;top:11081;width:25;height:74" coordorigin="2321,11081" coordsize="25,74" path="m2336,11081l2322,11081,2321,11081,2321,11154,2322,11154,2333,11154,2334,11154,2334,11114,2346,11114,2338,11092,2337,11082,2337,11081,2336,11081e" filled="t" fillcolor="#000000" stroked="f">
                <v:path arrowok="t"/>
                <v:fill/>
              </v:shape>
            </v:group>
            <v:group style="position:absolute;left:2360;top:11114;width:12;height:41" coordorigin="2360,11114" coordsize="12,41">
              <v:shape style="position:absolute;left:2360;top:11114;width:12;height:41" coordorigin="2360,11114" coordsize="12,41" path="m2372,11114l2360,11114,2360,11154,2360,11154,2372,11154,2372,11154,2372,11114e" filled="t" fillcolor="#000000" stroked="f">
                <v:path arrowok="t"/>
                <v:fill/>
              </v:shape>
            </v:group>
            <v:group style="position:absolute;left:2334;top:11114;width:26;height:22" coordorigin="2334,11114" coordsize="26,22">
              <v:shape style="position:absolute;left:2334;top:11114;width:26;height:22" coordorigin="2334,11114" coordsize="26,22" path="m2346,11114l2334,11114,2337,11123,2340,11133,2341,11134,2341,11135,2342,11136,2352,11136,2352,11135,2352,11134,2353,11133,2357,11123,2359,11116,2347,11116,2346,11114e" filled="t" fillcolor="#000000" stroked="f">
                <v:path arrowok="t"/>
                <v:fill/>
              </v:shape>
            </v:group>
            <v:group style="position:absolute;left:2347;top:11081;width:26;height:35" coordorigin="2347,11081" coordsize="26,35">
              <v:shape style="position:absolute;left:2347;top:11081;width:26;height:35" coordorigin="2347,11081" coordsize="26,35" path="m2372,11081l2357,11081,2357,11081,2357,11082,2355,11092,2347,11116,2359,11116,2360,11114,2372,11114,2372,11081,2372,11081e" filled="t" fillcolor="#000000" stroked="f">
                <v:path arrowok="t"/>
                <v:fill/>
              </v:shape>
            </v:group>
            <v:group style="position:absolute;left:2386;top:10994;width:23;height:74" coordorigin="2386,10994" coordsize="23,74">
              <v:shape style="position:absolute;left:2386;top:10994;width:23;height:74" coordorigin="2386,10994" coordsize="23,74" path="m2409,11007l2397,11007,2397,11067,2397,11068,2409,11068,2409,11067,2409,11007e" filled="t" fillcolor="#000000" stroked="f">
                <v:path arrowok="t"/>
                <v:fill/>
              </v:shape>
              <v:shape style="position:absolute;left:2386;top:10994;width:23;height:74" coordorigin="2386,10994" coordsize="23,74" path="m2419,10994l2386,10994,2386,10995,2386,11006,2386,11007,2419,11007,2420,11006,2420,10995,2419,10994e" filled="t" fillcolor="#000000" stroked="f">
                <v:path arrowok="t"/>
                <v:fill/>
              </v:shape>
            </v:group>
            <v:group style="position:absolute;left:2321;top:10994;width:37;height:74" coordorigin="2321,10994" coordsize="37,74">
              <v:shape style="position:absolute;left:2321;top:10994;width:37;height:74" coordorigin="2321,10994" coordsize="37,74" path="m2358,10994l2327,10994,2321,11000,2321,11064,2328,11068,2358,11068,2358,11067,2358,11056,2358,11056,2335,11056,2334,11055,2334,11008,2334,11007,2358,11007,2358,11006,2358,10995,2358,10994e" filled="t" fillcolor="#000000" stroked="f">
                <v:path arrowok="t"/>
                <v:fill/>
              </v:shape>
            </v:group>
            <v:group style="position:absolute;left:2367;top:10994;width:12;height:74" coordorigin="2367,10994" coordsize="12,74">
              <v:shape style="position:absolute;left:2367;top:10994;width:12;height:74" coordorigin="2367,10994" coordsize="12,74" path="m2378,10994l2367,10994,2367,10995,2367,11067,2367,11068,2378,11068,2379,11067,2379,10995,2378,10994e" filled="t" fillcolor="#000000" stroked="f">
                <v:path arrowok="t"/>
                <v:fill/>
              </v:shape>
            </v:group>
            <v:group style="position:absolute;left:2426;top:10994;width:41;height:74" coordorigin="2426,10994" coordsize="41,74">
              <v:shape style="position:absolute;left:2426;top:10994;width:41;height:74" coordorigin="2426,10994" coordsize="41,74" path="m2439,10994l2426,10994,2426,10995,2426,10996,2427,11002,2427,11006,2432,11025,2439,11046,2440,11049,2440,11067,2441,11068,2452,11068,2453,11067,2453,11049,2460,11029,2447,11029,2441,11006,2441,11005,2439,10996,2439,10995,2439,10994e" filled="t" fillcolor="#000000" stroked="f">
                <v:path arrowok="t"/>
                <v:fill/>
              </v:shape>
              <v:shape style="position:absolute;left:2426;top:10994;width:41;height:74" coordorigin="2426,10994" coordsize="41,74" path="m2467,10994l2454,10994,2454,10995,2454,10996,2452,11005,2452,11006,2447,11029,2460,11029,2461,11025,2466,11005,2466,11003,2467,10996,2467,10995,2467,10994e" filled="t" fillcolor="#000000" stroked="f">
                <v:path arrowok="t"/>
                <v:fill/>
              </v:shape>
            </v:group>
            <v:group style="position:absolute;left:2495;top:10994;width:37;height:73" coordorigin="2495,10994" coordsize="37,73">
              <v:shape style="position:absolute;left:2495;top:10994;width:37;height:73" coordorigin="2495,10994" coordsize="37,73" path="m2527,10994l2501,10994,2495,11000,2495,11063,2501,11068,2527,11068,2532,11063,2532,11056,2510,11056,2508,11055,2508,11008,2509,11007,2532,11007,2532,11000,2527,10994e" filled="t" fillcolor="#000000" stroked="f">
                <v:path arrowok="t"/>
                <v:fill/>
              </v:shape>
              <v:shape style="position:absolute;left:2495;top:10994;width:37;height:73" coordorigin="2495,10994" coordsize="37,73" path="m2532,11007l2519,11007,2520,11008,2520,11055,2518,11056,2532,11056,2532,11007e" filled="t" fillcolor="#000000" stroked="f">
                <v:path arrowok="t"/>
                <v:fill/>
              </v:shape>
            </v:group>
            <v:group style="position:absolute;left:2542;top:10994;width:37;height:73" coordorigin="2542,10994" coordsize="37,73">
              <v:shape style="position:absolute;left:2542;top:10994;width:37;height:73" coordorigin="2542,10994" coordsize="37,73" path="m2579,10994l2543,10994,2542,10995,2542,11067,2543,11068,2554,11068,2555,11067,2555,11035,2573,11035,2574,11034,2574,11023,2573,11022,2555,11022,2555,11007,2579,11007,2579,11006,2579,10995,2579,10994e" filled="t" fillcolor="#000000" stroked="f">
                <v:path arrowok="t"/>
                <v:fill/>
              </v:shape>
              <v:shape style="position:absolute;left:3076;top:10943;width:812;height:222" type="#_x0000_t75">
                <v:imagedata r:id="rId60" o:title=""/>
              </v:shape>
              <v:shape style="position:absolute;left:4195;top:11051;width:1051;height:104" type="#_x0000_t75">
                <v:imagedata r:id="rId61" o:title="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43" w:after="0" w:line="240" w:lineRule="auto"/>
        <w:ind w:left="268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aub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1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6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6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268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uh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nic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1880"/>
        </w:sectPr>
      </w:pPr>
      <w:rPr/>
    </w:p>
    <w:p>
      <w:pPr>
        <w:spacing w:before="75" w:after="0" w:line="253" w:lineRule="exact"/>
        <w:ind w:left="2636" w:right="-20"/>
        <w:jc w:val="left"/>
        <w:tabs>
          <w:tab w:pos="110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0</w:t>
      </w:r>
      <w:r>
        <w:rPr>
          <w:rFonts w:ascii="Calibri" w:hAnsi="Calibri" w:cs="Calibri" w:eastAsia="Calibri"/>
          <w:sz w:val="22"/>
          <w:szCs w:val="22"/>
          <w:spacing w:val="-41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7" w:after="0" w:line="183" w:lineRule="exact"/>
        <w:ind w:left="10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5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5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9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5"/>
          <w:w w:val="11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2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40" w:lineRule="auto"/>
        <w:ind w:left="8613" w:right="116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7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7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1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82"/>
        </w:rPr>
        <w:t>’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7606" w:right="15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7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97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97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7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7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7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97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7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97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97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6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6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96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ty</w:t>
      </w:r>
      <w:r>
        <w:rPr>
          <w:rFonts w:ascii="Calibri" w:hAnsi="Calibri" w:cs="Calibri" w:eastAsia="Calibri"/>
          <w:sz w:val="22"/>
          <w:szCs w:val="22"/>
          <w:spacing w:val="-1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25" w:lineRule="exact"/>
        <w:ind w:left="8029" w:right="579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96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96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”</w:t>
      </w:r>
      <w:r>
        <w:rPr>
          <w:rFonts w:ascii="Calibri" w:hAnsi="Calibri" w:cs="Calibri" w:eastAsia="Calibri"/>
          <w:sz w:val="22"/>
          <w:szCs w:val="22"/>
          <w:spacing w:val="37"/>
          <w:w w:val="96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spacing w:val="1"/>
          <w:w w:val="96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96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95"/>
        </w:rPr>
        <w:t>oy</w:t>
      </w:r>
      <w:r>
        <w:rPr>
          <w:rFonts w:ascii="Calibri" w:hAnsi="Calibri" w:cs="Calibri" w:eastAsia="Calibri"/>
          <w:sz w:val="16"/>
          <w:szCs w:val="16"/>
          <w:spacing w:val="3"/>
          <w:w w:val="95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6800" w:h="11920" w:orient="landscape"/>
          <w:pgMar w:top="420" w:bottom="280" w:left="1380" w:right="420"/>
        </w:sectPr>
      </w:pPr>
      <w:rPr/>
    </w:p>
    <w:p>
      <w:pPr>
        <w:spacing w:before="14" w:after="0" w:line="240" w:lineRule="auto"/>
        <w:ind w:left="1992" w:right="15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-7"/>
          <w:w w:val="100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7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</w:rPr>
        <w:t>ss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989" w:lineRule="exact"/>
        <w:ind w:left="1876" w:right="-108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0"/>
          <w:w w:val="99"/>
          <w:position w:val="4"/>
        </w:rPr>
        <w:t>Hold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ould</w:t>
      </w:r>
      <w:r>
        <w:rPr>
          <w:rFonts w:ascii="Calibri" w:hAnsi="Calibri" w:cs="Calibri" w:eastAsia="Calibri"/>
          <w:sz w:val="22"/>
          <w:szCs w:val="22"/>
          <w:spacing w:val="-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</w:t>
      </w:r>
      <w:r>
        <w:rPr>
          <w:rFonts w:ascii="Calibri" w:hAnsi="Calibri" w:cs="Calibri" w:eastAsia="Calibri"/>
          <w:sz w:val="22"/>
          <w:szCs w:val="22"/>
          <w:spacing w:val="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willingly</w:t>
      </w:r>
      <w:r>
        <w:rPr>
          <w:rFonts w:ascii="Calibri" w:hAnsi="Calibri" w:cs="Calibri" w:eastAsia="Calibri"/>
          <w:sz w:val="22"/>
          <w:szCs w:val="22"/>
          <w:spacing w:val="1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work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signe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2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st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our</w:t>
      </w:r>
      <w:r>
        <w:rPr>
          <w:rFonts w:ascii="Calibri" w:hAnsi="Calibri" w:cs="Calibri" w:eastAsia="Calibri"/>
          <w:sz w:val="22"/>
          <w:szCs w:val="22"/>
          <w:spacing w:val="8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4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  <w:position w:val="1"/>
        </w:rPr>
        <w:t>dar</w:t>
      </w:r>
      <w:r>
        <w:rPr>
          <w:rFonts w:ascii="Calibri" w:hAnsi="Calibri" w:cs="Calibri" w:eastAsia="Calibri"/>
          <w:sz w:val="22"/>
          <w:szCs w:val="22"/>
          <w:spacing w:val="3"/>
          <w:w w:val="96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68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uns</w:t>
      </w:r>
      <w:r>
        <w:rPr>
          <w:rFonts w:ascii="Calibri" w:hAnsi="Calibri" w:cs="Calibri" w:eastAsia="Calibri"/>
          <w:sz w:val="22"/>
          <w:szCs w:val="22"/>
          <w:spacing w:val="-2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6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spac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our</w:t>
      </w:r>
      <w:r>
        <w:rPr>
          <w:rFonts w:ascii="Calibri" w:hAnsi="Calibri" w:cs="Calibri" w:eastAsia="Calibri"/>
          <w:sz w:val="22"/>
          <w:szCs w:val="22"/>
          <w:spacing w:val="0"/>
          <w:w w:val="92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limi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left="69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trus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?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4" w:after="0" w:line="240" w:lineRule="exact"/>
        <w:ind w:left="69" w:right="178" w:firstLine="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Hold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part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TV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deal,</w:t>
      </w:r>
      <w:r>
        <w:rPr>
          <w:rFonts w:ascii="Calibri" w:hAnsi="Calibri" w:cs="Calibri" w:eastAsia="Calibri"/>
          <w:sz w:val="22"/>
          <w:szCs w:val="22"/>
          <w:spacing w:val="-8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part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engagemen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6"/>
        </w:rPr>
        <w:t>highly</w:t>
      </w:r>
      <w:r>
        <w:rPr>
          <w:rFonts w:ascii="Calibri" w:hAnsi="Calibri" w:cs="Calibri" w:eastAsia="Calibri"/>
          <w:sz w:val="22"/>
          <w:szCs w:val="22"/>
          <w:spacing w:val="1"/>
          <w:w w:val="96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imme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multi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sensory</w:t>
      </w:r>
      <w:r>
        <w:rPr>
          <w:rFonts w:ascii="Calibri" w:hAnsi="Calibri" w:cs="Calibri" w:eastAsia="Calibri"/>
          <w:sz w:val="22"/>
          <w:szCs w:val="22"/>
          <w:spacing w:val="2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chi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xp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erienc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e,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Hold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participan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dynamic</w:t>
      </w:r>
      <w:r>
        <w:rPr>
          <w:rFonts w:ascii="Calibri" w:hAnsi="Calibri" w:cs="Calibri" w:eastAsia="Calibri"/>
          <w:sz w:val="22"/>
          <w:szCs w:val="22"/>
          <w:spacing w:val="1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tionship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</w:t>
      </w:r>
      <w:r>
        <w:rPr>
          <w:rFonts w:ascii="Calibri" w:hAnsi="Calibri" w:cs="Calibri" w:eastAsia="Calibri"/>
          <w:sz w:val="22"/>
          <w:szCs w:val="22"/>
          <w:spacing w:val="-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pl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tion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phobic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push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ough</w:t>
      </w:r>
      <w:r>
        <w:rPr>
          <w:rFonts w:ascii="Calibri" w:hAnsi="Calibri" w:cs="Calibri" w:eastAsia="Calibri"/>
          <w:sz w:val="22"/>
          <w:szCs w:val="22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sortment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sical</w:t>
      </w:r>
      <w:r>
        <w:rPr>
          <w:rFonts w:ascii="Calibri" w:hAnsi="Calibri" w:cs="Calibri" w:eastAsia="Calibri"/>
          <w:sz w:val="22"/>
          <w:szCs w:val="22"/>
          <w:spacing w:val="1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cholo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gical</w:t>
      </w:r>
      <w:r>
        <w:rPr>
          <w:rFonts w:ascii="Calibri" w:hAnsi="Calibri" w:cs="Calibri" w:eastAsia="Calibri"/>
          <w:sz w:val="22"/>
          <w:szCs w:val="22"/>
          <w:spacing w:val="28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barrie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69" w:right="159" w:firstLine="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Hold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uncan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8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intim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audienc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1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member</w:t>
      </w:r>
      <w:r>
        <w:rPr>
          <w:rFonts w:ascii="Calibri" w:hAnsi="Calibri" w:cs="Calibri" w:eastAsia="Calibri"/>
          <w:sz w:val="22"/>
          <w:szCs w:val="22"/>
          <w:spacing w:val="-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unse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orme</w:t>
      </w:r>
      <w:r>
        <w:rPr>
          <w:rFonts w:ascii="Calibri" w:hAnsi="Calibri" w:cs="Calibri" w:eastAsia="Calibri"/>
          <w:sz w:val="22"/>
          <w:szCs w:val="22"/>
          <w:spacing w:val="-9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Cruciall</w:t>
      </w:r>
      <w:r>
        <w:rPr>
          <w:rFonts w:ascii="Calibri" w:hAnsi="Calibri" w:cs="Calibri" w:eastAsia="Calibri"/>
          <w:sz w:val="22"/>
          <w:szCs w:val="22"/>
          <w:spacing w:val="-10"/>
          <w:w w:val="97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demands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unusual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els</w:t>
      </w:r>
      <w:r>
        <w:rPr>
          <w:rFonts w:ascii="Calibri" w:hAnsi="Calibri" w:cs="Calibri" w:eastAsia="Calibri"/>
          <w:sz w:val="22"/>
          <w:szCs w:val="22"/>
          <w:spacing w:val="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sical</w:t>
      </w:r>
      <w:r>
        <w:rPr>
          <w:rFonts w:ascii="Calibri" w:hAnsi="Calibri" w:cs="Calibri" w:eastAsia="Calibri"/>
          <w:sz w:val="22"/>
          <w:szCs w:val="22"/>
          <w:spacing w:val="1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and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cholo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gical</w:t>
      </w:r>
      <w:r>
        <w:rPr>
          <w:rFonts w:ascii="Calibri" w:hAnsi="Calibri" w:cs="Calibri" w:eastAsia="Calibri"/>
          <w:sz w:val="22"/>
          <w:szCs w:val="22"/>
          <w:spacing w:val="28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5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tion</w:t>
      </w:r>
      <w:r>
        <w:rPr>
          <w:rFonts w:ascii="Calibri" w:hAnsi="Calibri" w:cs="Calibri" w:eastAsia="Calibri"/>
          <w:sz w:val="22"/>
          <w:szCs w:val="22"/>
          <w:spacing w:val="-14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5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vig</w:t>
      </w:r>
      <w:r>
        <w:rPr>
          <w:rFonts w:ascii="Calibri" w:hAnsi="Calibri" w:cs="Calibri" w:eastAsia="Calibri"/>
          <w:sz w:val="22"/>
          <w:szCs w:val="22"/>
          <w:spacing w:val="-1"/>
          <w:w w:val="95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5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95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94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tially</w:t>
      </w:r>
      <w:r>
        <w:rPr>
          <w:rFonts w:ascii="Calibri" w:hAnsi="Calibri" w:cs="Calibri" w:eastAsia="Calibri"/>
          <w:sz w:val="22"/>
          <w:szCs w:val="22"/>
          <w:spacing w:val="11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ompl</w:t>
      </w:r>
      <w:r>
        <w:rPr>
          <w:rFonts w:ascii="Calibri" w:hAnsi="Calibri" w:cs="Calibri" w:eastAsia="Calibri"/>
          <w:sz w:val="22"/>
          <w:szCs w:val="22"/>
          <w:spacing w:val="-2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4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2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disorien</w:t>
      </w:r>
      <w:r>
        <w:rPr>
          <w:rFonts w:ascii="Calibri" w:hAnsi="Calibri" w:cs="Calibri" w:eastAsia="Calibri"/>
          <w:sz w:val="22"/>
          <w:szCs w:val="22"/>
          <w:spacing w:val="-2"/>
          <w:w w:val="94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94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4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11"/>
          <w:w w:val="94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while</w:t>
      </w:r>
      <w:r>
        <w:rPr>
          <w:rFonts w:ascii="Calibri" w:hAnsi="Calibri" w:cs="Calibri" w:eastAsia="Calibri"/>
          <w:sz w:val="22"/>
          <w:szCs w:val="22"/>
          <w:spacing w:val="-12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eing</w:t>
      </w:r>
      <w:r>
        <w:rPr>
          <w:rFonts w:ascii="Calibri" w:hAnsi="Calibri" w:cs="Calibri" w:eastAsia="Calibri"/>
          <w:sz w:val="22"/>
          <w:szCs w:val="22"/>
          <w:spacing w:val="16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susp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ende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29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ab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93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9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  <w:position w:val="1"/>
        </w:rPr>
        <w:t>ound</w:t>
      </w:r>
      <w:r>
        <w:rPr>
          <w:rFonts w:ascii="Calibri" w:hAnsi="Calibri" w:cs="Calibri" w:eastAsia="Calibri"/>
          <w:sz w:val="22"/>
          <w:szCs w:val="22"/>
          <w:spacing w:val="15"/>
          <w:w w:val="93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air!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4" w:after="0" w:line="240" w:lineRule="exact"/>
        <w:ind w:left="70" w:right="-60" w:firstLine="-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eap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shi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ting,</w:t>
      </w:r>
      <w:r>
        <w:rPr>
          <w:rFonts w:ascii="Calibri" w:hAnsi="Calibri" w:cs="Calibri" w:eastAsia="Calibri"/>
          <w:sz w:val="22"/>
          <w:szCs w:val="22"/>
          <w:spacing w:val="2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fluid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divide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ear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pleasu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e,</w:t>
      </w:r>
      <w:r>
        <w:rPr>
          <w:rFonts w:ascii="Calibri" w:hAnsi="Calibri" w:cs="Calibri" w:eastAsia="Calibri"/>
          <w:sz w:val="22"/>
          <w:szCs w:val="22"/>
          <w:spacing w:val="-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with</w:t>
      </w:r>
      <w:r>
        <w:rPr>
          <w:rFonts w:ascii="Calibri" w:hAnsi="Calibri" w:cs="Calibri" w:eastAsia="Calibri"/>
          <w:sz w:val="22"/>
          <w:szCs w:val="22"/>
          <w:spacing w:val="-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New</w:t>
      </w:r>
      <w:r>
        <w:rPr>
          <w:rFonts w:ascii="Calibri" w:hAnsi="Calibri" w:cs="Calibri" w:eastAsia="Calibri"/>
          <w:sz w:val="22"/>
          <w:szCs w:val="22"/>
          <w:spacing w:val="-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ealand-based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artist</w:t>
      </w:r>
      <w:r>
        <w:rPr>
          <w:rFonts w:ascii="Calibri" w:hAnsi="Calibri" w:cs="Calibri" w:eastAsia="Calibri"/>
          <w:sz w:val="22"/>
          <w:szCs w:val="22"/>
          <w:spacing w:val="1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vid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unsettling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intriguing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–ins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all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tion,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Hold</w:t>
      </w:r>
      <w:r>
        <w:rPr>
          <w:rFonts w:ascii="Calibri" w:hAnsi="Calibri" w:cs="Calibri" w:eastAsia="Calibri"/>
          <w:sz w:val="22"/>
          <w:szCs w:val="22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right="127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MA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right="36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ery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fif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minu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we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6"/>
        </w:rPr>
        <w:t>en: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ri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81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6pm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9pm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20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Sun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2pm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8pm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right="15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One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son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time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will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en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ins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alla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tion.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2"/>
          <w:w w:val="95"/>
        </w:rPr>
        <w:t>Limit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7"/>
        </w:rPr>
        <w:t>capaci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6"/>
        </w:rPr>
        <w:t>oking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sential.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80" w:lineRule="atLeast"/>
        <w:ind w:right="83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TION:</w:t>
      </w:r>
      <w:r>
        <w:rPr>
          <w:rFonts w:ascii="Calibri" w:hAnsi="Calibri" w:cs="Calibri" w:eastAsia="Calibri"/>
          <w:sz w:val="16"/>
          <w:szCs w:val="16"/>
          <w:color w:val="E8525F"/>
          <w:spacing w:val="1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15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7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minu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TICK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9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S: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OKIN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artshouse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om.au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5"/>
        </w:rPr>
        <w:t>71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62" w:lineRule="auto"/>
        <w:ind w:right="126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-4"/>
          <w:w w:val="96"/>
        </w:rPr>
        <w:t>W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6"/>
        </w:rPr>
        <w:t>arnings: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6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This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er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ormanc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/ins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alla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tion</w:t>
      </w:r>
      <w:r>
        <w:rPr>
          <w:rFonts w:ascii="Calibri" w:hAnsi="Calibri" w:cs="Calibri" w:eastAsia="Calibri"/>
          <w:sz w:val="12"/>
          <w:szCs w:val="12"/>
          <w:color w:val="E8525F"/>
          <w:spacing w:val="12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is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not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sui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89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able</w:t>
      </w:r>
      <w:r>
        <w:rPr>
          <w:rFonts w:ascii="Calibri" w:hAnsi="Calibri" w:cs="Calibri" w:eastAsia="Calibri"/>
          <w:sz w:val="12"/>
          <w:szCs w:val="12"/>
          <w:color w:val="E8525F"/>
          <w:spacing w:val="23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89"/>
        </w:rPr>
        <w:t>f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or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child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89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en</w:t>
      </w:r>
      <w:r>
        <w:rPr>
          <w:rFonts w:ascii="Calibri" w:hAnsi="Calibri" w:cs="Calibri" w:eastAsia="Calibri"/>
          <w:sz w:val="12"/>
          <w:szCs w:val="12"/>
          <w:color w:val="E8525F"/>
          <w:spacing w:val="22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under</w:t>
      </w:r>
      <w:r>
        <w:rPr>
          <w:rFonts w:ascii="Calibri" w:hAnsi="Calibri" w:cs="Calibri" w:eastAsia="Calibri"/>
          <w:sz w:val="12"/>
          <w:szCs w:val="12"/>
          <w:color w:val="E8525F"/>
          <w:spacing w:val="14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16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89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ear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89"/>
        </w:rPr>
        <w:t>s.</w:t>
      </w:r>
      <w:r>
        <w:rPr>
          <w:rFonts w:ascii="Calibri" w:hAnsi="Calibri" w:cs="Calibri" w:eastAsia="Calibri"/>
          <w:sz w:val="12"/>
          <w:szCs w:val="12"/>
          <w:color w:val="E8525F"/>
          <w:spacing w:val="13"/>
          <w:w w:val="89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The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work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qui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high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l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v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el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of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sical</w:t>
      </w:r>
      <w:r>
        <w:rPr>
          <w:rFonts w:ascii="Calibri" w:hAnsi="Calibri" w:cs="Calibri" w:eastAsia="Calibri"/>
          <w:sz w:val="12"/>
          <w:szCs w:val="12"/>
          <w:color w:val="E8525F"/>
          <w:spacing w:val="12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mobili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and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sonal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4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sp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onsibili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and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is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not</w:t>
      </w:r>
      <w:r>
        <w:rPr>
          <w:rFonts w:ascii="Calibri" w:hAnsi="Calibri" w:cs="Calibri" w:eastAsia="Calibri"/>
          <w:sz w:val="12"/>
          <w:szCs w:val="12"/>
          <w:color w:val="E8525F"/>
          <w:spacing w:val="1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sible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2" w:lineRule="auto"/>
        <w:ind w:right="14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whe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elchair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user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s.</w:t>
      </w:r>
      <w:r>
        <w:rPr>
          <w:rFonts w:ascii="Calibri" w:hAnsi="Calibri" w:cs="Calibri" w:eastAsia="Calibri"/>
          <w:sz w:val="12"/>
          <w:szCs w:val="12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It</w:t>
      </w:r>
      <w:r>
        <w:rPr>
          <w:rFonts w:ascii="Calibri" w:hAnsi="Calibri" w:cs="Calibri" w:eastAsia="Calibri"/>
          <w:sz w:val="12"/>
          <w:szCs w:val="12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is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b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oth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h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4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4"/>
        </w:rPr>
        <w:t>sically</w:t>
      </w:r>
      <w:r>
        <w:rPr>
          <w:rFonts w:ascii="Calibri" w:hAnsi="Calibri" w:cs="Calibri" w:eastAsia="Calibri"/>
          <w:sz w:val="12"/>
          <w:szCs w:val="12"/>
          <w:color w:val="E8525F"/>
          <w:spacing w:val="15"/>
          <w:w w:val="94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&amp;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cholo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gically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5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demanding.</w:t>
      </w:r>
      <w:r>
        <w:rPr>
          <w:rFonts w:ascii="Calibri" w:hAnsi="Calibri" w:cs="Calibri" w:eastAsia="Calibri"/>
          <w:sz w:val="12"/>
          <w:szCs w:val="12"/>
          <w:color w:val="E8525F"/>
          <w:spacing w:val="-5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y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one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with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5"/>
        </w:rPr>
        <w:t>serious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5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xisting</w:t>
      </w:r>
      <w:r>
        <w:rPr>
          <w:rFonts w:ascii="Calibri" w:hAnsi="Calibri" w:cs="Calibri" w:eastAsia="Calibri"/>
          <w:sz w:val="12"/>
          <w:szCs w:val="1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me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dical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c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ondition,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including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heart</w:t>
      </w:r>
      <w:r>
        <w:rPr>
          <w:rFonts w:ascii="Calibri" w:hAnsi="Calibri" w:cs="Calibri" w:eastAsia="Calibri"/>
          <w:sz w:val="12"/>
          <w:szCs w:val="12"/>
          <w:color w:val="E8525F"/>
          <w:spacing w:val="7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&amp;</w:t>
      </w:r>
      <w:r>
        <w:rPr>
          <w:rFonts w:ascii="Calibri" w:hAnsi="Calibri" w:cs="Calibri" w:eastAsia="Calibri"/>
          <w:sz w:val="12"/>
          <w:szCs w:val="12"/>
          <w:color w:val="E8525F"/>
          <w:spacing w:val="-3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spi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ory</w:t>
      </w:r>
      <w:r>
        <w:rPr>
          <w:rFonts w:ascii="Calibri" w:hAnsi="Calibri" w:cs="Calibri" w:eastAsia="Calibri"/>
          <w:sz w:val="12"/>
          <w:szCs w:val="12"/>
          <w:color w:val="E8525F"/>
          <w:spacing w:val="17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p</w:t>
      </w:r>
      <w:r>
        <w:rPr>
          <w:rFonts w:ascii="Calibri" w:hAnsi="Calibri" w:cs="Calibri" w:eastAsia="Calibri"/>
          <w:sz w:val="12"/>
          <w:szCs w:val="12"/>
          <w:color w:val="E8525F"/>
          <w:spacing w:val="-2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oblems,</w:t>
      </w:r>
      <w:r>
        <w:rPr>
          <w:rFonts w:ascii="Calibri" w:hAnsi="Calibri" w:cs="Calibri" w:eastAsia="Calibri"/>
          <w:sz w:val="12"/>
          <w:szCs w:val="12"/>
          <w:color w:val="E8525F"/>
          <w:spacing w:val="4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should</w:t>
      </w:r>
      <w:r>
        <w:rPr>
          <w:rFonts w:ascii="Calibri" w:hAnsi="Calibri" w:cs="Calibri" w:eastAsia="Calibri"/>
          <w:sz w:val="12"/>
          <w:szCs w:val="12"/>
          <w:color w:val="E8525F"/>
          <w:spacing w:val="11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1"/>
        </w:rPr>
        <w:t>not</w:t>
      </w:r>
      <w:r>
        <w:rPr>
          <w:rFonts w:ascii="Calibri" w:hAnsi="Calibri" w:cs="Calibri" w:eastAsia="Calibri"/>
          <w:sz w:val="12"/>
          <w:szCs w:val="12"/>
          <w:color w:val="E8525F"/>
          <w:spacing w:val="3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en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er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this</w:t>
      </w:r>
      <w:r>
        <w:rPr>
          <w:rFonts w:ascii="Calibri" w:hAnsi="Calibri" w:cs="Calibri" w:eastAsia="Calibri"/>
          <w:sz w:val="12"/>
          <w:szCs w:val="12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2"/>
        </w:rPr>
        <w:t>wor</w:t>
      </w:r>
      <w:r>
        <w:rPr>
          <w:rFonts w:ascii="Calibri" w:hAnsi="Calibri" w:cs="Calibri" w:eastAsia="Calibri"/>
          <w:sz w:val="12"/>
          <w:szCs w:val="12"/>
          <w:color w:val="E8525F"/>
          <w:spacing w:val="2"/>
          <w:w w:val="92"/>
        </w:rPr>
        <w:t>k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1380" w:right="420"/>
          <w:cols w:num="3" w:equalWidth="0">
            <w:col w:w="3667" w:space="3793"/>
            <w:col w:w="4873" w:space="328"/>
            <w:col w:w="2339"/>
          </w:cols>
        </w:sectPr>
      </w:pPr>
      <w:rPr/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5" coordorigin="0,0" coordsize="16781,11906">
            <v:shape style="position:absolute;left:0;top:0;width:16781;height:11906" type="#_x0000_t75">
              <v:imagedata r:id="rId62" o:title=""/>
            </v:shape>
            <v:shape style="position:absolute;left:454;top:1417;width:7497;height:9865" type="#_x0000_t75">
              <v:imagedata r:id="rId63" o:title=""/>
            </v:shape>
            <v:group style="position:absolute;left:8844;top:3334;width:4913;height:4648" coordorigin="8844,3334" coordsize="4913,4648">
              <v:shape style="position:absolute;left:8844;top:3334;width:4913;height:4648" coordorigin="8844,3334" coordsize="4913,4648" path="m8844,7982l13757,7982,13757,3334,8844,3334,8844,7982e" filled="t" fillcolor="#FFFFFF" stroked="f">
                <v:path arrowok="t"/>
                <v:fill/>
              </v:shape>
            </v:group>
            <v:group style="position:absolute;left:13984;top:3334;width:2343;height:4709" coordorigin="13984,3334" coordsize="2343,4709">
              <v:shape style="position:absolute;left:13984;top:3334;width:2343;height:4709" coordorigin="13984,3334" coordsize="2343,4709" path="m13984,8043l16328,8043,16328,3334,13984,3334,13984,8043e" filled="t" fillcolor="#FFFFFF" stroked="f">
                <v:path arrowok="t"/>
                <v:fill/>
              </v:shape>
            </v:group>
            <v:group style="position:absolute;left:8844;top:1417;width:7483;height:793" coordorigin="8844,1417" coordsize="7483,793">
              <v:shape style="position:absolute;left:8844;top:1417;width:7483;height:793" coordorigin="8844,1417" coordsize="7483,793" path="m8844,2210l16328,2210,16328,1417,8844,1417,8844,2210e" filled="t" fillcolor="#FFFFFF" stroked="f">
                <v:path arrowok="t"/>
                <v:fill/>
              </v:shape>
            </v:group>
            <v:group style="position:absolute;left:1425;top:901;width:5553;height:237" coordorigin="1425,901" coordsize="5553,237">
              <v:shape style="position:absolute;left:1425;top:901;width:5553;height:237" coordorigin="1425,901" coordsize="5553,237" path="m1425,1138l6979,1138,6979,901,1425,901,1425,1138e" filled="t" fillcolor="#FFFFFF" stroked="f">
                <v:path arrowok="t"/>
                <v:fill/>
              </v:shape>
            </v:group>
            <v:group style="position:absolute;left:8844;top:10772;width:3855;height:510" coordorigin="8844,10772" coordsize="3855,510">
              <v:shape style="position:absolute;left:8844;top:10772;width:3855;height:510" coordorigin="8844,10772" coordsize="3855,510" path="m8844,11282l12699,11282,12699,10772,8844,10772,8844,11282e" filled="t" fillcolor="#FFFFFF" stroked="f">
                <v:path arrowok="t"/>
                <v:fill/>
              </v:shape>
            </v:group>
            <v:group style="position:absolute;left:9000;top:11051;width:101;height:87" coordorigin="9000,11051" coordsize="101,87">
              <v:shape style="position:absolute;left:9000;top:11051;width:101;height:87" coordorigin="9000,11051" coordsize="101,87" path="m9066,11051l9036,11051,9000,11138,9028,11138,9033,11125,9096,11125,9089,11108,9039,11108,9046,11090,9082,11090,9066,11051e" filled="t" fillcolor="#000000" stroked="f">
                <v:path arrowok="t"/>
                <v:fill/>
              </v:shape>
              <v:shape style="position:absolute;left:9000;top:11051;width:101;height:87" coordorigin="9000,11051" coordsize="101,87" path="m9096,11125l9059,11125,9064,11138,9101,11138,9096,11125e" filled="t" fillcolor="#000000" stroked="f">
                <v:path arrowok="t"/>
                <v:fill/>
              </v:shape>
              <v:shape style="position:absolute;left:9000;top:11051;width:101;height:87" coordorigin="9000,11051" coordsize="101,87" path="m9082,11090l9046,11090,9053,11108,9089,11108,9082,11090e" filled="t" fillcolor="#000000" stroked="f">
                <v:path arrowok="t"/>
                <v:fill/>
              </v:shape>
            </v:group>
            <v:group style="position:absolute;left:9118;top:11051;width:96;height:88" coordorigin="9118,11051" coordsize="96,88">
              <v:shape style="position:absolute;left:9118;top:11051;width:96;height:88" coordorigin="9118,11051" coordsize="96,88" path="m9207,11107l9167,11107,9170,11110,9170,11120,9171,11135,9178,11139,9207,11139,9213,11138,9214,11137,9214,11134,9209,11131,9208,11129,9207,11107e" filled="t" fillcolor="#000000" stroked="f">
                <v:path arrowok="t"/>
                <v:fill/>
              </v:shape>
              <v:shape style="position:absolute;left:9118;top:11051;width:96;height:88" coordorigin="9118,11051" coordsize="96,88" path="m9198,11051l9118,11051,9118,11138,9156,11138,9156,11107,9207,11107,9207,11105,9202,11098,9188,11097,9202,11093,9204,11091,9156,11091,9156,11073,9209,11073,9209,11060,9198,11051e" filled="t" fillcolor="#000000" stroked="f">
                <v:path arrowok="t"/>
                <v:fill/>
              </v:shape>
              <v:shape style="position:absolute;left:9118;top:11051;width:96;height:88" coordorigin="9118,11051" coordsize="96,88" path="m9209,11073l9169,11073,9171,11077,9171,11087,9169,11091,9204,11091,9209,11085,9209,11073e" filled="t" fillcolor="#000000" stroked="f">
                <v:path arrowok="t"/>
                <v:fill/>
              </v:shape>
            </v:group>
            <v:group style="position:absolute;left:9226;top:11051;width:64;height:87" coordorigin="9226,11051" coordsize="64,87">
              <v:shape style="position:absolute;left:9226;top:11051;width:64;height:87" coordorigin="9226,11051" coordsize="64,87" path="m9290,11077l9252,11077,9252,11138,9290,11138,9290,11077e" filled="t" fillcolor="#000000" stroked="f">
                <v:path arrowok="t"/>
                <v:fill/>
              </v:shape>
              <v:shape style="position:absolute;left:9226;top:11051;width:64;height:87" coordorigin="9226,11051" coordsize="64,87" path="m9317,11051l9226,11051,9226,11077,9317,11077,9317,11051e" filled="t" fillcolor="#000000" stroked="f">
                <v:path arrowok="t"/>
                <v:fill/>
              </v:shape>
            </v:group>
            <v:group style="position:absolute;left:9332;top:11049;width:85;height:91" coordorigin="9332,11049" coordsize="85,91">
              <v:shape style="position:absolute;left:9332;top:11049;width:85;height:91" coordorigin="9332,11049" coordsize="85,91" path="m9346,11107l9332,11128,9349,11136,9372,11140,9380,11140,9400,11134,9414,11120,9414,11119,9365,11119,9351,11114,9346,11107e" filled="t" fillcolor="#000000" stroked="f">
                <v:path arrowok="t"/>
                <v:fill/>
              </v:shape>
              <v:shape style="position:absolute;left:9332;top:11049;width:85;height:91" coordorigin="9332,11049" coordsize="85,91" path="m9373,11049l9353,11053,9339,11067,9335,11089,9352,11103,9373,11109,9383,11115,9383,11118,9381,11119,9414,11119,9417,11097,9400,11085,9380,11079,9370,11072,9370,11069,9372,11068,9410,11068,9415,11061,9399,11053,9373,11049e" filled="t" fillcolor="#000000" stroked="f">
                <v:path arrowok="t"/>
                <v:fill/>
              </v:shape>
              <v:shape style="position:absolute;left:9332;top:11049;width:85;height:91" coordorigin="9332,11049" coordsize="85,91" path="m9410,11068l9383,11068,9396,11073,9401,11080,9410,11068e" filled="t" fillcolor="#000000" stroked="f">
                <v:path arrowok="t"/>
                <v:fill/>
              </v:shape>
            </v:group>
            <v:group style="position:absolute;left:9477;top:11051;width:96;height:87" coordorigin="9477,11051" coordsize="96,87">
              <v:shape style="position:absolute;left:9477;top:11051;width:96;height:87" coordorigin="9477,11051" coordsize="96,87" path="m9514,11051l9477,11051,9477,11138,9514,11138,9514,11106,9572,11106,9572,11083,9514,11083,9514,11051e" filled="t" fillcolor="#000000" stroked="f">
                <v:path arrowok="t"/>
                <v:fill/>
              </v:shape>
              <v:shape style="position:absolute;left:9477;top:11051;width:96;height:87" coordorigin="9477,11051" coordsize="96,87" path="m9572,11106l9534,11106,9534,11138,9572,11138,9572,11106e" filled="t" fillcolor="#000000" stroked="f">
                <v:path arrowok="t"/>
                <v:fill/>
              </v:shape>
              <v:shape style="position:absolute;left:9477;top:11051;width:96;height:87" coordorigin="9477,11051" coordsize="96,87" path="m9572,11051l9534,11051,9534,11083,9572,11083,9572,11051e" filled="t" fillcolor="#000000" stroked="f">
                <v:path arrowok="t"/>
                <v:fill/>
              </v:shape>
            </v:group>
            <v:group style="position:absolute;left:9591;top:11050;width:91;height:90" coordorigin="9591,11050" coordsize="91,90">
              <v:shape style="position:absolute;left:9591;top:11050;width:91;height:90" coordorigin="9591,11050" coordsize="91,90" path="m9625,11050l9607,11059,9595,11076,9591,11102,9598,11122,9615,11135,9637,11140,9656,11137,9671,11126,9674,11119,9631,11119,9629,11113,9629,11076,9631,11070,9677,11070,9671,11062,9652,11053,9625,11050e" filled="t" fillcolor="#000000" stroked="f">
                <v:path arrowok="t"/>
                <v:fill/>
              </v:shape>
              <v:shape style="position:absolute;left:9591;top:11050;width:91;height:90" coordorigin="9591,11050" coordsize="91,90" path="m9677,11070l9631,11070,9643,11070,9645,11076,9646,11113,9643,11119,9674,11119,9680,11107,9682,11078,9677,11070e" filled="t" fillcolor="#000000" stroked="f">
                <v:path arrowok="t"/>
                <v:fill/>
              </v:shape>
            </v:group>
            <v:group style="position:absolute;left:9703;top:11051;width:90;height:89" coordorigin="9703,11051" coordsize="90,89">
              <v:shape style="position:absolute;left:9703;top:11051;width:90;height:89" coordorigin="9703,11051" coordsize="90,89" path="m9741,11051l9703,11051,9703,11102,9710,11124,9727,11136,9749,11140,9770,11137,9786,11125,9788,11117,9745,11117,9741,11113,9741,11051e" filled="t" fillcolor="#000000" stroked="f">
                <v:path arrowok="t"/>
                <v:fill/>
              </v:shape>
              <v:shape style="position:absolute;left:9703;top:11051;width:90;height:89" coordorigin="9703,11051" coordsize="90,89" path="m9793,11051l9765,11051,9765,11113,9761,11117,9788,11117,9793,11102,9793,11051e" filled="t" fillcolor="#000000" stroked="f">
                <v:path arrowok="t"/>
                <v:fill/>
              </v:shape>
            </v:group>
            <v:group style="position:absolute;left:9815;top:11049;width:85;height:91" coordorigin="9815,11049" coordsize="85,91">
              <v:shape style="position:absolute;left:9815;top:11049;width:85;height:91" coordorigin="9815,11049" coordsize="85,91" path="m9829,11107l9815,11128,9833,11136,9856,11140,9864,11140,9884,11134,9897,11120,9898,11119,9849,11119,9835,11114,9829,11107e" filled="t" fillcolor="#000000" stroked="f">
                <v:path arrowok="t"/>
                <v:fill/>
              </v:shape>
              <v:shape style="position:absolute;left:9815;top:11049;width:85;height:91" coordorigin="9815,11049" coordsize="85,91" path="m9857,11049l9837,11053,9823,11067,9819,11089,9836,11103,9857,11109,9867,11115,9867,11118,9865,11119,9898,11119,9901,11097,9884,11085,9864,11079,9854,11072,9854,11069,9856,11068,9894,11068,9899,11061,9883,11053,9857,11049e" filled="t" fillcolor="#000000" stroked="f">
                <v:path arrowok="t"/>
                <v:fill/>
              </v:shape>
              <v:shape style="position:absolute;left:9815;top:11049;width:85;height:91" coordorigin="9815,11049" coordsize="85,91" path="m9894,11068l9867,11068,9880,11073,9885,11080,9894,11068e" filled="t" fillcolor="#000000" stroked="f">
                <v:path arrowok="t"/>
                <v:fill/>
              </v:shape>
            </v:group>
            <v:group style="position:absolute;left:9924;top:11051;width:83;height:87" coordorigin="9924,11051" coordsize="83,87">
              <v:shape style="position:absolute;left:9924;top:11051;width:83;height:87" coordorigin="9924,11051" coordsize="83,87" path="m10006,11051l9924,11051,9924,11138,10006,11138,10006,11112,9962,11112,9962,11104,9991,11104,9991,11085,9962,11085,9962,11076,10006,11076,10006,11051e" filled="t" fillcolor="#000000" stroked="f">
                <v:path arrowok="t"/>
                <v:fill/>
              </v:shape>
            </v:group>
            <v:group style="position:absolute;left:10454;top:10953;width:276;height:213" coordorigin="10454,10953" coordsize="276,213">
              <v:shape style="position:absolute;left:10454;top:10953;width:276;height:213" coordorigin="10454,10953" coordsize="276,213" path="m10500,10953l10454,10980,10454,11139,10500,11166,10546,11139,10546,11086,10730,11086,10730,11006,10592,11006,10500,10953e" filled="t" fillcolor="#000000" stroked="f">
                <v:path arrowok="t"/>
                <v:fill/>
              </v:shape>
              <v:shape style="position:absolute;left:10454;top:10953;width:276;height:213" coordorigin="10454,10953" coordsize="276,213" path="m10730,11086l10638,11086,10638,11139,10684,11166,10730,11139,10730,11086e" filled="t" fillcolor="#000000" stroked="f">
                <v:path arrowok="t"/>
                <v:fill/>
              </v:shape>
              <v:shape style="position:absolute;left:10454;top:10953;width:276;height:213" coordorigin="10454,10953" coordsize="276,213" path="m10638,11086l10546,11086,10592,11113,10638,11086e" filled="t" fillcolor="#000000" stroked="f">
                <v:path arrowok="t"/>
                <v:fill/>
              </v:shape>
              <v:shape style="position:absolute;left:10454;top:10953;width:276;height:213" coordorigin="10454,10953" coordsize="276,213" path="m10684,10953l10592,11006,10730,11006,10730,10980,10684,10953e" filled="t" fillcolor="#000000" stroked="f">
                <v:path arrowok="t"/>
                <v:fill/>
              </v:shape>
            </v:group>
            <v:group style="position:absolute;left:11082;top:11067;width:38;height:74" coordorigin="11082,11067" coordsize="38,74">
              <v:shape style="position:absolute;left:11082;top:11067;width:38;height:74" coordorigin="11082,11067" coordsize="38,74" path="m11112,11067l11083,11067,11082,11068,11082,11140,11083,11141,11094,11141,11095,11140,11095,11121,11116,11121,11114,11115,11115,11115,11118,11112,11120,11109,11094,11109,11094,11080,11120,11080,11120,11075,11112,11067e" filled="t" fillcolor="#000000" stroked="f">
                <v:path arrowok="t"/>
                <v:fill/>
              </v:shape>
            </v:group>
            <v:group style="position:absolute;left:11102;top:11121;width:22;height:20" coordorigin="11102,11121" coordsize="22,20">
              <v:shape style="position:absolute;left:11102;top:11121;width:22;height:20" coordorigin="11102,11121" coordsize="22,20" path="m11116,11121l11102,11121,11110,11140,11111,11141,11123,11141,11124,11140,11124,11139,11116,11121e" filled="t" fillcolor="#000000" stroked="f">
                <v:path arrowok="t"/>
                <v:fill/>
              </v:shape>
            </v:group>
            <v:group style="position:absolute;left:11105;top:11080;width:15;height:29" coordorigin="11105,11080" coordsize="15,29">
              <v:shape style="position:absolute;left:11105;top:11080;width:15;height:29" coordorigin="11105,11080" coordsize="15,29" path="m11120,11080l11105,11080,11108,11082,11108,11106,11105,11109,11120,11109,11120,11107,11120,11080e" filled="t" fillcolor="#000000" stroked="f">
                <v:path arrowok="t"/>
                <v:fill/>
              </v:shape>
            </v:group>
            <v:group style="position:absolute;left:10982;top:11067;width:37;height:74" coordorigin="10982,11067" coordsize="37,74">
              <v:shape style="position:absolute;left:10982;top:11067;width:37;height:74" coordorigin="10982,11067" coordsize="37,74" path="m11014,11067l10988,11067,10982,11073,10982,11136,10988,11141,11014,11141,11019,11136,11019,11129,10997,11129,10995,11128,10995,11080,10996,11080,11019,11080,11019,11073,11014,11067e" filled="t" fillcolor="#000000" stroked="f">
                <v:path arrowok="t"/>
                <v:fill/>
              </v:shape>
            </v:group>
            <v:group style="position:absolute;left:11005;top:11080;width:15;height:49" coordorigin="11005,11080" coordsize="15,49">
              <v:shape style="position:absolute;left:11005;top:11080;width:15;height:49" coordorigin="11005,11080" coordsize="15,49" path="m11019,11080l11006,11080,11007,11080,11007,11128,11005,11129,11019,11129,11019,11080e" filled="t" fillcolor="#000000" stroked="f">
                <v:path arrowok="t"/>
                <v:fill/>
              </v:shape>
            </v:group>
            <v:group style="position:absolute;left:10887;top:11067;width:34;height:74" coordorigin="10887,11067" coordsize="34,74">
              <v:shape style="position:absolute;left:10887;top:11067;width:34;height:74" coordorigin="10887,11067" coordsize="34,74" path="m10899,11067l10888,11067,10887,11068,10887,11140,10888,11141,10921,11141,10922,11140,10922,11129,10921,11129,10900,11129,10900,11068,10899,11067e" filled="t" fillcolor="#000000" stroked="f">
                <v:path arrowok="t"/>
                <v:fill/>
              </v:shape>
            </v:group>
            <v:group style="position:absolute;left:11032;top:11067;width:37;height:74" coordorigin="11032,11067" coordsize="37,74">
              <v:shape style="position:absolute;left:11032;top:11067;width:37;height:74" coordorigin="11032,11067" coordsize="37,74" path="m11044,11067l11033,11067,11032,11068,11032,11136,11037,11141,11064,11141,11069,11136,11069,11129,11047,11129,11044,11128,11044,11068,11044,11067e" filled="t" fillcolor="#000000" stroked="f">
                <v:path arrowok="t"/>
                <v:fill/>
              </v:shape>
            </v:group>
            <v:group style="position:absolute;left:11055;top:11067;width:15;height:61" coordorigin="11055,11067" coordsize="15,61">
              <v:shape style="position:absolute;left:11055;top:11067;width:15;height:61" coordorigin="11055,11067" coordsize="15,61" path="m11069,11067l11057,11067,11057,11068,11057,11128,11055,11129,11069,11129,11069,11068,11069,11067e" filled="t" fillcolor="#000000" stroked="f">
                <v:path arrowok="t"/>
                <v:fill/>
              </v:shape>
            </v:group>
            <v:group style="position:absolute;left:11186;top:11067;width:37;height:74" coordorigin="11186,11067" coordsize="37,74">
              <v:shape style="position:absolute;left:11186;top:11067;width:37;height:74" coordorigin="11186,11067" coordsize="37,74" path="m11222,11067l11186,11067,11186,11068,11186,11140,11186,11141,11222,11141,11223,11140,11223,11129,11222,11129,11198,11129,11198,11108,11216,11108,11217,11107,11217,11096,11216,11095,11198,11095,11198,11080,11222,11080,11223,11079,11223,11068,11222,11067e" filled="t" fillcolor="#000000" stroked="f">
                <v:path arrowok="t"/>
                <v:fill/>
              </v:shape>
            </v:group>
            <v:group style="position:absolute;left:11133;top:11067;width:25;height:74" coordorigin="11133,11067" coordsize="25,74">
              <v:shape style="position:absolute;left:11133;top:11067;width:25;height:74" coordorigin="11133,11067" coordsize="25,74" path="m11148,11067l11134,11067,11134,11068,11133,11140,11134,11141,11145,11141,11146,11140,11146,11094,11159,11094,11151,11079,11149,11068,11149,11068,11148,11067e" filled="t" fillcolor="#000000" stroked="f">
                <v:path arrowok="t"/>
                <v:fill/>
              </v:shape>
            </v:group>
            <v:group style="position:absolute;left:11146;top:11094;width:27;height:47" coordorigin="11146,11094" coordsize="27,47">
              <v:shape style="position:absolute;left:11146;top:11094;width:27;height:47" coordorigin="11146,11094" coordsize="27,47" path="m11159,11094l11146,11094,11151,11105,11159,11118,11160,11121,11160,11140,11161,11141,11172,11141,11173,11140,11173,11097,11160,11097,11159,11094e" filled="t" fillcolor="#000000" stroked="f">
                <v:path arrowok="t"/>
                <v:fill/>
              </v:shape>
            </v:group>
            <v:group style="position:absolute;left:11160;top:11067;width:12;height:29" coordorigin="11160,11067" coordsize="12,29">
              <v:shape style="position:absolute;left:11160;top:11067;width:12;height:29" coordorigin="11160,11067" coordsize="12,29" path="m11172,11067l11161,11067,11161,11068,11160,11068,11160,11097,11173,11097,11172,11068,11172,11067e" filled="t" fillcolor="#000000" stroked="f">
                <v:path arrowok="t"/>
                <v:fill/>
              </v:shape>
            </v:group>
            <v:group style="position:absolute;left:10841;top:11067;width:37;height:74" coordorigin="10841,11067" coordsize="37,74">
              <v:shape style="position:absolute;left:10841;top:11067;width:37;height:74" coordorigin="10841,11067" coordsize="37,74" path="m10877,11067l10841,11067,10841,11068,10841,11140,10841,11141,10877,11141,10878,11140,10878,11129,10877,11129,10853,11129,10853,11108,10872,11108,10872,11107,10872,11096,10872,11095,10853,11095,10853,11080,10877,11080,10878,11079,10878,11068,10877,11067e" filled="t" fillcolor="#000000" stroked="f">
                <v:path arrowok="t"/>
                <v:fill/>
              </v:shape>
            </v:group>
            <v:group style="position:absolute;left:10931;top:11067;width:39;height:74" coordorigin="10931,11067" coordsize="39,74">
              <v:shape style="position:absolute;left:10931;top:11067;width:39;height:74" coordorigin="10931,11067" coordsize="39,74" path="m10961,11067l10931,11067,10931,11068,10931,11140,10931,11141,10961,11141,10969,11133,10969,11129,10943,11129,10943,11108,10969,11108,10967,11105,10963,11101,10968,11098,10969,11095,10943,11095,10943,11080,10969,11080,10969,11074,10961,11067e" filled="t" fillcolor="#000000" stroked="f">
                <v:path arrowok="t"/>
                <v:fill/>
              </v:shape>
            </v:group>
            <v:group style="position:absolute;left:10954;top:11108;width:15;height:21" coordorigin="10954,11108" coordsize="15,21">
              <v:shape style="position:absolute;left:10954;top:11108;width:15;height:21" coordorigin="10954,11108" coordsize="15,21" path="m10969,11108l10954,11108,10957,11110,10957,11126,10954,11129,10969,11129,10969,11109,10969,11108e" filled="t" fillcolor="#000000" stroked="f">
                <v:path arrowok="t"/>
                <v:fill/>
              </v:shape>
            </v:group>
            <v:group style="position:absolute;left:10954;top:11080;width:15;height:16" coordorigin="10954,11080" coordsize="15,16">
              <v:shape style="position:absolute;left:10954;top:11080;width:15;height:16" coordorigin="10954,11080" coordsize="15,16" path="m10969,11080l10954,11080,10957,11083,10957,11093,10954,11095,10969,11095,10969,11093,10969,11080e" filled="t" fillcolor="#000000" stroked="f">
                <v:path arrowok="t"/>
                <v:fill/>
              </v:shape>
            </v:group>
            <v:group style="position:absolute;left:10777;top:11067;width:25;height:74" coordorigin="10777,11067" coordsize="25,74">
              <v:shape style="position:absolute;left:10777;top:11067;width:25;height:74" coordorigin="10777,11067" coordsize="25,74" path="m10791,11067l10777,11067,10777,11068,10777,11140,10777,11141,10788,11141,10789,11140,10789,11100,10801,11100,10794,11079,10792,11068,10792,11068,10791,11067e" filled="t" fillcolor="#000000" stroked="f">
                <v:path arrowok="t"/>
                <v:fill/>
              </v:shape>
            </v:group>
            <v:group style="position:absolute;left:10815;top:11100;width:12;height:41" coordorigin="10815,11100" coordsize="12,41">
              <v:shape style="position:absolute;left:10815;top:11100;width:12;height:41" coordorigin="10815,11100" coordsize="12,41" path="m10828,11100l10815,11100,10815,11140,10816,11141,10827,11141,10828,11140,10828,11100e" filled="t" fillcolor="#000000" stroked="f">
                <v:path arrowok="t"/>
                <v:fill/>
              </v:shape>
            </v:group>
            <v:group style="position:absolute;left:10789;top:11100;width:26;height:22" coordorigin="10789,11100" coordsize="26,22">
              <v:shape style="position:absolute;left:10789;top:11100;width:26;height:22" coordorigin="10789,11100" coordsize="26,22" path="m10801,11100l10789,11100,10792,11110,10796,11119,10796,11121,10797,11122,10797,11122,10807,11122,10808,11122,10808,11121,10808,11119,10812,11110,10815,11102,10802,11102,10801,11100e" filled="t" fillcolor="#000000" stroked="f">
                <v:path arrowok="t"/>
                <v:fill/>
              </v:shape>
            </v:group>
            <v:group style="position:absolute;left:10802;top:11067;width:26;height:35" coordorigin="10802,11067" coordsize="26,35">
              <v:shape style="position:absolute;left:10802;top:11067;width:26;height:35" coordorigin="10802,11067" coordsize="26,35" path="m10827,11067l10813,11067,10812,11068,10812,11068,10811,11079,10802,11102,10815,11102,10815,11100,10828,11100,10828,11068,10827,11067e" filled="t" fillcolor="#000000" stroked="f">
                <v:path arrowok="t"/>
                <v:fill/>
              </v:shape>
            </v:group>
            <v:group style="position:absolute;left:10841;top:10981;width:23;height:74" coordorigin="10841,10981" coordsize="23,74">
              <v:shape style="position:absolute;left:10841;top:10981;width:23;height:74" coordorigin="10841,10981" coordsize="23,74" path="m10865,10993l10852,10993,10852,11054,10853,11055,10864,11055,10865,11054,10865,10993e" filled="t" fillcolor="#000000" stroked="f">
                <v:path arrowok="t"/>
                <v:fill/>
              </v:shape>
              <v:shape style="position:absolute;left:10841;top:10981;width:23;height:74" coordorigin="10841,10981" coordsize="23,74" path="m10875,10981l10842,10981,10841,10981,10841,10993,10842,10993,10875,10993,10875,10993,10875,10981,10875,10981e" filled="t" fillcolor="#000000" stroked="f">
                <v:path arrowok="t"/>
                <v:fill/>
              </v:shape>
            </v:group>
            <v:group style="position:absolute;left:10776;top:10981;width:37;height:74" coordorigin="10776,10981" coordsize="37,74">
              <v:shape style="position:absolute;left:10776;top:10981;width:37;height:74" coordorigin="10776,10981" coordsize="37,74" path="m10813,10981l10782,10981,10776,10986,10776,11050,10783,11055,10813,11055,10814,11054,10814,11043,10813,11042,10791,11042,10789,11041,10789,10994,10790,10993,10813,10993,10814,10993,10814,10981,10813,10981e" filled="t" fillcolor="#000000" stroked="f">
                <v:path arrowok="t"/>
                <v:fill/>
              </v:shape>
            </v:group>
            <v:group style="position:absolute;left:10822;top:10981;width:12;height:74" coordorigin="10822,10981" coordsize="12,74">
              <v:shape style="position:absolute;left:10822;top:10981;width:12;height:74" coordorigin="10822,10981" coordsize="12,74" path="m10834,10981l10823,10981,10822,10981,10822,11054,10823,11055,10834,11055,10834,11054,10834,10981,10834,10981e" filled="t" fillcolor="#000000" stroked="f">
                <v:path arrowok="t"/>
                <v:fill/>
              </v:shape>
            </v:group>
            <v:group style="position:absolute;left:10881;top:10981;width:41;height:74" coordorigin="10881,10981" coordsize="41,74">
              <v:shape style="position:absolute;left:10881;top:10981;width:41;height:74" coordorigin="10881,10981" coordsize="41,74" path="m10894,10981l10882,10981,10881,10981,10881,10982,10882,10988,10882,10993,10888,11011,10895,11033,10896,11036,10896,11054,10896,11055,10907,11055,10908,11054,10908,11036,10915,11016,10902,11016,10896,10993,10896,10992,10895,10982,10895,10981,10894,10981e" filled="t" fillcolor="#000000" stroked="f">
                <v:path arrowok="t"/>
                <v:fill/>
              </v:shape>
              <v:shape style="position:absolute;left:10881;top:10981;width:41;height:74" coordorigin="10881,10981" coordsize="41,74" path="m10922,10981l10909,10981,10909,10981,10909,10982,10908,10992,10908,10993,10902,11016,10915,11016,10916,11012,10921,10992,10921,10990,10922,10982,10922,10981,10922,10981e" filled="t" fillcolor="#000000" stroked="f">
                <v:path arrowok="t"/>
                <v:fill/>
              </v:shape>
            </v:group>
            <v:group style="position:absolute;left:10951;top:10981;width:37;height:73" coordorigin="10951,10981" coordsize="37,73">
              <v:shape style="position:absolute;left:10951;top:10981;width:37;height:73" coordorigin="10951,10981" coordsize="37,73" path="m10982,10981l10956,10981,10951,10987,10951,11049,10956,11054,10982,11054,10988,11049,10988,11042,10965,11042,10963,11041,10963,10994,10964,10993,10988,10993,10988,10987,10982,10981e" filled="t" fillcolor="#000000" stroked="f">
                <v:path arrowok="t"/>
                <v:fill/>
              </v:shape>
              <v:shape style="position:absolute;left:10951;top:10981;width:37;height:73" coordorigin="10951,10981" coordsize="37,73" path="m10988,10993l10974,10993,10975,10994,10975,11041,10973,11042,10988,11042,10988,10993e" filled="t" fillcolor="#000000" stroked="f">
                <v:path arrowok="t"/>
                <v:fill/>
              </v:shape>
            </v:group>
            <v:group style="position:absolute;left:10998;top:10981;width:37;height:73" coordorigin="10998,10981" coordsize="37,73">
              <v:shape style="position:absolute;left:10998;top:10981;width:37;height:73" coordorigin="10998,10981" coordsize="37,73" path="m11034,10981l10998,10981,10998,10982,10998,11054,10998,11054,11010,11054,11010,11054,11010,11021,11029,11021,11029,11021,11029,11009,11029,11009,11010,11009,11010,10993,11034,10993,11035,10993,11035,10982,11034,10981e" filled="t" fillcolor="#000000" stroked="f">
                <v:path arrowok="t"/>
                <v:fill/>
              </v:shape>
            </v:group>
            <v:group style="position:absolute;left:8844;top:8209;width:1818;height:274" coordorigin="8844,8209" coordsize="1818,274">
              <v:shape style="position:absolute;left:8844;top:8209;width:1818;height:274" coordorigin="8844,8209" coordsize="1818,274" path="m8844,8483l10662,8483,10662,8209,8844,8209,8844,8483e" filled="t" fillcolor="#FFFFFF" stroked="f">
                <v:path arrowok="t"/>
                <v:fill/>
              </v:shape>
              <v:shape style="position:absolute;left:11670;top:10911;width:830;height:276" type="#_x0000_t75">
                <v:imagedata r:id="rId6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38" w:after="0" w:line="240" w:lineRule="auto"/>
        <w:ind w:left="7489" w:right="5702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1380" w:right="420"/>
        </w:sectPr>
      </w:pPr>
      <w:rPr/>
    </w:p>
    <w:p>
      <w:pPr>
        <w:spacing w:before="75" w:after="0" w:line="253" w:lineRule="exact"/>
        <w:ind w:left="3623" w:right="-20"/>
        <w:jc w:val="left"/>
        <w:tabs>
          <w:tab w:pos="1200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2060"/>
        </w:sectPr>
      </w:pPr>
      <w:rPr/>
    </w:p>
    <w:p>
      <w:pPr>
        <w:spacing w:before="43" w:after="0" w:line="183" w:lineRule="exact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4"/>
          <w:w w:val="76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7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6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6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69"/>
        </w:rPr>
        <w:t>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7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8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3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2060"/>
          <w:cols w:num="2" w:equalWidth="0">
            <w:col w:w="4501" w:space="6764"/>
            <w:col w:w="3075"/>
          </w:cols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40" w:lineRule="auto"/>
        <w:ind w:left="700" w:right="741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0"/>
          <w:w w:val="97"/>
        </w:rPr>
        <w:t>“</w:t>
      </w:r>
      <w:r>
        <w:rPr>
          <w:rFonts w:ascii="Calibri" w:hAnsi="Calibri" w:cs="Calibri" w:eastAsia="Calibri"/>
          <w:sz w:val="22"/>
          <w:szCs w:val="22"/>
          <w:spacing w:val="2"/>
          <w:w w:val="97"/>
        </w:rPr>
        <w:t>…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97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97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ha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s</w:t>
      </w:r>
      <w:r>
        <w:rPr>
          <w:rFonts w:ascii="Calibri" w:hAnsi="Calibri" w:cs="Calibri" w:eastAsia="Calibri"/>
          <w:sz w:val="22"/>
          <w:szCs w:val="22"/>
          <w:spacing w:val="8"/>
          <w:w w:val="97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1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6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1699" w:right="841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7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7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97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97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97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98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6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5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95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8" w:after="0" w:line="182" w:lineRule="exact"/>
        <w:ind w:left="2046" w:right="8757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l</w:t>
      </w:r>
      <w:r>
        <w:rPr>
          <w:rFonts w:ascii="Calibri" w:hAnsi="Calibri" w:cs="Calibri" w:eastAsia="Calibri"/>
          <w:sz w:val="16"/>
          <w:szCs w:val="16"/>
          <w:spacing w:val="1"/>
          <w:w w:val="95"/>
          <w:position w:val="-1"/>
        </w:rPr>
        <w:t>i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95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95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4"/>
          <w:w w:val="95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9"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91"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2"/>
          <w:w w:val="9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2"/>
          <w:w w:val="98"/>
          <w:position w:val="-1"/>
        </w:rPr>
        <w:t>ggo</w:t>
      </w:r>
      <w:r>
        <w:rPr>
          <w:rFonts w:ascii="Calibri" w:hAnsi="Calibri" w:cs="Calibri" w:eastAsia="Calibri"/>
          <w:sz w:val="16"/>
          <w:szCs w:val="16"/>
          <w:spacing w:val="3"/>
          <w:w w:val="98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68"/>
          <w:position w:val="-1"/>
        </w:rPr>
        <w:t>,</w:t>
      </w:r>
      <w:r>
        <w:rPr>
          <w:rFonts w:ascii="Calibri" w:hAnsi="Calibri" w:cs="Calibri" w:eastAsia="Calibri"/>
          <w:sz w:val="16"/>
          <w:szCs w:val="16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2"/>
          <w:w w:val="97"/>
          <w:i/>
          <w:position w:val="-1"/>
        </w:rPr>
        <w:t>h</w:t>
      </w:r>
      <w:r>
        <w:rPr>
          <w:rFonts w:ascii="Calibri" w:hAnsi="Calibri" w:cs="Calibri" w:eastAsia="Calibri"/>
          <w:sz w:val="16"/>
          <w:szCs w:val="16"/>
          <w:spacing w:val="2"/>
          <w:w w:val="97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97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97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3"/>
          <w:w w:val="100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-14"/>
          <w:w w:val="100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position w:val="-1"/>
        </w:rPr>
        <w:t>(</w:t>
      </w:r>
      <w:r>
        <w:rPr>
          <w:rFonts w:ascii="Calibri" w:hAnsi="Calibri" w:cs="Calibri" w:eastAsia="Calibri"/>
          <w:sz w:val="16"/>
          <w:szCs w:val="16"/>
          <w:spacing w:val="2"/>
          <w:w w:val="100"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-12"/>
          <w:w w:val="100"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3"/>
          <w:w w:val="93"/>
          <w:i/>
          <w:position w:val="-1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93"/>
          <w:i/>
          <w:position w:val="-1"/>
        </w:rPr>
        <w:t>w</w:t>
      </w:r>
      <w:r>
        <w:rPr>
          <w:rFonts w:ascii="Calibri" w:hAnsi="Calibri" w:cs="Calibri" w:eastAsia="Calibri"/>
          <w:sz w:val="16"/>
          <w:szCs w:val="16"/>
          <w:spacing w:val="2"/>
          <w:w w:val="93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lli</w:t>
      </w:r>
      <w:r>
        <w:rPr>
          <w:rFonts w:ascii="Calibri" w:hAnsi="Calibri" w:cs="Calibri" w:eastAsia="Calibri"/>
          <w:sz w:val="16"/>
          <w:szCs w:val="16"/>
          <w:spacing w:val="1"/>
          <w:w w:val="93"/>
          <w:i/>
          <w:position w:val="-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93"/>
          <w:i/>
          <w:position w:val="-1"/>
        </w:rPr>
        <w:t>g</w:t>
      </w:r>
      <w:r>
        <w:rPr>
          <w:rFonts w:ascii="Calibri" w:hAnsi="Calibri" w:cs="Calibri" w:eastAsia="Calibri"/>
          <w:sz w:val="16"/>
          <w:szCs w:val="16"/>
          <w:spacing w:val="5"/>
          <w:w w:val="93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3"/>
          <w:w w:val="112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94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98"/>
          <w:i/>
          <w:position w:val="-1"/>
        </w:rPr>
        <w:t>ruc</w:t>
      </w:r>
      <w:r>
        <w:rPr>
          <w:rFonts w:ascii="Calibri" w:hAnsi="Calibri" w:cs="Calibri" w:eastAsia="Calibri"/>
          <w:sz w:val="16"/>
          <w:szCs w:val="16"/>
          <w:spacing w:val="0"/>
          <w:w w:val="94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94"/>
          <w:i/>
          <w:position w:val="-1"/>
        </w:rPr>
        <w:t>ur</w:t>
      </w:r>
      <w:r>
        <w:rPr>
          <w:rFonts w:ascii="Calibri" w:hAnsi="Calibri" w:cs="Calibri" w:eastAsia="Calibri"/>
          <w:sz w:val="16"/>
          <w:szCs w:val="16"/>
          <w:spacing w:val="-3"/>
          <w:w w:val="96"/>
          <w:i/>
          <w:position w:val="-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5"/>
          <w:position w:val="-1"/>
        </w:rPr>
        <w:t>)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20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110" w:right="113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MA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110" w:right="12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1"/>
        </w:rPr>
        <w:t>15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8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7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21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8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6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100"/>
        </w:rPr>
        <w:t>v.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110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1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6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6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6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8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re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det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TICK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9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9"/>
        </w:rPr>
        <w:t>S: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9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OKIN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40" w:lineRule="auto"/>
        <w:ind w:left="110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Image:</w:t>
      </w:r>
      <w:r>
        <w:rPr>
          <w:rFonts w:ascii="Calibri" w:hAnsi="Calibri" w:cs="Calibri" w:eastAsia="Calibri"/>
          <w:sz w:val="12"/>
          <w:szCs w:val="12"/>
          <w:color w:val="E8525F"/>
          <w:spacing w:val="-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Came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93"/>
        </w:rPr>
        <w:t>on</w:t>
      </w:r>
      <w:r>
        <w:rPr>
          <w:rFonts w:ascii="Calibri" w:hAnsi="Calibri" w:cs="Calibri" w:eastAsia="Calibri"/>
          <w:sz w:val="12"/>
          <w:szCs w:val="12"/>
          <w:color w:val="E8525F"/>
          <w:spacing w:val="17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E8525F"/>
          <w:spacing w:val="-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E8525F"/>
          <w:spacing w:val="0"/>
          <w:w w:val="100"/>
        </w:rPr>
        <w:t>obbins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27" w:right="-60" w:firstLine="-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uge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pl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5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ound</w:t>
      </w:r>
      <w:r>
        <w:rPr>
          <w:rFonts w:ascii="Calibri" w:hAnsi="Calibri" w:cs="Calibri" w:eastAsia="Calibri"/>
          <w:sz w:val="22"/>
          <w:szCs w:val="22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stig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</w:t>
      </w:r>
      <w:r>
        <w:rPr>
          <w:rFonts w:ascii="Calibri" w:hAnsi="Calibri" w:cs="Calibri" w:eastAsia="Calibri"/>
          <w:sz w:val="22"/>
          <w:szCs w:val="22"/>
          <w:spacing w:val="2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we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</w:t>
      </w:r>
      <w:r>
        <w:rPr>
          <w:rFonts w:ascii="Calibri" w:hAnsi="Calibri" w:cs="Calibri" w:eastAsia="Calibri"/>
          <w:sz w:val="22"/>
          <w:szCs w:val="22"/>
          <w:spacing w:val="-9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and</w:t>
      </w:r>
      <w:r>
        <w:rPr>
          <w:rFonts w:ascii="Calibri" w:hAnsi="Calibri" w:cs="Calibri" w:eastAsia="Calibri"/>
          <w:sz w:val="22"/>
          <w:szCs w:val="22"/>
          <w:spacing w:val="10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scale.</w:t>
      </w:r>
      <w:r>
        <w:rPr>
          <w:rFonts w:ascii="Calibri" w:hAnsi="Calibri" w:cs="Calibri" w:eastAsia="Calibri"/>
          <w:sz w:val="22"/>
          <w:szCs w:val="22"/>
          <w:spacing w:val="1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1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19th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ury</w:t>
      </w:r>
      <w:r>
        <w:rPr>
          <w:rFonts w:ascii="Calibri" w:hAnsi="Calibri" w:cs="Calibri" w:eastAsia="Calibri"/>
          <w:sz w:val="22"/>
          <w:szCs w:val="22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sur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ounds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the</w:t>
      </w:r>
      <w:r>
        <w:rPr>
          <w:rFonts w:ascii="Calibri" w:hAnsi="Calibri" w:cs="Calibri" w:eastAsia="Calibri"/>
          <w:sz w:val="22"/>
          <w:szCs w:val="22"/>
          <w:spacing w:val="9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9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Mar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artis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wo</w:t>
      </w:r>
      <w:r>
        <w:rPr>
          <w:rFonts w:ascii="Calibri" w:hAnsi="Calibri" w:cs="Calibri" w:eastAsia="Calibri"/>
          <w:sz w:val="22"/>
          <w:szCs w:val="22"/>
          <w:spacing w:val="-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scientis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6" w:right="1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empo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ary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92"/>
          <w:i/>
        </w:rPr>
        <w:t>under</w:t>
      </w:r>
      <w:r>
        <w:rPr>
          <w:rFonts w:ascii="Calibri" w:hAnsi="Calibri" w:cs="Calibri" w:eastAsia="Calibri"/>
          <w:sz w:val="22"/>
          <w:szCs w:val="22"/>
          <w:spacing w:val="-3"/>
          <w:w w:val="92"/>
          <w:i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2"/>
          <w:i/>
        </w:rPr>
        <w:t>ammer</w:t>
      </w:r>
      <w:r>
        <w:rPr>
          <w:rFonts w:ascii="Calibri" w:hAnsi="Calibri" w:cs="Calibri" w:eastAsia="Calibri"/>
          <w:sz w:val="22"/>
          <w:szCs w:val="22"/>
          <w:spacing w:val="9"/>
          <w:w w:val="92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curious</w:t>
      </w:r>
      <w:r>
        <w:rPr>
          <w:rFonts w:ascii="Calibri" w:hAnsi="Calibri" w:cs="Calibri" w:eastAsia="Calibri"/>
          <w:sz w:val="22"/>
          <w:szCs w:val="22"/>
          <w:spacing w:val="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spac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xplo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</w:t>
      </w:r>
      <w:r>
        <w:rPr>
          <w:rFonts w:ascii="Calibri" w:hAnsi="Calibri" w:cs="Calibri" w:eastAsia="Calibri"/>
          <w:sz w:val="22"/>
          <w:szCs w:val="22"/>
          <w:spacing w:val="1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critical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ern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our</w:t>
      </w:r>
      <w:r>
        <w:rPr>
          <w:rFonts w:ascii="Calibri" w:hAnsi="Calibri" w:cs="Calibri" w:eastAsia="Calibri"/>
          <w:sz w:val="22"/>
          <w:szCs w:val="22"/>
          <w:spacing w:val="-4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time.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6" w:right="-3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5"/>
        </w:rPr>
        <w:t>Exp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erienc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hands</w:t>
      </w:r>
      <w:r>
        <w:rPr>
          <w:rFonts w:ascii="Calibri" w:hAnsi="Calibri" w:cs="Calibri" w:eastAsia="Calibri"/>
          <w:sz w:val="22"/>
          <w:szCs w:val="22"/>
          <w:spacing w:val="4"/>
          <w:w w:val="92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</w:t>
      </w:r>
      <w:r>
        <w:rPr>
          <w:rFonts w:ascii="Calibri" w:hAnsi="Calibri" w:cs="Calibri" w:eastAsia="Calibri"/>
          <w:sz w:val="22"/>
          <w:szCs w:val="22"/>
          <w:spacing w:val="25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enc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oun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with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eguiling</w:t>
      </w:r>
      <w:r>
        <w:rPr>
          <w:rFonts w:ascii="Calibri" w:hAnsi="Calibri" w:cs="Calibri" w:eastAsia="Calibri"/>
          <w:sz w:val="22"/>
          <w:szCs w:val="22"/>
          <w:spacing w:val="7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newl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his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orical</w:t>
      </w:r>
      <w:r>
        <w:rPr>
          <w:rFonts w:ascii="Calibri" w:hAnsi="Calibri" w:cs="Calibri" w:eastAsia="Calibri"/>
          <w:sz w:val="22"/>
          <w:szCs w:val="22"/>
          <w:spacing w:val="1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appa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us</w:t>
      </w:r>
      <w:r>
        <w:rPr>
          <w:rFonts w:ascii="Calibri" w:hAnsi="Calibri" w:cs="Calibri" w:eastAsia="Calibri"/>
          <w:sz w:val="22"/>
          <w:szCs w:val="22"/>
          <w:spacing w:val="1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artistic</w:t>
      </w:r>
      <w:r>
        <w:rPr>
          <w:rFonts w:ascii="Calibri" w:hAnsi="Calibri" w:cs="Calibri" w:eastAsia="Calibri"/>
          <w:sz w:val="22"/>
          <w:szCs w:val="22"/>
          <w:spacing w:val="8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5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sp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onse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ent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deb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ound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distribution</w:t>
      </w:r>
      <w:r>
        <w:rPr>
          <w:rFonts w:ascii="Calibri" w:hAnsi="Calibri" w:cs="Calibri" w:eastAsia="Calibri"/>
          <w:sz w:val="22"/>
          <w:szCs w:val="22"/>
          <w:spacing w:val="1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er</w:t>
      </w:r>
      <w:r>
        <w:rPr>
          <w:rFonts w:ascii="Calibri" w:hAnsi="Calibri" w:cs="Calibri" w:eastAsia="Calibri"/>
          <w:sz w:val="22"/>
          <w:szCs w:val="22"/>
          <w:spacing w:val="7"/>
          <w:w w:val="9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sea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ching</w:t>
      </w:r>
      <w:r>
        <w:rPr>
          <w:rFonts w:ascii="Calibri" w:hAnsi="Calibri" w:cs="Calibri" w:eastAsia="Calibri"/>
          <w:sz w:val="22"/>
          <w:szCs w:val="22"/>
          <w:spacing w:val="4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work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ough</w:t>
      </w:r>
      <w:r>
        <w:rPr>
          <w:rFonts w:ascii="Calibri" w:hAnsi="Calibri" w:cs="Calibri" w:eastAsia="Calibri"/>
          <w:sz w:val="22"/>
          <w:szCs w:val="22"/>
          <w:spacing w:val="1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ear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sions,</w:t>
      </w:r>
      <w:r>
        <w:rPr>
          <w:rFonts w:ascii="Calibri" w:hAnsi="Calibri" w:cs="Calibri" w:eastAsia="Calibri"/>
          <w:sz w:val="22"/>
          <w:szCs w:val="22"/>
          <w:spacing w:val="2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oth</w:t>
      </w:r>
      <w:r>
        <w:rPr>
          <w:rFonts w:ascii="Calibri" w:hAnsi="Calibri" w:cs="Calibri" w:eastAsia="Calibri"/>
          <w:sz w:val="22"/>
          <w:szCs w:val="22"/>
          <w:spacing w:val="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sical</w:t>
      </w:r>
      <w:r>
        <w:rPr>
          <w:rFonts w:ascii="Calibri" w:hAnsi="Calibri" w:cs="Calibri" w:eastAsia="Calibri"/>
          <w:sz w:val="22"/>
          <w:szCs w:val="22"/>
          <w:spacing w:val="31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virt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ual,</w:t>
      </w:r>
      <w:r>
        <w:rPr>
          <w:rFonts w:ascii="Calibri" w:hAnsi="Calibri" w:cs="Calibri" w:eastAsia="Calibri"/>
          <w:sz w:val="22"/>
          <w:szCs w:val="22"/>
          <w:spacing w:val="-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ma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awn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on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their</w:t>
      </w:r>
      <w:r>
        <w:rPr>
          <w:rFonts w:ascii="Calibri" w:hAnsi="Calibri" w:cs="Calibri" w:eastAsia="Calibri"/>
          <w:sz w:val="22"/>
          <w:szCs w:val="22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olle</w:t>
      </w:r>
      <w:r>
        <w:rPr>
          <w:rFonts w:ascii="Calibri" w:hAnsi="Calibri" w:cs="Calibri" w:eastAsia="Calibri"/>
          <w:sz w:val="22"/>
          <w:szCs w:val="22"/>
          <w:spacing w:val="1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32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ser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oir</w:t>
      </w:r>
      <w:r>
        <w:rPr>
          <w:rFonts w:ascii="Calibri" w:hAnsi="Calibri" w:cs="Calibri" w:eastAsia="Calibri"/>
          <w:sz w:val="22"/>
          <w:szCs w:val="22"/>
          <w:spacing w:val="1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knowle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dge</w:t>
      </w:r>
      <w:r>
        <w:rPr>
          <w:rFonts w:ascii="Calibri" w:hAnsi="Calibri" w:cs="Calibri" w:eastAsia="Calibri"/>
          <w:sz w:val="22"/>
          <w:szCs w:val="22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imagin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tion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elop</w:t>
      </w:r>
      <w:r>
        <w:rPr>
          <w:rFonts w:ascii="Calibri" w:hAnsi="Calibri" w:cs="Calibri" w:eastAsia="Calibri"/>
          <w:sz w:val="22"/>
          <w:szCs w:val="22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se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enigm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tic</w:t>
      </w:r>
      <w:r>
        <w:rPr>
          <w:rFonts w:ascii="Calibri" w:hAnsi="Calibri" w:cs="Calibri" w:eastAsia="Calibri"/>
          <w:sz w:val="22"/>
          <w:szCs w:val="22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entions.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5" w:after="0" w:line="240" w:lineRule="exact"/>
        <w:ind w:left="26" w:right="155" w:firstLine="-2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wond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ous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sult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unique</w:t>
      </w:r>
      <w:r>
        <w:rPr>
          <w:rFonts w:ascii="Calibri" w:hAnsi="Calibri" w:cs="Calibri" w:eastAsia="Calibri"/>
          <w:sz w:val="22"/>
          <w:szCs w:val="22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ollab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2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</w:t>
      </w:r>
      <w:r>
        <w:rPr>
          <w:rFonts w:ascii="Calibri" w:hAnsi="Calibri" w:cs="Calibri" w:eastAsia="Calibri"/>
          <w:sz w:val="22"/>
          <w:szCs w:val="22"/>
          <w:spacing w:val="14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onc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1"/>
        </w:rPr>
        <w:t>xhibition,</w:t>
      </w:r>
      <w:r>
        <w:rPr>
          <w:rFonts w:ascii="Calibri" w:hAnsi="Calibri" w:cs="Calibri" w:eastAsia="Calibri"/>
          <w:sz w:val="22"/>
          <w:szCs w:val="22"/>
          <w:spacing w:val="12"/>
          <w:w w:val="9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ins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all</w:t>
      </w:r>
      <w:r>
        <w:rPr>
          <w:rFonts w:ascii="Calibri" w:hAnsi="Calibri" w:cs="Calibri" w:eastAsia="Calibri"/>
          <w:sz w:val="22"/>
          <w:szCs w:val="22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tion,</w:t>
      </w:r>
      <w:r>
        <w:rPr>
          <w:rFonts w:ascii="Calibri" w:hAnsi="Calibri" w:cs="Calibri" w:eastAsia="Calibri"/>
          <w:sz w:val="22"/>
          <w:szCs w:val="22"/>
          <w:spacing w:val="7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alogue,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94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serie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95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ormanc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spacing w:val="10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oth</w:t>
      </w:r>
      <w:r>
        <w:rPr>
          <w:rFonts w:ascii="Calibri" w:hAnsi="Calibri" w:cs="Calibri" w:eastAsia="Calibri"/>
          <w:sz w:val="22"/>
          <w:szCs w:val="22"/>
          <w:spacing w:val="6"/>
          <w:w w:val="9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90"/>
        </w:rPr>
        <w:t>orme</w:t>
      </w:r>
      <w:r>
        <w:rPr>
          <w:rFonts w:ascii="Calibri" w:hAnsi="Calibri" w:cs="Calibri" w:eastAsia="Calibri"/>
          <w:sz w:val="22"/>
          <w:szCs w:val="22"/>
          <w:spacing w:val="-1"/>
          <w:w w:val="9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40" w:lineRule="exact"/>
        <w:ind w:left="26" w:right="11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audienc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e,</w:t>
      </w:r>
      <w:r>
        <w:rPr>
          <w:rFonts w:ascii="Calibri" w:hAnsi="Calibri" w:cs="Calibri" w:eastAsia="Calibri"/>
          <w:sz w:val="22"/>
          <w:szCs w:val="22"/>
          <w:spacing w:val="-7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eal-tim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93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3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d</w:t>
      </w:r>
      <w:r>
        <w:rPr>
          <w:rFonts w:ascii="Calibri" w:hAnsi="Calibri" w:cs="Calibri" w:eastAsia="Calibri"/>
          <w:sz w:val="22"/>
          <w:szCs w:val="22"/>
          <w:spacing w:val="2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work</w:t>
      </w:r>
      <w:r>
        <w:rPr>
          <w:rFonts w:ascii="Calibri" w:hAnsi="Calibri" w:cs="Calibri" w:eastAsia="Calibri"/>
          <w:sz w:val="22"/>
          <w:szCs w:val="22"/>
          <w:spacing w:val="-2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eb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ounding</w:t>
      </w:r>
      <w:r>
        <w:rPr>
          <w:rFonts w:ascii="Calibri" w:hAnsi="Calibri" w:cs="Calibri" w:eastAsia="Calibri"/>
          <w:sz w:val="22"/>
          <w:szCs w:val="22"/>
          <w:spacing w:val="8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and</w:t>
      </w:r>
      <w:r>
        <w:rPr>
          <w:rFonts w:ascii="Calibri" w:hAnsi="Calibri" w:cs="Calibri" w:eastAsia="Calibri"/>
          <w:sz w:val="22"/>
          <w:szCs w:val="22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93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sounding</w:t>
      </w:r>
      <w:r>
        <w:rPr>
          <w:rFonts w:ascii="Calibri" w:hAnsi="Calibri" w:cs="Calibri" w:eastAsia="Calibri"/>
          <w:sz w:val="22"/>
          <w:szCs w:val="22"/>
          <w:spacing w:val="15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3"/>
        </w:rPr>
        <w:t>within</w:t>
      </w:r>
      <w:r>
        <w:rPr>
          <w:rFonts w:ascii="Calibri" w:hAnsi="Calibri" w:cs="Calibri" w:eastAsia="Calibri"/>
          <w:sz w:val="22"/>
          <w:szCs w:val="22"/>
          <w:spacing w:val="-9"/>
          <w:w w:val="93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uge</w:t>
      </w:r>
      <w:r>
        <w:rPr>
          <w:rFonts w:ascii="Calibri" w:hAnsi="Calibri" w:cs="Calibri" w:eastAsia="Calibri"/>
          <w:sz w:val="22"/>
          <w:szCs w:val="22"/>
          <w:spacing w:val="-8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efully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che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94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4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4"/>
        </w:rPr>
        <w:t>d</w:t>
      </w:r>
      <w:r>
        <w:rPr>
          <w:rFonts w:ascii="Calibri" w:hAnsi="Calibri" w:cs="Calibri" w:eastAsia="Calibri"/>
          <w:sz w:val="22"/>
          <w:szCs w:val="22"/>
          <w:spacing w:val="6"/>
          <w:w w:val="9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spac</w:t>
      </w:r>
      <w:r>
        <w:rPr>
          <w:rFonts w:ascii="Calibri" w:hAnsi="Calibri" w:cs="Calibri" w:eastAsia="Calibri"/>
          <w:sz w:val="22"/>
          <w:szCs w:val="22"/>
          <w:spacing w:val="0"/>
          <w:w w:val="83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4" w:after="0" w:line="240" w:lineRule="auto"/>
        <w:ind w:left="-102" w:right="-13"/>
        <w:jc w:val="center"/>
        <w:rPr>
          <w:rFonts w:ascii="Calibri" w:hAnsi="Calibri" w:cs="Calibri" w:eastAsia="Calibri"/>
          <w:sz w:val="30"/>
          <w:szCs w:val="30"/>
        </w:rPr>
      </w:pPr>
      <w:rPr/>
      <w:r>
        <w:rPr/>
        <w:br w:type="column"/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4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4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5"/>
          <w:w w:val="100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4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5"/>
        </w:rPr>
        <w:t>u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2"/>
        </w:rPr>
        <w:t>m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8"/>
        </w:rPr>
        <w:t>p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96"/>
        </w:rPr>
        <w:t>h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-6"/>
          <w:w w:val="9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</w:rPr>
        <w:t>y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0" w:after="0" w:line="967" w:lineRule="exact"/>
        <w:ind w:left="766" w:right="866"/>
        <w:jc w:val="center"/>
        <w:rPr>
          <w:rFonts w:ascii="Calibri" w:hAnsi="Calibri" w:cs="Calibri" w:eastAsia="Calibri"/>
          <w:sz w:val="90"/>
          <w:szCs w:val="90"/>
        </w:rPr>
      </w:pPr>
      <w:rPr/>
      <w:r>
        <w:rPr>
          <w:rFonts w:ascii="Calibri" w:hAnsi="Calibri" w:cs="Calibri" w:eastAsia="Calibri"/>
          <w:sz w:val="90"/>
          <w:szCs w:val="90"/>
          <w:color w:val="FFFFFF"/>
          <w:spacing w:val="5"/>
          <w:w w:val="98"/>
          <w:position w:val="5"/>
        </w:rPr>
        <w:t>G</w:t>
      </w:r>
      <w:r>
        <w:rPr>
          <w:rFonts w:ascii="Calibri" w:hAnsi="Calibri" w:cs="Calibri" w:eastAsia="Calibri"/>
          <w:sz w:val="90"/>
          <w:szCs w:val="90"/>
          <w:color w:val="FFFFFF"/>
          <w:spacing w:val="0"/>
          <w:w w:val="99"/>
          <w:position w:val="5"/>
        </w:rPr>
        <w:t>auge</w:t>
      </w:r>
      <w:r>
        <w:rPr>
          <w:rFonts w:ascii="Calibri" w:hAnsi="Calibri" w:cs="Calibri" w:eastAsia="Calibri"/>
          <w:sz w:val="90"/>
          <w:szCs w:val="9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1080" w:bottom="280" w:left="400" w:right="2060"/>
          <w:cols w:num="3" w:equalWidth="0">
            <w:col w:w="2291" w:space="371"/>
            <w:col w:w="4725" w:space="2783"/>
            <w:col w:w="4170"/>
          </w:cols>
        </w:sectPr>
      </w:pPr>
      <w:rPr/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4" coordorigin="0,0" coordsize="16781,11906">
            <v:shape style="position:absolute;left:0;top:0;width:16781;height:11906" type="#_x0000_t75">
              <v:imagedata r:id="rId65" o:title=""/>
            </v:shape>
            <v:shape style="position:absolute;left:8844;top:1417;width:7483;height:9865" type="#_x0000_t75">
              <v:imagedata r:id="rId66" o:title=""/>
            </v:shape>
            <v:group style="position:absolute;left:3024;top:3334;width:4913;height:4803" coordorigin="3024,3334" coordsize="4913,4803">
              <v:shape style="position:absolute;left:3024;top:3334;width:4913;height:4803" coordorigin="3024,3334" coordsize="4913,4803" path="m3024,8137l7937,8137,7937,3334,3024,3334,3024,8137e" filled="t" fillcolor="#FFFFFF" stroked="f">
                <v:path arrowok="t"/>
                <v:fill/>
              </v:shape>
            </v:group>
            <v:group style="position:absolute;left:454;top:3334;width:2343;height:3259" coordorigin="454,3334" coordsize="2343,3259">
              <v:shape style="position:absolute;left:454;top:3334;width:2343;height:3259" coordorigin="454,3334" coordsize="2343,3259" path="m454,6593l2797,6593,2797,3334,454,3334,454,6593e" filled="t" fillcolor="#FFFFFF" stroked="f">
                <v:path arrowok="t"/>
                <v:fill/>
              </v:shape>
            </v:group>
            <v:group style="position:absolute;left:454;top:10772;width:5613;height:510" coordorigin="454,10772" coordsize="5613,510">
              <v:shape style="position:absolute;left:454;top:10772;width:5613;height:510" coordorigin="454,10772" coordsize="5613,510" path="m454,11282l6066,11282,6066,10772,454,10772,454,11282e" filled="t" fillcolor="#FFFFFF" stroked="f">
                <v:path arrowok="t"/>
                <v:fill/>
              </v:shape>
            </v:group>
            <v:group style="position:absolute;left:609;top:11051;width:101;height:87" coordorigin="609,11051" coordsize="101,87">
              <v:shape style="position:absolute;left:609;top:11051;width:101;height:87" coordorigin="609,11051" coordsize="101,87" path="m676,11051l646,11051,609,11138,638,11138,642,11125,705,11125,698,11108,649,11108,655,11090,691,11090,676,11051e" filled="t" fillcolor="#000000" stroked="f">
                <v:path arrowok="t"/>
                <v:fill/>
              </v:shape>
              <v:shape style="position:absolute;left:609;top:11051;width:101;height:87" coordorigin="609,11051" coordsize="101,87" path="m705,11125l668,11125,673,11138,710,11138,705,11125e" filled="t" fillcolor="#000000" stroked="f">
                <v:path arrowok="t"/>
                <v:fill/>
              </v:shape>
              <v:shape style="position:absolute;left:609;top:11051;width:101;height:87" coordorigin="609,11051" coordsize="101,87" path="m691,11090l655,11090,662,11108,698,11108,691,11090e" filled="t" fillcolor="#000000" stroked="f">
                <v:path arrowok="t"/>
                <v:fill/>
              </v:shape>
            </v:group>
            <v:group style="position:absolute;left:727;top:11051;width:96;height:88" coordorigin="727,11051" coordsize="96,88">
              <v:shape style="position:absolute;left:727;top:11051;width:96;height:88" coordorigin="727,11051" coordsize="96,88" path="m816,11107l777,11107,779,11110,780,11120,780,11135,787,11139,816,11139,822,11138,824,11137,824,11134,819,11131,817,11129,816,11107e" filled="t" fillcolor="#000000" stroked="f">
                <v:path arrowok="t"/>
                <v:fill/>
              </v:shape>
              <v:shape style="position:absolute;left:727;top:11051;width:96;height:88" coordorigin="727,11051" coordsize="96,88" path="m807,11051l727,11051,727,11138,765,11138,765,11107,816,11107,816,11105,812,11098,798,11097,811,11093,813,11091,765,11091,765,11073,819,11073,819,11060,807,11051e" filled="t" fillcolor="#000000" stroked="f">
                <v:path arrowok="t"/>
                <v:fill/>
              </v:shape>
              <v:shape style="position:absolute;left:727;top:11051;width:96;height:88" coordorigin="727,11051" coordsize="96,88" path="m819,11073l778,11073,780,11077,780,11087,778,11091,813,11091,819,11085,819,11073e" filled="t" fillcolor="#000000" stroked="f">
                <v:path arrowok="t"/>
                <v:fill/>
              </v:shape>
            </v:group>
            <v:group style="position:absolute;left:835;top:11051;width:64;height:87" coordorigin="835,11051" coordsize="64,87">
              <v:shape style="position:absolute;left:835;top:11051;width:64;height:87" coordorigin="835,11051" coordsize="64,87" path="m900,11077l862,11077,862,11138,900,11138,900,11077e" filled="t" fillcolor="#000000" stroked="f">
                <v:path arrowok="t"/>
                <v:fill/>
              </v:shape>
              <v:shape style="position:absolute;left:835;top:11051;width:64;height:87" coordorigin="835,11051" coordsize="64,87" path="m926,11051l835,11051,835,11077,926,11077,926,11051e" filled="t" fillcolor="#000000" stroked="f">
                <v:path arrowok="t"/>
                <v:fill/>
              </v:shape>
            </v:group>
            <v:group style="position:absolute;left:941;top:11049;width:85;height:91" coordorigin="941,11049" coordsize="85,91">
              <v:shape style="position:absolute;left:941;top:11049;width:85;height:91" coordorigin="941,11049" coordsize="85,91" path="m955,11107l941,11128,959,11136,982,11140,989,11140,1010,11134,1023,11120,1023,11119,975,11119,961,11114,955,11107e" filled="t" fillcolor="#000000" stroked="f">
                <v:path arrowok="t"/>
                <v:fill/>
              </v:shape>
              <v:shape style="position:absolute;left:941;top:11049;width:85;height:91" coordorigin="941,11049" coordsize="85,91" path="m983,11049l962,11053,948,11067,944,11089,962,11103,982,11109,992,11115,992,11118,990,11119,1023,11119,1026,11097,1009,11085,989,11079,980,11072,980,11069,982,11068,1020,11068,1025,11061,1008,11053,983,11049e" filled="t" fillcolor="#000000" stroked="f">
                <v:path arrowok="t"/>
                <v:fill/>
              </v:shape>
              <v:shape style="position:absolute;left:941;top:11049;width:85;height:91" coordorigin="941,11049" coordsize="85,91" path="m1020,11068l993,11068,1005,11073,1011,11080,1020,11068e" filled="t" fillcolor="#000000" stroked="f">
                <v:path arrowok="t"/>
                <v:fill/>
              </v:shape>
            </v:group>
            <v:group style="position:absolute;left:1086;top:11051;width:96;height:87" coordorigin="1086,11051" coordsize="96,87">
              <v:shape style="position:absolute;left:1086;top:11051;width:96;height:87" coordorigin="1086,11051" coordsize="96,87" path="m1124,11051l1086,11051,1086,11138,1124,11138,1124,11106,1182,11106,1182,11083,1124,11083,1124,11051e" filled="t" fillcolor="#000000" stroked="f">
                <v:path arrowok="t"/>
                <v:fill/>
              </v:shape>
              <v:shape style="position:absolute;left:1086;top:11051;width:96;height:87" coordorigin="1086,11051" coordsize="96,87" path="m1182,11106l1144,11106,1144,11138,1182,11138,1182,11106e" filled="t" fillcolor="#000000" stroked="f">
                <v:path arrowok="t"/>
                <v:fill/>
              </v:shape>
              <v:shape style="position:absolute;left:1086;top:11051;width:96;height:87" coordorigin="1086,11051" coordsize="96,87" path="m1182,11051l1144,11051,1144,11083,1182,11083,1182,11051e" filled="t" fillcolor="#000000" stroked="f">
                <v:path arrowok="t"/>
                <v:fill/>
              </v:shape>
            </v:group>
            <v:group style="position:absolute;left:1200;top:11050;width:91;height:90" coordorigin="1200,11050" coordsize="91,90">
              <v:shape style="position:absolute;left:1200;top:11050;width:91;height:90" coordorigin="1200,11050" coordsize="91,90" path="m1234,11050l1216,11059,1204,11076,1200,11102,1208,11122,1224,11135,1247,11140,1265,11137,1280,11126,1284,11119,1241,11119,1239,11113,1239,11076,1241,11070,1286,11070,1281,11062,1262,11053,1234,11050e" filled="t" fillcolor="#000000" stroked="f">
                <v:path arrowok="t"/>
                <v:fill/>
              </v:shape>
              <v:shape style="position:absolute;left:1200;top:11050;width:91;height:90" coordorigin="1200,11050" coordsize="91,90" path="m1286,11070l1241,11070,1253,11070,1255,11076,1255,11113,1253,11119,1284,11119,1289,11107,1291,11078,1286,11070e" filled="t" fillcolor="#000000" stroked="f">
                <v:path arrowok="t"/>
                <v:fill/>
              </v:shape>
            </v:group>
            <v:group style="position:absolute;left:1313;top:11051;width:90;height:89" coordorigin="1313,11051" coordsize="90,89">
              <v:shape style="position:absolute;left:1313;top:11051;width:90;height:89" coordorigin="1313,11051" coordsize="90,89" path="m1350,11051l1313,11051,1313,11102,1320,11124,1337,11136,1359,11140,1379,11137,1396,11125,1398,11117,1355,11117,1350,11113,1350,11051e" filled="t" fillcolor="#000000" stroked="f">
                <v:path arrowok="t"/>
                <v:fill/>
              </v:shape>
              <v:shape style="position:absolute;left:1313;top:11051;width:90;height:89" coordorigin="1313,11051" coordsize="90,89" path="m1402,11051l1375,11051,1375,11113,1370,11117,1398,11117,1402,11102,1402,11051e" filled="t" fillcolor="#000000" stroked="f">
                <v:path arrowok="t"/>
                <v:fill/>
              </v:shape>
            </v:group>
            <v:group style="position:absolute;left:1425;top:11049;width:85;height:91" coordorigin="1425,11049" coordsize="85,91">
              <v:shape style="position:absolute;left:1425;top:11049;width:85;height:91" coordorigin="1425,11049" coordsize="85,91" path="m1439,11107l1425,11128,1443,11136,1466,11140,1473,11140,1493,11134,1507,11120,1507,11119,1459,11119,1445,11114,1439,11107e" filled="t" fillcolor="#000000" stroked="f">
                <v:path arrowok="t"/>
                <v:fill/>
              </v:shape>
              <v:shape style="position:absolute;left:1425;top:11049;width:85;height:91" coordorigin="1425,11049" coordsize="85,91" path="m1467,11049l1446,11053,1432,11067,1428,11089,1446,11103,1466,11109,1476,11115,1476,11118,1474,11119,1507,11119,1510,11097,1493,11085,1473,11079,1464,11072,1464,11069,1466,11068,1504,11068,1509,11061,1492,11053,1467,11049e" filled="t" fillcolor="#000000" stroked="f">
                <v:path arrowok="t"/>
                <v:fill/>
              </v:shape>
              <v:shape style="position:absolute;left:1425;top:11049;width:85;height:91" coordorigin="1425,11049" coordsize="85,91" path="m1504,11068l1477,11068,1489,11073,1495,11080,1504,11068e" filled="t" fillcolor="#000000" stroked="f">
                <v:path arrowok="t"/>
                <v:fill/>
              </v:shape>
            </v:group>
            <v:group style="position:absolute;left:1533;top:11051;width:83;height:87" coordorigin="1533,11051" coordsize="83,87">
              <v:shape style="position:absolute;left:1533;top:11051;width:83;height:87" coordorigin="1533,11051" coordsize="83,87" path="m1616,11051l1533,11051,1533,11138,1616,11138,1616,11112,1571,11112,1571,11104,1600,11104,1600,11085,1571,11085,1571,11076,1616,11076,1616,11051e" filled="t" fillcolor="#000000" stroked="f">
                <v:path arrowok="t"/>
                <v:fill/>
              </v:shape>
            </v:group>
            <v:group style="position:absolute;left:2064;top:10953;width:276;height:213" coordorigin="2064,10953" coordsize="276,213">
              <v:shape style="position:absolute;left:2064;top:10953;width:276;height:213" coordorigin="2064,10953" coordsize="276,213" path="m2110,10953l2064,10980,2064,11139,2110,11166,2156,11139,2156,11086,2340,11086,2340,11006,2202,11006,2110,10953e" filled="t" fillcolor="#000000" stroked="f">
                <v:path arrowok="t"/>
                <v:fill/>
              </v:shape>
              <v:shape style="position:absolute;left:2064;top:10953;width:276;height:213" coordorigin="2064,10953" coordsize="276,213" path="m2340,11086l2248,11086,2248,11139,2294,11166,2340,11139,2340,11086e" filled="t" fillcolor="#000000" stroked="f">
                <v:path arrowok="t"/>
                <v:fill/>
              </v:shape>
              <v:shape style="position:absolute;left:2064;top:10953;width:276;height:213" coordorigin="2064,10953" coordsize="276,213" path="m2248,11086l2156,11086,2202,11113,2248,11086e" filled="t" fillcolor="#000000" stroked="f">
                <v:path arrowok="t"/>
                <v:fill/>
              </v:shape>
              <v:shape style="position:absolute;left:2064;top:10953;width:276;height:213" coordorigin="2064,10953" coordsize="276,213" path="m2294,10953l2202,11006,2340,11006,2340,10980,2294,10953e" filled="t" fillcolor="#000000" stroked="f">
                <v:path arrowok="t"/>
                <v:fill/>
              </v:shape>
            </v:group>
            <v:group style="position:absolute;left:2691;top:11067;width:38;height:74" coordorigin="2691,11067" coordsize="38,74">
              <v:shape style="position:absolute;left:2691;top:11067;width:38;height:74" coordorigin="2691,11067" coordsize="38,74" path="m2722,11067l2692,11067,2691,11068,2691,11140,2692,11141,2703,11141,2704,11140,2704,11121,2725,11121,2723,11115,2724,11115,2728,11112,2729,11109,2704,11109,2704,11080,2730,11080,2730,11075,2722,11067e" filled="t" fillcolor="#000000" stroked="f">
                <v:path arrowok="t"/>
                <v:fill/>
              </v:shape>
            </v:group>
            <v:group style="position:absolute;left:2711;top:11121;width:22;height:20" coordorigin="2711,11121" coordsize="22,20">
              <v:shape style="position:absolute;left:2711;top:11121;width:22;height:20" coordorigin="2711,11121" coordsize="22,20" path="m2725,11121l2711,11121,2719,11140,2720,11141,2733,11141,2733,11140,2733,11139,2725,11121e" filled="t" fillcolor="#000000" stroked="f">
                <v:path arrowok="t"/>
                <v:fill/>
              </v:shape>
            </v:group>
            <v:group style="position:absolute;left:2715;top:11080;width:15;height:29" coordorigin="2715,11080" coordsize="15,29">
              <v:shape style="position:absolute;left:2715;top:11080;width:15;height:29" coordorigin="2715,11080" coordsize="15,29" path="m2730,11080l2715,11080,2717,11082,2717,11106,2715,11109,2729,11109,2730,11107,2730,11080e" filled="t" fillcolor="#000000" stroked="f">
                <v:path arrowok="t"/>
                <v:fill/>
              </v:shape>
            </v:group>
            <v:group style="position:absolute;left:2592;top:11067;width:37;height:74" coordorigin="2592,11067" coordsize="37,74">
              <v:shape style="position:absolute;left:2592;top:11067;width:37;height:74" coordorigin="2592,11067" coordsize="37,74" path="m2623,11067l2597,11067,2592,11073,2592,11136,2597,11141,2623,11141,2629,11136,2629,11129,2606,11129,2604,11128,2604,11080,2605,11080,2629,11080,2629,11073,2623,11067e" filled="t" fillcolor="#000000" stroked="f">
                <v:path arrowok="t"/>
                <v:fill/>
              </v:shape>
            </v:group>
            <v:group style="position:absolute;left:2614;top:11080;width:15;height:49" coordorigin="2614,11080" coordsize="15,49">
              <v:shape style="position:absolute;left:2614;top:11080;width:15;height:49" coordorigin="2614,11080" coordsize="15,49" path="m2629,11080l2615,11080,2616,11080,2616,11128,2614,11129,2629,11129,2629,11080e" filled="t" fillcolor="#000000" stroked="f">
                <v:path arrowok="t"/>
                <v:fill/>
              </v:shape>
            </v:group>
            <v:group style="position:absolute;left:2497;top:11067;width:34;height:74" coordorigin="2497,11067" coordsize="34,74">
              <v:shape style="position:absolute;left:2497;top:11067;width:34;height:74" coordorigin="2497,11067" coordsize="34,74" path="m2509,11067l2497,11067,2497,11068,2497,11140,2497,11141,2530,11141,2531,11140,2531,11129,2530,11129,2509,11129,2509,11068,2509,11067e" filled="t" fillcolor="#000000" stroked="f">
                <v:path arrowok="t"/>
                <v:fill/>
              </v:shape>
            </v:group>
            <v:group style="position:absolute;left:2641;top:11067;width:37;height:74" coordorigin="2641,11067" coordsize="37,74">
              <v:shape style="position:absolute;left:2641;top:11067;width:37;height:74" coordorigin="2641,11067" coordsize="37,74" path="m2653,11067l2642,11067,2641,11068,2641,11136,2647,11141,2673,11141,2679,11136,2679,11129,2656,11129,2654,11128,2654,11068,2653,11067e" filled="t" fillcolor="#000000" stroked="f">
                <v:path arrowok="t"/>
                <v:fill/>
              </v:shape>
            </v:group>
            <v:group style="position:absolute;left:2664;top:11067;width:15;height:61" coordorigin="2664,11067" coordsize="15,61">
              <v:shape style="position:absolute;left:2664;top:11067;width:15;height:61" coordorigin="2664,11067" coordsize="15,61" path="m2678,11067l2667,11067,2666,11068,2666,11128,2664,11129,2679,11129,2679,11068,2678,11067e" filled="t" fillcolor="#000000" stroked="f">
                <v:path arrowok="t"/>
                <v:fill/>
              </v:shape>
            </v:group>
            <v:group style="position:absolute;left:2795;top:11067;width:37;height:74" coordorigin="2795,11067" coordsize="37,74">
              <v:shape style="position:absolute;left:2795;top:11067;width:37;height:74" coordorigin="2795,11067" coordsize="37,74" path="m2832,11067l2796,11067,2795,11068,2795,11140,2796,11141,2832,11141,2832,11140,2832,11129,2832,11129,2807,11129,2807,11108,2826,11108,2826,11107,2826,11096,2826,11095,2807,11095,2807,11080,2832,11080,2832,11079,2832,11068,2832,11067e" filled="t" fillcolor="#000000" stroked="f">
                <v:path arrowok="t"/>
                <v:fill/>
              </v:shape>
            </v:group>
            <v:group style="position:absolute;left:2743;top:11067;width:25;height:74" coordorigin="2743,11067" coordsize="25,74">
              <v:shape style="position:absolute;left:2743;top:11067;width:25;height:74" coordorigin="2743,11067" coordsize="25,74" path="m2758,11067l2743,11067,2743,11068,2743,11140,2743,11141,2755,11141,2755,11140,2755,11094,2768,11094,2760,11079,2758,11068,2758,11068,2758,11067e" filled="t" fillcolor="#000000" stroked="f">
                <v:path arrowok="t"/>
                <v:fill/>
              </v:shape>
            </v:group>
            <v:group style="position:absolute;left:2755;top:11094;width:27;height:47" coordorigin="2755,11094" coordsize="27,47">
              <v:shape style="position:absolute;left:2755;top:11094;width:27;height:47" coordorigin="2755,11094" coordsize="27,47" path="m2768,11094l2755,11094,2760,11105,2769,11118,2770,11121,2770,11140,2770,11141,2781,11141,2782,11140,2782,11097,2770,11097,2768,11094e" filled="t" fillcolor="#000000" stroked="f">
                <v:path arrowok="t"/>
                <v:fill/>
              </v:shape>
            </v:group>
            <v:group style="position:absolute;left:2770;top:11067;width:12;height:29" coordorigin="2770,11067" coordsize="12,29">
              <v:shape style="position:absolute;left:2770;top:11067;width:12;height:29" coordorigin="2770,11067" coordsize="12,29" path="m2781,11067l2770,11067,2770,11068,2770,11068,2770,11097,2782,11097,2782,11068,2781,11067e" filled="t" fillcolor="#000000" stroked="f">
                <v:path arrowok="t"/>
                <v:fill/>
              </v:shape>
            </v:group>
            <v:group style="position:absolute;left:2450;top:11067;width:37;height:74" coordorigin="2450,11067" coordsize="37,74">
              <v:shape style="position:absolute;left:2450;top:11067;width:37;height:74" coordorigin="2450,11067" coordsize="37,74" path="m2487,11067l2451,11067,2450,11068,2450,11140,2451,11141,2487,11141,2487,11140,2487,11129,2487,11129,2463,11129,2463,11108,2481,11108,2482,11107,2482,11096,2481,11095,2463,11095,2463,11080,2487,11080,2487,11079,2487,11068,2487,11067e" filled="t" fillcolor="#000000" stroked="f">
                <v:path arrowok="t"/>
                <v:fill/>
              </v:shape>
            </v:group>
            <v:group style="position:absolute;left:2540;top:11067;width:39;height:74" coordorigin="2540,11067" coordsize="39,74">
              <v:shape style="position:absolute;left:2540;top:11067;width:39;height:74" coordorigin="2540,11067" coordsize="39,74" path="m2570,11067l2541,11067,2540,11068,2540,11140,2541,11141,2570,11141,2579,11133,2579,11129,2553,11129,2553,11108,2578,11108,2577,11105,2573,11101,2577,11098,2578,11095,2553,11095,2553,11080,2579,11080,2579,11074,2570,11067e" filled="t" fillcolor="#000000" stroked="f">
                <v:path arrowok="t"/>
                <v:fill/>
              </v:shape>
            </v:group>
            <v:group style="position:absolute;left:2563;top:11108;width:15;height:21" coordorigin="2563,11108" coordsize="15,21">
              <v:shape style="position:absolute;left:2563;top:11108;width:15;height:21" coordorigin="2563,11108" coordsize="15,21" path="m2578,11108l2563,11108,2566,11110,2566,11126,2563,11129,2579,11129,2579,11109,2578,11108e" filled="t" fillcolor="#000000" stroked="f">
                <v:path arrowok="t"/>
                <v:fill/>
              </v:shape>
            </v:group>
            <v:group style="position:absolute;left:2563;top:11080;width:15;height:16" coordorigin="2563,11080" coordsize="15,16">
              <v:shape style="position:absolute;left:2563;top:11080;width:15;height:16" coordorigin="2563,11080" coordsize="15,16" path="m2579,11080l2563,11080,2566,11083,2566,11093,2563,11095,2578,11095,2579,11093,2579,11080e" filled="t" fillcolor="#000000" stroked="f">
                <v:path arrowok="t"/>
                <v:fill/>
              </v:shape>
            </v:group>
            <v:group style="position:absolute;left:2386;top:11067;width:25;height:74" coordorigin="2386,11067" coordsize="25,74">
              <v:shape style="position:absolute;left:2386;top:11067;width:25;height:74" coordorigin="2386,11067" coordsize="25,74" path="m2401,11067l2387,11067,2386,11068,2386,11140,2387,11141,2398,11141,2398,11140,2398,11100,2411,11100,2403,11079,2401,11068,2401,11068,2401,11067e" filled="t" fillcolor="#000000" stroked="f">
                <v:path arrowok="t"/>
                <v:fill/>
              </v:shape>
            </v:group>
            <v:group style="position:absolute;left:2425;top:11100;width:12;height:41" coordorigin="2425,11100" coordsize="12,41">
              <v:shape style="position:absolute;left:2425;top:11100;width:12;height:41" coordorigin="2425,11100" coordsize="12,41" path="m2437,11100l2425,11100,2425,11140,2425,11141,2437,11141,2437,11140,2437,11100e" filled="t" fillcolor="#000000" stroked="f">
                <v:path arrowok="t"/>
                <v:fill/>
              </v:shape>
            </v:group>
            <v:group style="position:absolute;left:2398;top:11100;width:26;height:22" coordorigin="2398,11100" coordsize="26,22">
              <v:shape style="position:absolute;left:2398;top:11100;width:26;height:22" coordorigin="2398,11100" coordsize="26,22" path="m2411,11100l2398,11100,2402,11110,2405,11119,2406,11121,2406,11122,2407,11122,2416,11122,2417,11122,2417,11121,2418,11119,2421,11110,2424,11102,2412,11102,2411,11100e" filled="t" fillcolor="#000000" stroked="f">
                <v:path arrowok="t"/>
                <v:fill/>
              </v:shape>
            </v:group>
            <v:group style="position:absolute;left:2412;top:11067;width:26;height:35" coordorigin="2412,11067" coordsize="26,35">
              <v:shape style="position:absolute;left:2412;top:11067;width:26;height:35" coordorigin="2412,11067" coordsize="26,35" path="m2437,11067l2422,11067,2422,11068,2422,11068,2420,11079,2412,11102,2424,11102,2425,11100,2437,11100,2437,11068,2437,11067e" filled="t" fillcolor="#000000" stroked="f">
                <v:path arrowok="t"/>
                <v:fill/>
              </v:shape>
            </v:group>
            <v:group style="position:absolute;left:2451;top:10981;width:23;height:74" coordorigin="2451,10981" coordsize="23,74">
              <v:shape style="position:absolute;left:2451;top:10981;width:23;height:74" coordorigin="2451,10981" coordsize="23,74" path="m2474,10993l2462,10993,2462,11054,2462,11055,2473,11055,2474,11054,2474,10993e" filled="t" fillcolor="#000000" stroked="f">
                <v:path arrowok="t"/>
                <v:fill/>
              </v:shape>
              <v:shape style="position:absolute;left:2451;top:10981;width:23;height:74" coordorigin="2451,10981" coordsize="23,74" path="m2484,10981l2451,10981,2451,10981,2451,10993,2451,10993,2484,10993,2485,10993,2485,10981,2484,10981e" filled="t" fillcolor="#000000" stroked="f">
                <v:path arrowok="t"/>
                <v:fill/>
              </v:shape>
            </v:group>
            <v:group style="position:absolute;left:2386;top:10981;width:37;height:74" coordorigin="2386,10981" coordsize="37,74">
              <v:shape style="position:absolute;left:2386;top:10981;width:37;height:74" coordorigin="2386,10981" coordsize="37,74" path="m2422,10981l2392,10981,2386,10986,2386,11050,2392,11055,2422,11055,2423,11054,2423,11043,2422,11042,2400,11042,2398,11041,2398,10994,2399,10993,2422,10993,2423,10993,2423,10981,2422,10981e" filled="t" fillcolor="#000000" stroked="f">
                <v:path arrowok="t"/>
                <v:fill/>
              </v:shape>
            </v:group>
            <v:group style="position:absolute;left:2431;top:10981;width:12;height:74" coordorigin="2431,10981" coordsize="12,74">
              <v:shape style="position:absolute;left:2431;top:10981;width:12;height:74" coordorigin="2431,10981" coordsize="12,74" path="m2443,10981l2432,10981,2431,10981,2431,11054,2432,11055,2443,11055,2444,11054,2444,10981,2443,10981e" filled="t" fillcolor="#000000" stroked="f">
                <v:path arrowok="t"/>
                <v:fill/>
              </v:shape>
            </v:group>
            <v:group style="position:absolute;left:2491;top:10981;width:41;height:74" coordorigin="2491,10981" coordsize="41,74">
              <v:shape style="position:absolute;left:2491;top:10981;width:41;height:74" coordorigin="2491,10981" coordsize="41,74" path="m2504,10981l2491,10981,2491,10981,2491,10982,2491,10988,2492,10993,2497,11011,2504,11033,2505,11036,2505,11054,2506,11055,2517,11055,2517,11054,2517,11036,2524,11016,2511,11016,2506,10993,2506,10992,2504,10982,2504,10981,2504,10981e" filled="t" fillcolor="#000000" stroked="f">
                <v:path arrowok="t"/>
                <v:fill/>
              </v:shape>
              <v:shape style="position:absolute;left:2491;top:10981;width:41;height:74" coordorigin="2491,10981" coordsize="41,74" path="m2531,10981l2519,10981,2518,10981,2518,10982,2517,10992,2517,10993,2511,11016,2524,11016,2526,11012,2531,10992,2531,10990,2532,10982,2532,10981,2531,10981e" filled="t" fillcolor="#000000" stroked="f">
                <v:path arrowok="t"/>
                <v:fill/>
              </v:shape>
            </v:group>
            <v:group style="position:absolute;left:2560;top:10981;width:37;height:73" coordorigin="2560,10981" coordsize="37,73">
              <v:shape style="position:absolute;left:2560;top:10981;width:37;height:73" coordorigin="2560,10981" coordsize="37,73" path="m2591,10981l2566,10981,2560,10987,2560,11049,2566,11054,2592,11054,2597,11049,2597,11042,2575,11042,2572,11041,2572,10994,2573,10993,2597,10993,2597,10987,2591,10981e" filled="t" fillcolor="#000000" stroked="f">
                <v:path arrowok="t"/>
                <v:fill/>
              </v:shape>
              <v:shape style="position:absolute;left:2560;top:10981;width:37;height:73" coordorigin="2560,10981" coordsize="37,73" path="m2597,10993l2584,10993,2585,10994,2585,11041,2583,11042,2597,11042,2597,10993e" filled="t" fillcolor="#000000" stroked="f">
                <v:path arrowok="t"/>
                <v:fill/>
              </v:shape>
            </v:group>
            <v:group style="position:absolute;left:2607;top:10981;width:37;height:73" coordorigin="2607,10981" coordsize="37,73">
              <v:shape style="position:absolute;left:2607;top:10981;width:37;height:73" coordorigin="2607,10981" coordsize="37,73" path="m2644,10981l2608,10981,2607,10982,2607,11054,2608,11054,2619,11054,2620,11054,2620,11021,2638,11021,2639,11021,2639,11009,2638,11009,2620,11009,2620,10993,2644,10993,2644,10993,2644,10982,2644,10981e" filled="t" fillcolor="#000000" stroked="f">
                <v:path arrowok="t"/>
                <v:fill/>
              </v:shape>
            </v:group>
            <v:group style="position:absolute;left:3024;top:8363;width:4913;height:1759" coordorigin="3024,8363" coordsize="4913,1759">
              <v:shape style="position:absolute;left:3024;top:8363;width:4913;height:1759" coordorigin="3024,8363" coordsize="4913,1759" path="m3024,10123l7937,10123,7937,8363,3024,8363,3024,10123e" filled="t" fillcolor="#FFFFFF" stroked="f">
                <v:path arrowok="t"/>
                <v:fill/>
              </v:shape>
              <v:shape style="position:absolute;left:4793;top:10913;width:872;height:238" type="#_x0000_t75">
                <v:imagedata r:id="rId67" o:title=""/>
              </v:shape>
            </v:group>
            <v:group style="position:absolute;left:3280;top:10956;width:82;height:76" coordorigin="3280,10956" coordsize="82,76">
              <v:shape style="position:absolute;left:3280;top:10956;width:82;height:76" coordorigin="3280,10956" coordsize="82,76" path="m3336,10956l3306,10956,3280,11032,3308,11032,3311,11022,3359,11022,3353,11004,3315,11004,3320,10981,3344,10981,3336,10956e" filled="t" fillcolor="#000000" stroked="f">
                <v:path arrowok="t"/>
                <v:fill/>
              </v:shape>
              <v:shape style="position:absolute;left:3280;top:10956;width:82;height:76" coordorigin="3280,10956" coordsize="82,76" path="m3359,11022l3331,11022,3334,11032,3362,11032,3359,11022e" filled="t" fillcolor="#000000" stroked="f">
                <v:path arrowok="t"/>
                <v:fill/>
              </v:shape>
              <v:shape style="position:absolute;left:3280;top:10956;width:82;height:76" coordorigin="3280,10956" coordsize="82,76" path="m3344,10981l3321,10981,3322,10988,3326,11004,3353,11004,3344,10981e" filled="t" fillcolor="#000000" stroked="f">
                <v:path arrowok="t"/>
                <v:fill/>
              </v:shape>
            </v:group>
            <v:group style="position:absolute;left:3368;top:10956;width:70;height:76" coordorigin="3368,10956" coordsize="70,76">
              <v:shape style="position:absolute;left:3368;top:10956;width:70;height:76" coordorigin="3368,10956" coordsize="70,76" path="m3400,10956l3368,10956,3368,11032,3394,11032,3394,11007,3422,11007,3420,11005,3417,11003,3417,11002,3427,10999,3431,10994,3431,10989,3394,10989,3394,10976,3429,10976,3422,10961,3400,10956e" filled="t" fillcolor="#000000" stroked="f">
                <v:path arrowok="t"/>
                <v:fill/>
              </v:shape>
              <v:shape style="position:absolute;left:3368;top:10956;width:70;height:76" coordorigin="3368,10956" coordsize="70,76" path="m3422,11007l3395,11007,3406,11032,3438,11032,3422,11007e" filled="t" fillcolor="#000000" stroked="f">
                <v:path arrowok="t"/>
                <v:fill/>
              </v:shape>
              <v:shape style="position:absolute;left:3368;top:10956;width:70;height:76" coordorigin="3368,10956" coordsize="70,76" path="m3429,10976l3401,10976,3405,10977,3405,10989,3400,10989,3431,10989,3431,10981,3429,10976e" filled="t" fillcolor="#000000" stroked="f">
                <v:path arrowok="t"/>
                <v:fill/>
              </v:shape>
            </v:group>
            <v:group style="position:absolute;left:3437;top:10956;width:57;height:76" coordorigin="3437,10956" coordsize="57,76">
              <v:shape style="position:absolute;left:3437;top:10956;width:57;height:76" coordorigin="3437,10956" coordsize="57,76" path="m3479,10980l3452,10980,3452,11032,3479,11032,3479,10980e" filled="t" fillcolor="#000000" stroked="f">
                <v:path arrowok="t"/>
                <v:fill/>
              </v:shape>
              <v:shape style="position:absolute;left:3437;top:10956;width:57;height:76" coordorigin="3437,10956" coordsize="57,76" path="m3494,10956l3437,10956,3437,10980,3452,10980,3494,10980,3494,10956e" filled="t" fillcolor="#000000" stroked="f">
                <v:path arrowok="t"/>
                <v:fill/>
              </v:shape>
              <v:shape style="position:absolute;left:3437;top:10956;width:57;height:76" coordorigin="3437,10956" coordsize="57,76" path="m3494,10980l3479,10980,3494,10980,3494,10980e" filled="t" fillcolor="#000000" stroked="f">
                <v:path arrowok="t"/>
                <v:fill/>
              </v:shape>
            </v:group>
            <v:group style="position:absolute;left:3497;top:10954;width:61;height:79" coordorigin="3497,10954" coordsize="61,79">
              <v:shape style="position:absolute;left:3497;top:10954;width:61;height:79" coordorigin="3497,10954" coordsize="61,79" path="m3505,11005l3497,11026,3505,11031,3516,11033,3528,11033,3549,11026,3555,11013,3517,11013,3511,11010,3505,11005e" filled="t" fillcolor="#000000" stroked="f">
                <v:path arrowok="t"/>
                <v:fill/>
              </v:shape>
              <v:shape style="position:absolute;left:3497;top:10954;width:61;height:79" coordorigin="3497,10954" coordsize="61,79" path="m3540,10954l3528,10955,3508,10963,3499,10983,3499,10995,3508,11001,3524,11004,3527,11004,3530,11005,3530,11012,3526,11013,3555,11013,3558,11006,3558,10993,3549,10987,3532,10983,3530,10982,3526,10982,3526,10976,3530,10975,3550,10975,3555,10961,3548,10957,3540,10954e" filled="t" fillcolor="#000000" stroked="f">
                <v:path arrowok="t"/>
                <v:fill/>
              </v:shape>
              <v:shape style="position:absolute;left:3497;top:10954;width:61;height:79" coordorigin="3497,10954" coordsize="61,79" path="m3550,10975l3538,10975,3543,10977,3548,10981,3550,10975e" filled="t" fillcolor="#000000" stroked="f">
                <v:path arrowok="t"/>
                <v:fill/>
              </v:shape>
            </v:group>
            <v:group style="position:absolute;left:3280;top:11063;width:81;height:76" coordorigin="3280,11063" coordsize="81,76">
              <v:shape style="position:absolute;left:3280;top:11063;width:81;height:76" coordorigin="3280,11063" coordsize="81,76" path="m3309,11063l3280,11063,3309,11139,3332,11139,3343,11109,3320,11109,3320,11105,3319,11101,3318,11097,3309,11063e" filled="t" fillcolor="#000000" stroked="f">
                <v:path arrowok="t"/>
                <v:fill/>
              </v:shape>
              <v:shape style="position:absolute;left:3280;top:11063;width:81;height:76" coordorigin="3280,11063" coordsize="81,76" path="m3361,11063l3333,11063,3322,11101,3321,11105,3321,11109,3343,11109,3361,11063e" filled="t" fillcolor="#000000" stroked="f">
                <v:path arrowok="t"/>
                <v:fill/>
              </v:shape>
            </v:group>
            <v:group style="position:absolute;left:3367;top:11063;width:27;height:76" coordorigin="3367,11063" coordsize="27,76">
              <v:shape style="position:absolute;left:3367;top:11063;width:27;height:76" coordorigin="3367,11063" coordsize="27,76" path="m3367,11101l3394,11101e" filled="f" stroked="t" strokeweight="3.916pt" strokecolor="#000000">
                <v:path arrowok="t"/>
              </v:shape>
            </v:group>
            <v:group style="position:absolute;left:3407;top:11061;width:55;height:79" coordorigin="3407,11061" coordsize="55,79">
              <v:shape style="position:absolute;left:3407;top:11061;width:55;height:79" coordorigin="3407,11061" coordsize="55,79" path="m3449,11061l3434,11062,3418,11071,3409,11090,3407,11117,3420,11134,3441,11140,3446,11140,3456,11139,3461,11137,3461,11116,3438,11116,3431,11109,3431,11092,3437,11086,3461,11086,3461,11065,3455,11063,3449,11061e" filled="t" fillcolor="#000000" stroked="f">
                <v:path arrowok="t"/>
                <v:fill/>
              </v:shape>
              <v:shape style="position:absolute;left:3407;top:11061;width:55;height:79" coordorigin="3407,11061" coordsize="55,79" path="m3461,11109l3457,11113,3452,11116,3461,11116,3461,11109e" filled="t" fillcolor="#000000" stroked="f">
                <v:path arrowok="t"/>
                <v:fill/>
              </v:shape>
              <v:shape style="position:absolute;left:3407;top:11061;width:55;height:79" coordorigin="3407,11061" coordsize="55,79" path="m3461,11086l3452,11086,3457,11089,3461,11094,3461,11086e" filled="t" fillcolor="#000000" stroked="f">
                <v:path arrowok="t"/>
                <v:fill/>
              </v:shape>
            </v:group>
            <v:group style="position:absolute;left:3466;top:11063;width:57;height:76" coordorigin="3466,11063" coordsize="57,76">
              <v:shape style="position:absolute;left:3466;top:11063;width:57;height:76" coordorigin="3466,11063" coordsize="57,76" path="m3508,11087l3481,11087,3481,11139,3508,11139,3508,11087e" filled="t" fillcolor="#000000" stroked="f">
                <v:path arrowok="t"/>
                <v:fill/>
              </v:shape>
              <v:shape style="position:absolute;left:3466;top:11063;width:57;height:76" coordorigin="3466,11063" coordsize="57,76" path="m3523,11063l3466,11063,3466,11087,3481,11087,3523,11087,3523,11063e" filled="t" fillcolor="#000000" stroked="f">
                <v:path arrowok="t"/>
                <v:fill/>
              </v:shape>
              <v:shape style="position:absolute;left:3466;top:11063;width:57;height:76" coordorigin="3466,11063" coordsize="57,76" path="m3523,11087l3508,11087,3523,11087,3523,11087e" filled="t" fillcolor="#000000" stroked="f">
                <v:path arrowok="t"/>
                <v:fill/>
              </v:shape>
            </v:group>
            <v:group style="position:absolute;left:3529;top:11062;width:80;height:74" coordorigin="3529,11062" coordsize="80,74">
              <v:shape style="position:absolute;left:3529;top:11062;width:80;height:74" coordorigin="3529,11062" coordsize="80,74" path="m3560,11062l3543,11070,3532,11087,3529,11114,3539,11128,3558,11136,3587,11136,3603,11123,3605,11116,3560,11116,3554,11110,3554,11093,3559,11087,3605,11087,3602,11078,3585,11066,3560,11062e" filled="t" fillcolor="#000000" stroked="f">
                <v:path arrowok="t"/>
                <v:fill/>
              </v:shape>
              <v:shape style="position:absolute;left:3529;top:11062;width:80;height:74" coordorigin="3529,11062" coordsize="80,74" path="m3605,11087l3577,11087,3582,11093,3582,11110,3576,11116,3605,11116,3609,11101,3609,11098,3605,11087e" filled="t" fillcolor="#000000" stroked="f">
                <v:path arrowok="t"/>
                <v:fill/>
              </v:shape>
            </v:group>
            <v:group style="position:absolute;left:3618;top:11063;width:70;height:76" coordorigin="3618,11063" coordsize="70,76">
              <v:shape style="position:absolute;left:3618;top:11063;width:70;height:76" coordorigin="3618,11063" coordsize="70,76" path="m3651,11063l3618,11063,3618,11139,3645,11139,3645,11114,3672,11114,3671,11112,3669,11111,3668,11110,3668,11109,3678,11106,3682,11101,3682,11096,3645,11096,3645,11083,3680,11083,3673,11068,3651,11063e" filled="t" fillcolor="#000000" stroked="f">
                <v:path arrowok="t"/>
                <v:fill/>
              </v:shape>
              <v:shape style="position:absolute;left:3618;top:11063;width:70;height:76" coordorigin="3618,11063" coordsize="70,76" path="m3672,11114l3645,11114,3657,11139,3688,11139,3672,11114e" filled="t" fillcolor="#000000" stroked="f">
                <v:path arrowok="t"/>
                <v:fill/>
              </v:shape>
              <v:shape style="position:absolute;left:3618;top:11063;width:70;height:76" coordorigin="3618,11063" coordsize="70,76" path="m3680,11083l3652,11083,3656,11084,3656,11096,3651,11096,3682,11096,3682,11088,3680,11083e" filled="t" fillcolor="#000000" stroked="f">
                <v:path arrowok="t"/>
                <v:fill/>
              </v:shape>
            </v:group>
            <v:group style="position:absolute;left:3693;top:11063;width:27;height:76" coordorigin="3693,11063" coordsize="27,76">
              <v:shape style="position:absolute;left:3693;top:11063;width:27;height:76" coordorigin="3693,11063" coordsize="27,76" path="m3693,11101l3720,11101e" filled="f" stroked="t" strokeweight="3.916pt" strokecolor="#000000">
                <v:path arrowok="t"/>
              </v:shape>
            </v:group>
            <v:group style="position:absolute;left:3726;top:11063;width:82;height:76" coordorigin="3726,11063" coordsize="82,76">
              <v:shape style="position:absolute;left:3726;top:11063;width:82;height:76" coordorigin="3726,11063" coordsize="82,76" path="m3782,11063l3752,11063,3726,11139,3754,11139,3757,11129,3805,11129,3799,11111,3761,11111,3766,11088,3790,11088,3782,11063e" filled="t" fillcolor="#000000" stroked="f">
                <v:path arrowok="t"/>
                <v:fill/>
              </v:shape>
              <v:shape style="position:absolute;left:3726;top:11063;width:82;height:76" coordorigin="3726,11063" coordsize="82,76" path="m3805,11129l3777,11129,3780,11139,3808,11139,3805,11129e" filled="t" fillcolor="#000000" stroked="f">
                <v:path arrowok="t"/>
                <v:fill/>
              </v:shape>
              <v:shape style="position:absolute;left:3726;top:11063;width:82;height:76" coordorigin="3726,11063" coordsize="82,76" path="m3790,11088l3767,11088,3768,11091,3768,11095,3772,11111,3799,11111,3790,11088e" filled="t" fillcolor="#000000" stroked="f">
                <v:path arrowok="t"/>
                <v:fill/>
              </v:shape>
              <v:shape style="position:absolute;left:4047;top:10946;width:319;height:204" type="#_x0000_t75">
                <v:imagedata r:id="rId68" o:title=""/>
              </v:shape>
            </v:group>
            <v:group style="position:absolute;left:454;top:1417;width:7483;height:793" coordorigin="454,1417" coordsize="7483,793">
              <v:shape style="position:absolute;left:454;top:1417;width:7483;height:793" coordorigin="454,1417" coordsize="7483,793" path="m454,2210l7937,2210,7937,1417,454,1417,454,2210e" filled="t" fillcolor="#FFFFFF" stroked="f">
                <v:path arrowok="t"/>
                <v:fill/>
              </v:shape>
            </v:group>
            <v:group style="position:absolute;left:11608;top:901;width:1956;height:237" coordorigin="11608,901" coordsize="1956,237">
              <v:shape style="position:absolute;left:11608;top:901;width:1956;height:237" coordorigin="11608,901" coordsize="1956,237" path="m11608,1138l13564,1138,13564,901,11608,901,11608,1138e" filled="t" fillcolor="#FFFFFF" stroked="f">
                <v:path arrowok="t"/>
                <v:fill/>
              </v:shape>
            </v:group>
            <v:group style="position:absolute;left:3434;top:907;width:1522;height:237" coordorigin="3434,907" coordsize="1522,237">
              <v:shape style="position:absolute;left:3434;top:907;width:1522;height:237" coordorigin="3434,907" coordsize="1522,237" path="m3434,1144l4956,1144,4956,907,3434,907,3434,1144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38" w:after="0" w:line="240" w:lineRule="auto"/>
        <w:ind w:left="268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ad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ph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2680" w:right="686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9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;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86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6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ae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re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7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E8525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E8525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icia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me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de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9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me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enc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9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9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9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ne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2060"/>
        </w:sectPr>
      </w:pPr>
      <w:rPr/>
    </w:p>
    <w:p>
      <w:pPr>
        <w:spacing w:before="75" w:after="0" w:line="253" w:lineRule="exact"/>
        <w:ind w:left="1619" w:right="-20"/>
        <w:jc w:val="left"/>
        <w:tabs>
          <w:tab w:pos="1000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4</w:t>
      </w:r>
      <w:r>
        <w:rPr>
          <w:rFonts w:ascii="Calibri" w:hAnsi="Calibri" w:cs="Calibri" w:eastAsia="Calibri"/>
          <w:sz w:val="22"/>
          <w:szCs w:val="22"/>
          <w:color w:val="FFFFFF"/>
          <w:spacing w:val="-4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5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800" w:h="11920" w:orient="landscape"/>
          <w:pgMar w:top="420" w:bottom="280" w:left="2400" w:right="400"/>
        </w:sectPr>
      </w:pPr>
      <w:rPr/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4" w:right="-85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30"/>
          <w:szCs w:val="30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10"/>
          <w:w w:val="94"/>
        </w:rPr>
        <w:t>W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ehouse</w:t>
      </w:r>
      <w:r>
        <w:rPr>
          <w:rFonts w:ascii="Calibri" w:hAnsi="Calibri" w:cs="Calibri" w:eastAsia="Calibri"/>
          <w:sz w:val="30"/>
          <w:szCs w:val="30"/>
          <w:color w:val="FFFFFF"/>
          <w:spacing w:val="14"/>
          <w:w w:val="94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5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9"/>
        </w:rPr>
        <w:t>alons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44" w:after="0" w:line="240" w:lineRule="exact"/>
        <w:ind w:left="26" w:right="-60" w:firstLine="-16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95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5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ho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1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lon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-i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87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</w:rPr>
        <w:t>ng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5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</w:rPr>
        <w:t>sc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nc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20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color w:val="FFFFFF"/>
          <w:spacing w:val="-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14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5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0"/>
        </w:rPr>
        <w:t>…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7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se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so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67"/>
        </w:rPr>
        <w:t>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84" w:lineRule="exact"/>
        <w:ind w:left="2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-3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-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8"/>
          <w:w w:val="100"/>
          <w:position w:val="-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-3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  <w:position w:val="-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  <w:position w:val="-3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-3"/>
        </w:rPr>
        <w:t>ng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5"/>
          <w:position w:val="-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-3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-3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-3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3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1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8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11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8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6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9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9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  <w:i/>
        </w:rPr>
        <w:t>vie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87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52"/>
          <w:i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8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4"/>
          <w:i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  <w:i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73"/>
          <w:i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7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73"/>
          <w:i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7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  <w:i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fo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  <w:i/>
        </w:rPr>
        <w:t>ar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7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8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6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4"/>
        </w:rPr>
        <w:t>11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sz w:val="16"/>
          <w:szCs w:val="16"/>
          <w:color w:val="FFFFFF"/>
          <w:spacing w:val="3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89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  <w:i/>
        </w:rPr>
        <w:t>…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89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2400" w:right="400"/>
          <w:cols w:num="3" w:equalWidth="0">
            <w:col w:w="3157" w:space="3326"/>
            <w:col w:w="2235" w:space="353"/>
            <w:col w:w="4929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3" coordorigin="0,0" coordsize="16781,11906">
            <v:shape style="position:absolute;left:0;top:0;width:16781;height:11906" type="#_x0000_t75">
              <v:imagedata r:id="rId69" o:title=""/>
            </v:shape>
            <v:group style="position:absolute;left:11414;top:1417;width:4913;height:2198" coordorigin="11414,1417" coordsize="4913,2198">
              <v:shape style="position:absolute;left:11414;top:1417;width:4913;height:2198" coordorigin="11414,1417" coordsize="4913,2198" path="m11414,3615l16328,3615,16328,1417,11414,1417,11414,3615e" filled="t" fillcolor="#000000" stroked="f">
                <v:path arrowok="t"/>
                <v:fill/>
              </v:shape>
            </v:group>
            <v:group style="position:absolute;left:8844;top:1417;width:2343;height:8321" coordorigin="8844,1417" coordsize="2343,8321">
              <v:shape style="position:absolute;left:8844;top:1417;width:2343;height:8321" coordorigin="8844,1417" coordsize="2343,8321" path="m8844,9738l11187,9738,11187,1417,8844,1417,8844,9738e" filled="t" fillcolor="#000000" stroked="f">
                <v:path arrowok="t"/>
                <v:fill/>
              </v:shape>
            </v:group>
            <v:group style="position:absolute;left:11414;top:3842;width:2343;height:6253" coordorigin="11414,3842" coordsize="2343,6253">
              <v:shape style="position:absolute;left:11414;top:3842;width:2343;height:6253" coordorigin="11414,3842" coordsize="2343,6253" path="m11414,10095l13757,10095,13757,3842,11414,3842,11414,10095e" filled="t" fillcolor="#000000" stroked="f">
                <v:path arrowok="t"/>
                <v:fill/>
              </v:shape>
            </v:group>
            <v:group style="position:absolute;left:8972;top:11194;width:101;height:87" coordorigin="8972,11194" coordsize="101,87">
              <v:shape style="position:absolute;left:8972;top:11194;width:101;height:87" coordorigin="8972,11194" coordsize="101,87" path="m9038,11194l9008,11194,8972,11281,9000,11281,9005,11268,9067,11268,9060,11251,9011,11251,9018,11233,9053,11233,9038,11194e" filled="t" fillcolor="#FFFFFF" stroked="f">
                <v:path arrowok="t"/>
                <v:fill/>
              </v:shape>
              <v:shape style="position:absolute;left:8972;top:11194;width:101;height:87" coordorigin="8972,11194" coordsize="101,87" path="m9067,11268l9031,11268,9035,11281,9072,11281,9067,11268e" filled="t" fillcolor="#FFFFFF" stroked="f">
                <v:path arrowok="t"/>
                <v:fill/>
              </v:shape>
              <v:shape style="position:absolute;left:8972;top:11194;width:101;height:87" coordorigin="8972,11194" coordsize="101,87" path="m9053,11233l9018,11233,9024,11251,9060,11251,9053,11233e" filled="t" fillcolor="#FFFFFF" stroked="f">
                <v:path arrowok="t"/>
                <v:fill/>
              </v:shape>
            </v:group>
            <v:group style="position:absolute;left:9089;top:11194;width:96;height:88" coordorigin="9089,11194" coordsize="96,88">
              <v:shape style="position:absolute;left:9089;top:11194;width:96;height:88" coordorigin="9089,11194" coordsize="96,88" path="m9178,11250l9139,11250,9141,11253,9142,11263,9143,11278,9149,11282,9178,11282,9184,11281,9186,11280,9186,11277,9181,11274,9180,11272,9178,11250e" filled="t" fillcolor="#FFFFFF" stroked="f">
                <v:path arrowok="t"/>
                <v:fill/>
              </v:shape>
              <v:shape style="position:absolute;left:9089;top:11194;width:96;height:88" coordorigin="9089,11194" coordsize="96,88" path="m9169,11194l9089,11194,9089,11281,9127,11281,9127,11250,9178,11250,9178,11248,9174,11241,9160,11240,9174,11236,9175,11234,9127,11234,9127,11216,9181,11216,9181,11203,9169,11194e" filled="t" fillcolor="#FFFFFF" stroked="f">
                <v:path arrowok="t"/>
                <v:fill/>
              </v:shape>
              <v:shape style="position:absolute;left:9089;top:11194;width:96;height:88" coordorigin="9089,11194" coordsize="96,88" path="m9181,11216l9140,11216,9143,11220,9143,11230,9140,11234,9175,11234,9181,11228,9181,11216e" filled="t" fillcolor="#FFFFFF" stroked="f">
                <v:path arrowok="t"/>
                <v:fill/>
              </v:shape>
            </v:group>
            <v:group style="position:absolute;left:9197;top:11194;width:64;height:87" coordorigin="9197,11194" coordsize="64,87">
              <v:shape style="position:absolute;left:9197;top:11194;width:64;height:87" coordorigin="9197,11194" coordsize="64,87" path="m9262,11220l9224,11220,9224,11281,9262,11281,9262,11220e" filled="t" fillcolor="#FFFFFF" stroked="f">
                <v:path arrowok="t"/>
                <v:fill/>
              </v:shape>
              <v:shape style="position:absolute;left:9197;top:11194;width:64;height:87" coordorigin="9197,11194" coordsize="64,87" path="m9288,11194l9197,11194,9197,11220,9288,11220,9288,11194e" filled="t" fillcolor="#FFFFFF" stroked="f">
                <v:path arrowok="t"/>
                <v:fill/>
              </v:shape>
            </v:group>
            <v:group style="position:absolute;left:9303;top:11192;width:85;height:91" coordorigin="9303,11192" coordsize="85,91">
              <v:shape style="position:absolute;left:9303;top:11192;width:85;height:91" coordorigin="9303,11192" coordsize="85,91" path="m9317,11250l9303,11271,9321,11279,9344,11283,9352,11283,9372,11277,9385,11263,9385,11262,9337,11262,9323,11257,9317,11250e" filled="t" fillcolor="#FFFFFF" stroked="f">
                <v:path arrowok="t"/>
                <v:fill/>
              </v:shape>
              <v:shape style="position:absolute;left:9303;top:11192;width:85;height:91" coordorigin="9303,11192" coordsize="85,91" path="m9345,11192l9324,11196,9310,11210,9307,11232,9324,11246,9345,11252,9355,11258,9355,11261,9353,11262,9385,11262,9389,11240,9372,11228,9352,11222,9342,11215,9342,11212,9344,11211,9382,11211,9387,11204,9370,11196,9345,11192e" filled="t" fillcolor="#FFFFFF" stroked="f">
                <v:path arrowok="t"/>
                <v:fill/>
              </v:shape>
              <v:shape style="position:absolute;left:9303;top:11192;width:85;height:91" coordorigin="9303,11192" coordsize="85,91" path="m9382,11211l9355,11211,9368,11216,9373,11223,9382,11211e" filled="t" fillcolor="#FFFFFF" stroked="f">
                <v:path arrowok="t"/>
                <v:fill/>
              </v:shape>
            </v:group>
            <v:group style="position:absolute;left:9448;top:11194;width:96;height:87" coordorigin="9448,11194" coordsize="96,87">
              <v:shape style="position:absolute;left:9448;top:11194;width:96;height:87" coordorigin="9448,11194" coordsize="96,87" path="m9486,11194l9448,11194,9448,11281,9486,11281,9486,11249,9544,11249,9544,11226,9486,11226,9486,11194e" filled="t" fillcolor="#FFFFFF" stroked="f">
                <v:path arrowok="t"/>
                <v:fill/>
              </v:shape>
              <v:shape style="position:absolute;left:9448;top:11194;width:96;height:87" coordorigin="9448,11194" coordsize="96,87" path="m9544,11249l9506,11249,9506,11281,9544,11281,9544,11249e" filled="t" fillcolor="#FFFFFF" stroked="f">
                <v:path arrowok="t"/>
                <v:fill/>
              </v:shape>
              <v:shape style="position:absolute;left:9448;top:11194;width:96;height:87" coordorigin="9448,11194" coordsize="96,87" path="m9544,11194l9506,11194,9506,11226,9544,11226,9544,11194e" filled="t" fillcolor="#FFFFFF" stroked="f">
                <v:path arrowok="t"/>
                <v:fill/>
              </v:shape>
            </v:group>
            <v:group style="position:absolute;left:9562;top:11193;width:91;height:90" coordorigin="9562,11193" coordsize="91,90">
              <v:shape style="position:absolute;left:9562;top:11193;width:91;height:90" coordorigin="9562,11193" coordsize="91,90" path="m9597,11193l9578,11202,9566,11219,9562,11245,9570,11265,9586,11278,9609,11283,9628,11280,9642,11269,9646,11262,9603,11262,9601,11256,9601,11219,9603,11213,9648,11213,9643,11205,9624,11196,9597,11193e" filled="t" fillcolor="#FFFFFF" stroked="f">
                <v:path arrowok="t"/>
                <v:fill/>
              </v:shape>
              <v:shape style="position:absolute;left:9562;top:11193;width:91;height:90" coordorigin="9562,11193" coordsize="91,90" path="m9648,11213l9603,11213,9615,11213,9617,11219,9617,11256,9615,11262,9646,11262,9652,11250,9654,11221,9648,11213e" filled="t" fillcolor="#FFFFFF" stroked="f">
                <v:path arrowok="t"/>
                <v:fill/>
              </v:shape>
            </v:group>
            <v:group style="position:absolute;left:9675;top:11194;width:90;height:89" coordorigin="9675,11194" coordsize="90,89">
              <v:shape style="position:absolute;left:9675;top:11194;width:90;height:89" coordorigin="9675,11194" coordsize="90,89" path="m9713,11194l9675,11194,9675,11245,9682,11267,9699,11279,9721,11283,9741,11280,9758,11268,9760,11260,9717,11260,9713,11256,9713,11194e" filled="t" fillcolor="#FFFFFF" stroked="f">
                <v:path arrowok="t"/>
                <v:fill/>
              </v:shape>
              <v:shape style="position:absolute;left:9675;top:11194;width:90;height:89" coordorigin="9675,11194" coordsize="90,89" path="m9764,11194l9737,11194,9737,11256,9733,11260,9760,11260,9764,11245,9764,11194e" filled="t" fillcolor="#FFFFFF" stroked="f">
                <v:path arrowok="t"/>
                <v:fill/>
              </v:shape>
            </v:group>
            <v:group style="position:absolute;left:9787;top:11192;width:85;height:91" coordorigin="9787,11192" coordsize="85,91">
              <v:shape style="position:absolute;left:9787;top:11192;width:85;height:91" coordorigin="9787,11192" coordsize="85,91" path="m9801,11250l9787,11271,9805,11279,9828,11283,9835,11283,9856,11277,9869,11263,9869,11262,9821,11262,9807,11257,9801,11250e" filled="t" fillcolor="#FFFFFF" stroked="f">
                <v:path arrowok="t"/>
                <v:fill/>
              </v:shape>
              <v:shape style="position:absolute;left:9787;top:11192;width:85;height:91" coordorigin="9787,11192" coordsize="85,91" path="m9829,11192l9808,11196,9794,11210,9791,11232,9808,11246,9828,11252,9838,11258,9838,11261,9837,11262,9869,11262,9872,11240,9855,11228,9836,11222,9826,11215,9826,11212,9828,11211,9866,11211,9871,11204,9854,11196,9829,11192e" filled="t" fillcolor="#FFFFFF" stroked="f">
                <v:path arrowok="t"/>
                <v:fill/>
              </v:shape>
              <v:shape style="position:absolute;left:9787;top:11192;width:85;height:91" coordorigin="9787,11192" coordsize="85,91" path="m9866,11211l9839,11211,9851,11216,9857,11223,9866,11211e" filled="t" fillcolor="#FFFFFF" stroked="f">
                <v:path arrowok="t"/>
                <v:fill/>
              </v:shape>
            </v:group>
            <v:group style="position:absolute;left:9896;top:11194;width:83;height:87" coordorigin="9896,11194" coordsize="83,87">
              <v:shape style="position:absolute;left:9896;top:11194;width:83;height:87" coordorigin="9896,11194" coordsize="83,87" path="m9978,11194l9896,11194,9896,11281,9978,11281,9978,11256,9934,11256,9934,11247,9962,11247,9962,11228,9934,11228,9934,11219,9978,11219,9978,11194e" filled="t" fillcolor="#FFFFFF" stroked="f">
                <v:path arrowok="t"/>
                <v:fill/>
              </v:shape>
            </v:group>
            <v:group style="position:absolute;left:10389;top:11095;width:276;height:213" coordorigin="10389,11095" coordsize="276,213">
              <v:shape style="position:absolute;left:10389;top:11095;width:276;height:213" coordorigin="10389,11095" coordsize="276,213" path="m10435,11095l10389,11121,10389,11281,10435,11307,10481,11281,10481,11228,10666,11228,10666,11148,10527,11148,10435,11095e" filled="t" fillcolor="#FFFFFF" stroked="f">
                <v:path arrowok="t"/>
                <v:fill/>
              </v:shape>
              <v:shape style="position:absolute;left:10389;top:11095;width:276;height:213" coordorigin="10389,11095" coordsize="276,213" path="m10666,11228l10574,11228,10574,11281,10620,11307,10666,11281,10666,11228e" filled="t" fillcolor="#FFFFFF" stroked="f">
                <v:path arrowok="t"/>
                <v:fill/>
              </v:shape>
              <v:shape style="position:absolute;left:10389;top:11095;width:276;height:213" coordorigin="10389,11095" coordsize="276,213" path="m10574,11228l10481,11228,10527,11254,10574,11228e" filled="t" fillcolor="#FFFFFF" stroked="f">
                <v:path arrowok="t"/>
                <v:fill/>
              </v:shape>
              <v:shape style="position:absolute;left:10389;top:11095;width:276;height:213" coordorigin="10389,11095" coordsize="276,213" path="m10620,11095l10527,11148,10666,11148,10666,11121,10620,11095e" filled="t" fillcolor="#FFFFFF" stroked="f">
                <v:path arrowok="t"/>
                <v:fill/>
              </v:shape>
            </v:group>
            <v:group style="position:absolute;left:11017;top:11209;width:38;height:74" coordorigin="11017,11209" coordsize="38,74">
              <v:shape style="position:absolute;left:11017;top:11209;width:38;height:74" coordorigin="11017,11209" coordsize="38,74" path="m11047,11209l11018,11209,11017,11210,11017,11282,11018,11283,11029,11283,11030,11282,11030,11263,11051,11263,11049,11257,11050,11256,11053,11254,11055,11250,11030,11250,11030,11221,11056,11221,11056,11217,11047,11209e" filled="t" fillcolor="#FFFFFF" stroked="f">
                <v:path arrowok="t"/>
                <v:fill/>
              </v:shape>
            </v:group>
            <v:group style="position:absolute;left:11037;top:11263;width:22;height:20" coordorigin="11037,11263" coordsize="22,20">
              <v:shape style="position:absolute;left:11037;top:11263;width:22;height:20" coordorigin="11037,11263" coordsize="22,20" path="m11051,11263l11037,11263,11045,11282,11046,11283,11059,11283,11059,11282,11059,11281,11051,11263e" filled="t" fillcolor="#FFFFFF" stroked="f">
                <v:path arrowok="t"/>
                <v:fill/>
              </v:shape>
            </v:group>
            <v:group style="position:absolute;left:11040;top:11221;width:15;height:29" coordorigin="11040,11221" coordsize="15,29">
              <v:shape style="position:absolute;left:11040;top:11221;width:15;height:29" coordorigin="11040,11221" coordsize="15,29" path="m11056,11221l11040,11221,11043,11224,11043,11247,11040,11250,11055,11250,11056,11249,11056,11221e" filled="t" fillcolor="#FFFFFF" stroked="f">
                <v:path arrowok="t"/>
                <v:fill/>
              </v:shape>
            </v:group>
            <v:group style="position:absolute;left:10917;top:11209;width:37;height:74" coordorigin="10917,11209" coordsize="37,74">
              <v:shape style="position:absolute;left:10917;top:11209;width:37;height:74" coordorigin="10917,11209" coordsize="37,74" path="m10949,11209l10923,11209,10917,11215,10917,11277,10923,11283,10949,11283,10955,11277,10955,11270,10932,11270,10930,11269,10930,11222,10931,11221,10955,11221,10955,11215,10949,11209e" filled="t" fillcolor="#FFFFFF" stroked="f">
                <v:path arrowok="t"/>
                <v:fill/>
              </v:shape>
            </v:group>
            <v:group style="position:absolute;left:10940;top:11221;width:15;height:49" coordorigin="10940,11221" coordsize="15,49">
              <v:shape style="position:absolute;left:10940;top:11221;width:15;height:49" coordorigin="10940,11221" coordsize="15,49" path="m10955,11221l10941,11221,10942,11222,10942,11269,10940,11270,10955,11270,10955,11221e" filled="t" fillcolor="#FFFFFF" stroked="f">
                <v:path arrowok="t"/>
                <v:fill/>
              </v:shape>
            </v:group>
            <v:group style="position:absolute;left:10823;top:11209;width:34;height:74" coordorigin="10823,11209" coordsize="34,74">
              <v:shape style="position:absolute;left:10823;top:11209;width:34;height:74" coordorigin="10823,11209" coordsize="34,74" path="m10834,11209l10823,11209,10823,11210,10823,11282,10823,11283,10856,11283,10857,11282,10857,11271,10856,11270,10835,11270,10835,11210,10834,11209e" filled="t" fillcolor="#FFFFFF" stroked="f">
                <v:path arrowok="t"/>
                <v:fill/>
              </v:shape>
            </v:group>
            <v:group style="position:absolute;left:10967;top:11209;width:37;height:74" coordorigin="10967,11209" coordsize="37,74">
              <v:shape style="position:absolute;left:10967;top:11209;width:37;height:74" coordorigin="10967,11209" coordsize="37,74" path="m10979,11209l10968,11209,10967,11210,10967,11277,10973,11283,10999,11283,11004,11277,11004,11270,10982,11270,10980,11269,10980,11210,10979,11209e" filled="t" fillcolor="#FFFFFF" stroked="f">
                <v:path arrowok="t"/>
                <v:fill/>
              </v:shape>
            </v:group>
            <v:group style="position:absolute;left:10990;top:11209;width:15;height:61" coordorigin="10990,11209" coordsize="15,61">
              <v:shape style="position:absolute;left:10990;top:11209;width:15;height:61" coordorigin="10990,11209" coordsize="15,61" path="m11004,11209l10992,11209,10992,11210,10992,11269,10990,11270,11004,11270,11004,11210,11004,11209e" filled="t" fillcolor="#FFFFFF" stroked="f">
                <v:path arrowok="t"/>
                <v:fill/>
              </v:shape>
            </v:group>
            <v:group style="position:absolute;left:11121;top:11209;width:37;height:74" coordorigin="11121,11209" coordsize="37,74">
              <v:shape style="position:absolute;left:11121;top:11209;width:37;height:74" coordorigin="11121,11209" coordsize="37,74" path="m11157,11209l11121,11209,11121,11210,11121,11282,11121,11283,11157,11283,11158,11282,11158,11271,11157,11270,11133,11270,11133,11249,11152,11249,11152,11249,11152,11237,11152,11237,11133,11237,11133,11221,11157,11221,11158,11221,11158,11210,11157,11209e" filled="t" fillcolor="#FFFFFF" stroked="f">
                <v:path arrowok="t"/>
                <v:fill/>
              </v:shape>
            </v:group>
            <v:group style="position:absolute;left:11069;top:11209;width:25;height:74" coordorigin="11069,11209" coordsize="25,74">
              <v:shape style="position:absolute;left:11069;top:11209;width:25;height:74" coordorigin="11069,11209" coordsize="25,74" path="m11084,11209l11069,11209,11069,11210,11069,11282,11069,11283,11080,11283,11081,11282,11081,11236,11094,11236,11086,11220,11084,11210,11084,11210,11084,11209e" filled="t" fillcolor="#FFFFFF" stroked="f">
                <v:path arrowok="t"/>
                <v:fill/>
              </v:shape>
            </v:group>
            <v:group style="position:absolute;left:11081;top:11236;width:27;height:47" coordorigin="11081,11236" coordsize="27,47">
              <v:shape style="position:absolute;left:11081;top:11236;width:27;height:47" coordorigin="11081,11236" coordsize="27,47" path="m11094,11236l11081,11236,11086,11247,11094,11260,11095,11263,11095,11282,11096,11283,11107,11283,11108,11282,11108,11238,11095,11238,11094,11236e" filled="t" fillcolor="#FFFFFF" stroked="f">
                <v:path arrowok="t"/>
                <v:fill/>
              </v:shape>
            </v:group>
            <v:group style="position:absolute;left:11095;top:11209;width:12;height:29" coordorigin="11095,11209" coordsize="12,29">
              <v:shape style="position:absolute;left:11095;top:11209;width:12;height:29" coordorigin="11095,11209" coordsize="12,29" path="m11107,11209l11096,11209,11096,11209,11096,11210,11095,11238,11108,11238,11108,11210,11107,11209e" filled="t" fillcolor="#FFFFFF" stroked="f">
                <v:path arrowok="t"/>
                <v:fill/>
              </v:shape>
            </v:group>
            <v:group style="position:absolute;left:10776;top:11209;width:37;height:74" coordorigin="10776,11209" coordsize="37,74">
              <v:shape style="position:absolute;left:10776;top:11209;width:37;height:74" coordorigin="10776,11209" coordsize="37,74" path="m10812,11209l10776,11209,10776,11210,10776,11282,10776,11283,10812,11283,10813,11282,10813,11271,10812,11270,10788,11270,10788,11249,10807,11249,10807,11249,10807,11237,10807,11237,10788,11237,10788,11221,10812,11221,10813,11221,10813,11210,10812,11209e" filled="t" fillcolor="#FFFFFF" stroked="f">
                <v:path arrowok="t"/>
                <v:fill/>
              </v:shape>
            </v:group>
            <v:group style="position:absolute;left:10866;top:11209;width:39;height:74" coordorigin="10866,11209" coordsize="39,74">
              <v:shape style="position:absolute;left:10866;top:11209;width:39;height:74" coordorigin="10866,11209" coordsize="39,74" path="m10896,11209l10866,11209,10866,11210,10866,11282,10866,11283,10896,11283,10904,11275,10904,11270,10878,11270,10878,11249,10904,11249,10903,11246,10898,11243,10903,11240,10904,11237,10878,11237,10878,11221,10904,11221,10904,11216,10896,11209e" filled="t" fillcolor="#FFFFFF" stroked="f">
                <v:path arrowok="t"/>
                <v:fill/>
              </v:shape>
            </v:group>
            <v:group style="position:absolute;left:10889;top:11249;width:15;height:21" coordorigin="10889,11249" coordsize="15,21">
              <v:shape style="position:absolute;left:10889;top:11249;width:15;height:21" coordorigin="10889,11249" coordsize="15,21" path="m10904,11249l10889,11249,10892,11252,10892,11268,10889,11270,10904,11270,10904,11251,10904,11249e" filled="t" fillcolor="#FFFFFF" stroked="f">
                <v:path arrowok="t"/>
                <v:fill/>
              </v:shape>
            </v:group>
            <v:group style="position:absolute;left:10889;top:11221;width:15;height:16" coordorigin="10889,11221" coordsize="15,16">
              <v:shape style="position:absolute;left:10889;top:11221;width:15;height:16" coordorigin="10889,11221" coordsize="15,16" path="m10904,11221l10889,11221,10892,11224,10892,11234,10889,11237,10904,11237,10904,11235,10904,11221e" filled="t" fillcolor="#FFFFFF" stroked="f">
                <v:path arrowok="t"/>
                <v:fill/>
              </v:shape>
            </v:group>
            <v:group style="position:absolute;left:10712;top:11209;width:25;height:74" coordorigin="10712,11209" coordsize="25,74">
              <v:shape style="position:absolute;left:10712;top:11209;width:25;height:74" coordorigin="10712,11209" coordsize="25,74" path="m10727,11209l10712,11209,10712,11210,10712,11282,10712,11283,10724,11283,10724,11282,10724,11242,10737,11242,10729,11220,10727,11210,10727,11210,10727,11209e" filled="t" fillcolor="#FFFFFF" stroked="f">
                <v:path arrowok="t"/>
                <v:fill/>
              </v:shape>
            </v:group>
            <v:group style="position:absolute;left:10750;top:11242;width:12;height:41" coordorigin="10750,11242" coordsize="12,41">
              <v:shape style="position:absolute;left:10750;top:11242;width:12;height:41" coordorigin="10750,11242" coordsize="12,41" path="m10763,11242l10750,11242,10750,11282,10751,11283,10762,11283,10763,11282,10763,11242e" filled="t" fillcolor="#FFFFFF" stroked="f">
                <v:path arrowok="t"/>
                <v:fill/>
              </v:shape>
            </v:group>
            <v:group style="position:absolute;left:10724;top:11242;width:26;height:22" coordorigin="10724,11242" coordsize="26,22">
              <v:shape style="position:absolute;left:10724;top:11242;width:26;height:22" coordorigin="10724,11242" coordsize="26,22" path="m10737,11242l10724,11242,10727,11251,10731,11261,10732,11263,10732,11263,10732,11264,10742,11264,10743,11263,10743,11263,10744,11261,10747,11251,10750,11244,10737,11244,10737,11242e" filled="t" fillcolor="#FFFFFF" stroked="f">
                <v:path arrowok="t"/>
                <v:fill/>
              </v:shape>
            </v:group>
            <v:group style="position:absolute;left:10737;top:11209;width:26;height:35" coordorigin="10737,11209" coordsize="26,35">
              <v:shape style="position:absolute;left:10737;top:11209;width:26;height:35" coordorigin="10737,11209" coordsize="26,35" path="m10762,11209l10748,11209,10747,11210,10747,11210,10746,11220,10737,11244,10750,11244,10750,11242,10763,11242,10763,11210,10762,11209e" filled="t" fillcolor="#FFFFFF" stroked="f">
                <v:path arrowok="t"/>
                <v:fill/>
              </v:shape>
            </v:group>
            <v:group style="position:absolute;left:10776;top:11123;width:23;height:74" coordorigin="10776,11123" coordsize="23,74">
              <v:shape style="position:absolute;left:10776;top:11123;width:23;height:74" coordorigin="10776,11123" coordsize="23,74" path="m10800,11135l10787,11135,10787,11196,10788,11196,10799,11196,10800,11196,10800,11135e" filled="t" fillcolor="#FFFFFF" stroked="f">
                <v:path arrowok="t"/>
                <v:fill/>
              </v:shape>
              <v:shape style="position:absolute;left:10776;top:11123;width:23;height:74" coordorigin="10776,11123" coordsize="23,74" path="m10810,11123l10777,11123,10776,11123,10776,11134,10777,11135,10810,11135,10810,11134,10810,11123,10810,11123e" filled="t" fillcolor="#FFFFFF" stroked="f">
                <v:path arrowok="t"/>
                <v:fill/>
              </v:shape>
            </v:group>
            <v:group style="position:absolute;left:10712;top:11123;width:37;height:74" coordorigin="10712,11123" coordsize="37,74">
              <v:shape style="position:absolute;left:10712;top:11123;width:37;height:74" coordorigin="10712,11123" coordsize="37,74" path="m10748,11123l10718,11123,10712,11128,10712,11192,10718,11196,10748,11196,10749,11196,10749,11184,10748,11184,10726,11184,10724,11183,10724,11136,10725,11135,10748,11135,10749,11134,10749,11123,10748,11123e" filled="t" fillcolor="#FFFFFF" stroked="f">
                <v:path arrowok="t"/>
                <v:fill/>
              </v:shape>
            </v:group>
            <v:group style="position:absolute;left:10757;top:11123;width:12;height:74" coordorigin="10757,11123" coordsize="12,74">
              <v:shape style="position:absolute;left:10757;top:11123;width:12;height:74" coordorigin="10757,11123" coordsize="12,74" path="m10769,11123l10758,11123,10757,11123,10757,11196,10758,11196,10769,11196,10770,11196,10770,11123,10769,11123e" filled="t" fillcolor="#FFFFFF" stroked="f">
                <v:path arrowok="t"/>
                <v:fill/>
              </v:shape>
            </v:group>
            <v:group style="position:absolute;left:10816;top:11123;width:41;height:74" coordorigin="10816,11123" coordsize="41,74">
              <v:shape style="position:absolute;left:10816;top:11123;width:41;height:74" coordorigin="10816,11123" coordsize="41,74" path="m10829,11123l10817,11123,10816,11123,10816,11124,10817,11130,10818,11135,10823,11153,10830,11174,10831,11177,10831,11196,10831,11196,10843,11196,10843,11196,10843,11177,10850,11157,10837,11157,10831,11135,10831,11134,10830,11124,10830,11123,10829,11123e" filled="t" fillcolor="#FFFFFF" stroked="f">
                <v:path arrowok="t"/>
                <v:fill/>
              </v:shape>
              <v:shape style="position:absolute;left:10816;top:11123;width:41;height:74" coordorigin="10816,11123" coordsize="41,74" path="m10857,11123l10845,11123,10844,11123,10844,11124,10843,11134,10843,11135,10837,11157,10850,11157,10851,11154,10856,11134,10857,11131,10858,11124,10858,11123,10857,11123e" filled="t" fillcolor="#FFFFFF" stroked="f">
                <v:path arrowok="t"/>
                <v:fill/>
              </v:shape>
            </v:group>
            <v:group style="position:absolute;left:10886;top:11123;width:37;height:73" coordorigin="10886,11123" coordsize="37,73">
              <v:shape style="position:absolute;left:10886;top:11123;width:37;height:73" coordorigin="10886,11123" coordsize="37,73" path="m10917,11123l10891,11123,10886,11128,10886,11191,10891,11196,10917,11196,10923,11191,10923,11184,10900,11184,10898,11183,10898,11136,10899,11135,10923,11135,10923,11128,10917,11123e" filled="t" fillcolor="#FFFFFF" stroked="f">
                <v:path arrowok="t"/>
                <v:fill/>
              </v:shape>
              <v:shape style="position:absolute;left:10886;top:11123;width:37;height:73" coordorigin="10886,11123" coordsize="37,73" path="m10923,11135l10909,11135,10910,11136,10910,11183,10908,11184,10923,11184,10923,11135e" filled="t" fillcolor="#FFFFFF" stroked="f">
                <v:path arrowok="t"/>
                <v:fill/>
              </v:shape>
            </v:group>
            <v:group style="position:absolute;left:10933;top:11123;width:37;height:73" coordorigin="10933,11123" coordsize="37,73">
              <v:shape style="position:absolute;left:10933;top:11123;width:37;height:73" coordorigin="10933,11123" coordsize="37,73" path="m10969,11123l10934,11123,10933,11123,10933,11196,10934,11196,10945,11196,10945,11196,10945,11163,10964,11163,10964,11162,10964,11151,10964,11151,10945,11151,10945,11135,10969,11135,10970,11134,10970,11123,10969,11123e" filled="t" fillcolor="#FFFFFF" stroked="f">
                <v:path arrowok="t"/>
                <v:fill/>
              </v:shape>
            </v:group>
            <v:group style="position:absolute;left:13984;top:3842;width:2343;height:6253" coordorigin="13984,3842" coordsize="2343,6253">
              <v:shape style="position:absolute;left:13984;top:3842;width:2343;height:6253" coordorigin="13984,3842" coordsize="2343,6253" path="m13984,10095l16328,10095,16328,3842,13984,3842,13984,10095e" filled="t" fillcolor="#000000" stroked="f">
                <v:path arrowok="t"/>
                <v:fill/>
              </v:shape>
              <v:shape style="position:absolute;left:1082;top:3263;width:6481;height:5601" type="#_x0000_t75">
                <v:imagedata r:id="rId70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3" w:right="-85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-4"/>
          <w:w w:val="96"/>
        </w:rPr>
        <w:t>F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</w:rPr>
        <w:t>orum</w:t>
      </w:r>
      <w:r>
        <w:rPr>
          <w:rFonts w:ascii="Calibri" w:hAnsi="Calibri" w:cs="Calibri" w:eastAsia="Calibri"/>
          <w:sz w:val="30"/>
          <w:szCs w:val="30"/>
          <w:color w:val="FFFFFF"/>
          <w:spacing w:val="3"/>
          <w:w w:val="96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30"/>
          <w:szCs w:val="30"/>
          <w:color w:val="FFFFFF"/>
          <w:spacing w:val="-26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8"/>
          <w:w w:val="100"/>
        </w:rPr>
        <w:t>W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0"/>
        </w:rPr>
        <w:t>k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shop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44" w:after="0" w:line="240" w:lineRule="exact"/>
        <w:ind w:left="10" w:right="382" w:firstLine="-1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3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87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1"/>
        </w:rPr>
        <w:t>er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7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gg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er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7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er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9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9" w:right="-4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2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ts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94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er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se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5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5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5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ts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nd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he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4" w:after="0" w:line="245" w:lineRule="auto"/>
        <w:ind w:left="8" w:right="150" w:firstLine="-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nce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hmid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8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4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HO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4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315" w:lineRule="auto"/>
        <w:ind w:left="13" w:right="-48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2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7"/>
        </w:rPr>
        <w:t>ING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39" w:lineRule="exact"/>
        <w:ind w:left="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1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  <w:position w:val="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  <w:position w:val="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  <w:position w:val="2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  <w:position w:val="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  <w:position w:val="2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  <w:position w:val="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7"/>
          <w:position w:val="2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  <w:position w:val="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9"/>
          <w:position w:val="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7"/>
          <w:position w:val="2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  <w:position w:val="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  <w:position w:val="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  <w:position w:val="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  <w:position w:val="2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  <w:position w:val="2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  <w:position w:val="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2"/>
          <w:position w:val="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  <w:position w:val="2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2"/>
          <w:position w:val="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  <w:position w:val="2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6"/>
          <w:position w:val="2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  <w:position w:val="2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  <w:position w:val="2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left="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3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nce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1"/>
        </w:rPr>
        <w:t>rum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4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25" w:right="255" w:firstLine="-2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67"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ona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ck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cu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9" w:right="-42" w:firstLine="1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i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9"/>
          <w:i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  <w:i/>
        </w:rPr>
        <w:t>mana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7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1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6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  <w:i/>
        </w:rPr>
        <w:t>im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32" w:right="-49" w:firstLine="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  <w:i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  <w:i/>
        </w:rPr>
        <w:t>vie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8"/>
          <w:i/>
        </w:rPr>
        <w:t>wi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  <w:i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nis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7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1"/>
          <w:i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  <w:i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  <w:i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8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ist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  <w:i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udi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8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67"/>
          <w:i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  <w:i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33" w:right="-32" w:firstLine="-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8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i/>
        </w:rPr>
        <w:t>udi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7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  <w:i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mig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3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5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left="3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3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lu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3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4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3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3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est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33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8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35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ps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  <w:position w:val="1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  <w:position w:val="1"/>
        </w:rPr>
        <w:t>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  <w:position w:val="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sh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1"/>
        </w:rPr>
        <w:t>op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45" w:lineRule="auto"/>
        <w:ind w:right="6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wi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6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274"/>
        <w:jc w:val="both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6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her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mo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et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15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sh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72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2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72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4"/>
        </w:rPr>
        <w:t>11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6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am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2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88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am</w:t>
      </w:r>
      <w:r>
        <w:rPr>
          <w:rFonts w:ascii="Calibri" w:hAnsi="Calibri" w:cs="Calibri" w:eastAsia="Calibri"/>
          <w:sz w:val="16"/>
          <w:szCs w:val="16"/>
          <w:color w:val="E8525F"/>
          <w:spacing w:val="-5"/>
          <w:w w:val="92"/>
        </w:rPr>
        <w:t>–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w w:val="11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77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77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5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89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51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3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/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ho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2400" w:right="400"/>
          <w:cols w:num="4" w:equalWidth="0">
            <w:col w:w="3008" w:space="3492"/>
            <w:col w:w="2231" w:space="312"/>
            <w:col w:w="2253" w:space="346"/>
            <w:col w:w="2358"/>
          </w:cols>
        </w:sectPr>
      </w:pPr>
      <w:rPr/>
    </w:p>
    <w:p>
      <w:pPr>
        <w:spacing w:before="75" w:after="0" w:line="253" w:lineRule="exact"/>
        <w:ind w:left="3220" w:right="-20"/>
        <w:jc w:val="left"/>
        <w:tabs>
          <w:tab w:pos="1160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6</w:t>
        <w:tab/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7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800" w:h="11920" w:orient="landscape"/>
          <w:pgMar w:top="420" w:bottom="280" w:left="800" w:right="40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2" coordorigin="0,0" coordsize="16781,11906">
            <v:shape style="position:absolute;left:0;top:0;width:16781;height:11906" type="#_x0000_t75">
              <v:imagedata r:id="rId71" o:title=""/>
            </v:shape>
            <v:group style="position:absolute;left:8972;top:11194;width:101;height:87" coordorigin="8972,11194" coordsize="101,87">
              <v:shape style="position:absolute;left:8972;top:11194;width:101;height:87" coordorigin="8972,11194" coordsize="101,87" path="m9038,11194l9008,11194,8972,11281,9000,11281,9005,11268,9067,11268,9060,11251,9011,11251,9018,11233,9053,11233,9038,11194e" filled="t" fillcolor="#FFFFFF" stroked="f">
                <v:path arrowok="t"/>
                <v:fill/>
              </v:shape>
              <v:shape style="position:absolute;left:8972;top:11194;width:101;height:87" coordorigin="8972,11194" coordsize="101,87" path="m9067,11268l9031,11268,9035,11281,9072,11281,9067,11268e" filled="t" fillcolor="#FFFFFF" stroked="f">
                <v:path arrowok="t"/>
                <v:fill/>
              </v:shape>
              <v:shape style="position:absolute;left:8972;top:11194;width:101;height:87" coordorigin="8972,11194" coordsize="101,87" path="m9053,11233l9018,11233,9024,11251,9060,11251,9053,11233e" filled="t" fillcolor="#FFFFFF" stroked="f">
                <v:path arrowok="t"/>
                <v:fill/>
              </v:shape>
            </v:group>
            <v:group style="position:absolute;left:9089;top:11194;width:96;height:88" coordorigin="9089,11194" coordsize="96,88">
              <v:shape style="position:absolute;left:9089;top:11194;width:96;height:88" coordorigin="9089,11194" coordsize="96,88" path="m9178,11250l9139,11250,9141,11253,9142,11263,9143,11278,9149,11282,9178,11282,9184,11281,9186,11280,9186,11277,9181,11274,9180,11272,9178,11250e" filled="t" fillcolor="#FFFFFF" stroked="f">
                <v:path arrowok="t"/>
                <v:fill/>
              </v:shape>
              <v:shape style="position:absolute;left:9089;top:11194;width:96;height:88" coordorigin="9089,11194" coordsize="96,88" path="m9169,11194l9089,11194,9089,11281,9127,11281,9127,11250,9178,11250,9178,11248,9174,11241,9160,11240,9174,11236,9175,11234,9127,11234,9127,11216,9181,11216,9181,11203,9169,11194e" filled="t" fillcolor="#FFFFFF" stroked="f">
                <v:path arrowok="t"/>
                <v:fill/>
              </v:shape>
              <v:shape style="position:absolute;left:9089;top:11194;width:96;height:88" coordorigin="9089,11194" coordsize="96,88" path="m9181,11216l9140,11216,9143,11220,9143,11230,9140,11234,9175,11234,9181,11228,9181,11216e" filled="t" fillcolor="#FFFFFF" stroked="f">
                <v:path arrowok="t"/>
                <v:fill/>
              </v:shape>
            </v:group>
            <v:group style="position:absolute;left:9197;top:11194;width:64;height:87" coordorigin="9197,11194" coordsize="64,87">
              <v:shape style="position:absolute;left:9197;top:11194;width:64;height:87" coordorigin="9197,11194" coordsize="64,87" path="m9262,11220l9224,11220,9224,11281,9262,11281,9262,11220e" filled="t" fillcolor="#FFFFFF" stroked="f">
                <v:path arrowok="t"/>
                <v:fill/>
              </v:shape>
              <v:shape style="position:absolute;left:9197;top:11194;width:64;height:87" coordorigin="9197,11194" coordsize="64,87" path="m9288,11194l9197,11194,9197,11220,9288,11220,9288,11194e" filled="t" fillcolor="#FFFFFF" stroked="f">
                <v:path arrowok="t"/>
                <v:fill/>
              </v:shape>
            </v:group>
            <v:group style="position:absolute;left:9303;top:11192;width:85;height:91" coordorigin="9303,11192" coordsize="85,91">
              <v:shape style="position:absolute;left:9303;top:11192;width:85;height:91" coordorigin="9303,11192" coordsize="85,91" path="m9317,11250l9303,11271,9321,11279,9344,11283,9352,11283,9372,11277,9385,11263,9385,11262,9337,11262,9323,11257,9317,11250e" filled="t" fillcolor="#FFFFFF" stroked="f">
                <v:path arrowok="t"/>
                <v:fill/>
              </v:shape>
              <v:shape style="position:absolute;left:9303;top:11192;width:85;height:91" coordorigin="9303,11192" coordsize="85,91" path="m9345,11192l9324,11196,9310,11210,9307,11232,9324,11246,9345,11252,9355,11258,9355,11261,9353,11262,9385,11262,9389,11240,9372,11228,9352,11222,9342,11215,9342,11212,9344,11211,9382,11211,9387,11204,9370,11196,9345,11192e" filled="t" fillcolor="#FFFFFF" stroked="f">
                <v:path arrowok="t"/>
                <v:fill/>
              </v:shape>
              <v:shape style="position:absolute;left:9303;top:11192;width:85;height:91" coordorigin="9303,11192" coordsize="85,91" path="m9382,11211l9355,11211,9368,11216,9373,11223,9382,11211e" filled="t" fillcolor="#FFFFFF" stroked="f">
                <v:path arrowok="t"/>
                <v:fill/>
              </v:shape>
            </v:group>
            <v:group style="position:absolute;left:9448;top:11194;width:96;height:87" coordorigin="9448,11194" coordsize="96,87">
              <v:shape style="position:absolute;left:9448;top:11194;width:96;height:87" coordorigin="9448,11194" coordsize="96,87" path="m9486,11194l9448,11194,9448,11281,9486,11281,9486,11249,9544,11249,9544,11226,9486,11226,9486,11194e" filled="t" fillcolor="#FFFFFF" stroked="f">
                <v:path arrowok="t"/>
                <v:fill/>
              </v:shape>
              <v:shape style="position:absolute;left:9448;top:11194;width:96;height:87" coordorigin="9448,11194" coordsize="96,87" path="m9544,11249l9506,11249,9506,11281,9544,11281,9544,11249e" filled="t" fillcolor="#FFFFFF" stroked="f">
                <v:path arrowok="t"/>
                <v:fill/>
              </v:shape>
              <v:shape style="position:absolute;left:9448;top:11194;width:96;height:87" coordorigin="9448,11194" coordsize="96,87" path="m9544,11194l9506,11194,9506,11226,9544,11226,9544,11194e" filled="t" fillcolor="#FFFFFF" stroked="f">
                <v:path arrowok="t"/>
                <v:fill/>
              </v:shape>
            </v:group>
            <v:group style="position:absolute;left:9562;top:11193;width:91;height:90" coordorigin="9562,11193" coordsize="91,90">
              <v:shape style="position:absolute;left:9562;top:11193;width:91;height:90" coordorigin="9562,11193" coordsize="91,90" path="m9597,11193l9578,11202,9566,11219,9562,11245,9570,11265,9586,11278,9609,11283,9628,11280,9642,11269,9646,11262,9603,11262,9601,11256,9601,11219,9603,11213,9648,11213,9643,11205,9624,11196,9597,11193e" filled="t" fillcolor="#FFFFFF" stroked="f">
                <v:path arrowok="t"/>
                <v:fill/>
              </v:shape>
              <v:shape style="position:absolute;left:9562;top:11193;width:91;height:90" coordorigin="9562,11193" coordsize="91,90" path="m9648,11213l9603,11213,9615,11213,9617,11219,9617,11256,9615,11262,9646,11262,9652,11250,9654,11221,9648,11213e" filled="t" fillcolor="#FFFFFF" stroked="f">
                <v:path arrowok="t"/>
                <v:fill/>
              </v:shape>
            </v:group>
            <v:group style="position:absolute;left:9675;top:11194;width:90;height:89" coordorigin="9675,11194" coordsize="90,89">
              <v:shape style="position:absolute;left:9675;top:11194;width:90;height:89" coordorigin="9675,11194" coordsize="90,89" path="m9713,11194l9675,11194,9675,11245,9682,11267,9699,11279,9721,11283,9741,11280,9758,11268,9760,11260,9717,11260,9713,11256,9713,11194e" filled="t" fillcolor="#FFFFFF" stroked="f">
                <v:path arrowok="t"/>
                <v:fill/>
              </v:shape>
              <v:shape style="position:absolute;left:9675;top:11194;width:90;height:89" coordorigin="9675,11194" coordsize="90,89" path="m9764,11194l9737,11194,9737,11256,9733,11260,9760,11260,9764,11245,9764,11194e" filled="t" fillcolor="#FFFFFF" stroked="f">
                <v:path arrowok="t"/>
                <v:fill/>
              </v:shape>
            </v:group>
            <v:group style="position:absolute;left:9787;top:11192;width:85;height:91" coordorigin="9787,11192" coordsize="85,91">
              <v:shape style="position:absolute;left:9787;top:11192;width:85;height:91" coordorigin="9787,11192" coordsize="85,91" path="m9801,11250l9787,11271,9805,11279,9828,11283,9835,11283,9856,11277,9869,11263,9869,11262,9821,11262,9807,11257,9801,11250e" filled="t" fillcolor="#FFFFFF" stroked="f">
                <v:path arrowok="t"/>
                <v:fill/>
              </v:shape>
              <v:shape style="position:absolute;left:9787;top:11192;width:85;height:91" coordorigin="9787,11192" coordsize="85,91" path="m9829,11192l9808,11196,9794,11210,9791,11232,9808,11246,9828,11252,9838,11258,9838,11261,9837,11262,9869,11262,9872,11240,9855,11228,9836,11222,9826,11215,9826,11212,9828,11211,9866,11211,9871,11204,9854,11196,9829,11192e" filled="t" fillcolor="#FFFFFF" stroked="f">
                <v:path arrowok="t"/>
                <v:fill/>
              </v:shape>
              <v:shape style="position:absolute;left:9787;top:11192;width:85;height:91" coordorigin="9787,11192" coordsize="85,91" path="m9866,11211l9839,11211,9851,11216,9857,11223,9866,11211e" filled="t" fillcolor="#FFFFFF" stroked="f">
                <v:path arrowok="t"/>
                <v:fill/>
              </v:shape>
            </v:group>
            <v:group style="position:absolute;left:9896;top:11194;width:83;height:87" coordorigin="9896,11194" coordsize="83,87">
              <v:shape style="position:absolute;left:9896;top:11194;width:83;height:87" coordorigin="9896,11194" coordsize="83,87" path="m9978,11194l9896,11194,9896,11281,9978,11281,9978,11256,9934,11256,9934,11247,9962,11247,9962,11228,9934,11228,9934,11219,9978,11219,9978,11194e" filled="t" fillcolor="#FFFFFF" stroked="f">
                <v:path arrowok="t"/>
                <v:fill/>
              </v:shape>
            </v:group>
            <v:group style="position:absolute;left:10389;top:11095;width:276;height:213" coordorigin="10389,11095" coordsize="276,213">
              <v:shape style="position:absolute;left:10389;top:11095;width:276;height:213" coordorigin="10389,11095" coordsize="276,213" path="m10435,11095l10389,11121,10389,11281,10435,11307,10481,11281,10481,11228,10666,11228,10666,11148,10527,11148,10435,11095e" filled="t" fillcolor="#FFFFFF" stroked="f">
                <v:path arrowok="t"/>
                <v:fill/>
              </v:shape>
              <v:shape style="position:absolute;left:10389;top:11095;width:276;height:213" coordorigin="10389,11095" coordsize="276,213" path="m10666,11228l10574,11228,10574,11281,10620,11307,10666,11281,10666,11228e" filled="t" fillcolor="#FFFFFF" stroked="f">
                <v:path arrowok="t"/>
                <v:fill/>
              </v:shape>
              <v:shape style="position:absolute;left:10389;top:11095;width:276;height:213" coordorigin="10389,11095" coordsize="276,213" path="m10574,11228l10481,11228,10527,11254,10574,11228e" filled="t" fillcolor="#FFFFFF" stroked="f">
                <v:path arrowok="t"/>
                <v:fill/>
              </v:shape>
              <v:shape style="position:absolute;left:10389;top:11095;width:276;height:213" coordorigin="10389,11095" coordsize="276,213" path="m10620,11095l10527,11148,10666,11148,10666,11121,10620,11095e" filled="t" fillcolor="#FFFFFF" stroked="f">
                <v:path arrowok="t"/>
                <v:fill/>
              </v:shape>
            </v:group>
            <v:group style="position:absolute;left:11017;top:11209;width:38;height:74" coordorigin="11017,11209" coordsize="38,74">
              <v:shape style="position:absolute;left:11017;top:11209;width:38;height:74" coordorigin="11017,11209" coordsize="38,74" path="m11047,11209l11018,11209,11017,11210,11017,11282,11018,11283,11029,11283,11030,11282,11030,11263,11051,11263,11049,11257,11050,11256,11053,11254,11055,11250,11030,11250,11030,11221,11056,11221,11056,11217,11047,11209e" filled="t" fillcolor="#FFFFFF" stroked="f">
                <v:path arrowok="t"/>
                <v:fill/>
              </v:shape>
            </v:group>
            <v:group style="position:absolute;left:11037;top:11263;width:22;height:20" coordorigin="11037,11263" coordsize="22,20">
              <v:shape style="position:absolute;left:11037;top:11263;width:22;height:20" coordorigin="11037,11263" coordsize="22,20" path="m11051,11263l11037,11263,11045,11282,11046,11283,11059,11283,11059,11282,11059,11281,11051,11263e" filled="t" fillcolor="#FFFFFF" stroked="f">
                <v:path arrowok="t"/>
                <v:fill/>
              </v:shape>
            </v:group>
            <v:group style="position:absolute;left:11040;top:11221;width:15;height:29" coordorigin="11040,11221" coordsize="15,29">
              <v:shape style="position:absolute;left:11040;top:11221;width:15;height:29" coordorigin="11040,11221" coordsize="15,29" path="m11056,11221l11040,11221,11043,11224,11043,11247,11040,11250,11055,11250,11056,11249,11056,11221e" filled="t" fillcolor="#FFFFFF" stroked="f">
                <v:path arrowok="t"/>
                <v:fill/>
              </v:shape>
            </v:group>
            <v:group style="position:absolute;left:10917;top:11209;width:37;height:74" coordorigin="10917,11209" coordsize="37,74">
              <v:shape style="position:absolute;left:10917;top:11209;width:37;height:74" coordorigin="10917,11209" coordsize="37,74" path="m10949,11209l10923,11209,10917,11215,10917,11277,10923,11283,10949,11283,10955,11277,10955,11270,10932,11270,10930,11269,10930,11222,10931,11221,10955,11221,10955,11215,10949,11209e" filled="t" fillcolor="#FFFFFF" stroked="f">
                <v:path arrowok="t"/>
                <v:fill/>
              </v:shape>
            </v:group>
            <v:group style="position:absolute;left:10940;top:11221;width:15;height:49" coordorigin="10940,11221" coordsize="15,49">
              <v:shape style="position:absolute;left:10940;top:11221;width:15;height:49" coordorigin="10940,11221" coordsize="15,49" path="m10955,11221l10941,11221,10942,11222,10942,11269,10940,11270,10955,11270,10955,11221e" filled="t" fillcolor="#FFFFFF" stroked="f">
                <v:path arrowok="t"/>
                <v:fill/>
              </v:shape>
            </v:group>
            <v:group style="position:absolute;left:10823;top:11209;width:34;height:74" coordorigin="10823,11209" coordsize="34,74">
              <v:shape style="position:absolute;left:10823;top:11209;width:34;height:74" coordorigin="10823,11209" coordsize="34,74" path="m10834,11209l10823,11209,10823,11210,10823,11282,10823,11283,10856,11283,10857,11282,10857,11271,10856,11270,10835,11270,10835,11210,10834,11209e" filled="t" fillcolor="#FFFFFF" stroked="f">
                <v:path arrowok="t"/>
                <v:fill/>
              </v:shape>
            </v:group>
            <v:group style="position:absolute;left:10967;top:11209;width:37;height:74" coordorigin="10967,11209" coordsize="37,74">
              <v:shape style="position:absolute;left:10967;top:11209;width:37;height:74" coordorigin="10967,11209" coordsize="37,74" path="m10979,11209l10968,11209,10967,11210,10967,11277,10973,11283,10999,11283,11004,11277,11004,11270,10982,11270,10980,11269,10980,11210,10979,11209e" filled="t" fillcolor="#FFFFFF" stroked="f">
                <v:path arrowok="t"/>
                <v:fill/>
              </v:shape>
            </v:group>
            <v:group style="position:absolute;left:10990;top:11209;width:15;height:61" coordorigin="10990,11209" coordsize="15,61">
              <v:shape style="position:absolute;left:10990;top:11209;width:15;height:61" coordorigin="10990,11209" coordsize="15,61" path="m11004,11209l10992,11209,10992,11210,10992,11269,10990,11270,11004,11270,11004,11210,11004,11209e" filled="t" fillcolor="#FFFFFF" stroked="f">
                <v:path arrowok="t"/>
                <v:fill/>
              </v:shape>
            </v:group>
            <v:group style="position:absolute;left:11121;top:11209;width:37;height:74" coordorigin="11121,11209" coordsize="37,74">
              <v:shape style="position:absolute;left:11121;top:11209;width:37;height:74" coordorigin="11121,11209" coordsize="37,74" path="m11157,11209l11121,11209,11121,11210,11121,11282,11121,11283,11157,11283,11158,11282,11158,11271,11157,11270,11133,11270,11133,11249,11152,11249,11152,11249,11152,11237,11152,11237,11133,11237,11133,11221,11157,11221,11158,11221,11158,11210,11157,11209e" filled="t" fillcolor="#FFFFFF" stroked="f">
                <v:path arrowok="t"/>
                <v:fill/>
              </v:shape>
            </v:group>
            <v:group style="position:absolute;left:11069;top:11209;width:25;height:74" coordorigin="11069,11209" coordsize="25,74">
              <v:shape style="position:absolute;left:11069;top:11209;width:25;height:74" coordorigin="11069,11209" coordsize="25,74" path="m11084,11209l11069,11209,11069,11210,11069,11282,11069,11283,11080,11283,11081,11282,11081,11236,11094,11236,11086,11220,11084,11210,11084,11210,11084,11209e" filled="t" fillcolor="#FFFFFF" stroked="f">
                <v:path arrowok="t"/>
                <v:fill/>
              </v:shape>
            </v:group>
            <v:group style="position:absolute;left:11081;top:11236;width:27;height:47" coordorigin="11081,11236" coordsize="27,47">
              <v:shape style="position:absolute;left:11081;top:11236;width:27;height:47" coordorigin="11081,11236" coordsize="27,47" path="m11094,11236l11081,11236,11086,11247,11094,11260,11095,11263,11095,11282,11096,11283,11107,11283,11108,11282,11108,11238,11095,11238,11094,11236e" filled="t" fillcolor="#FFFFFF" stroked="f">
                <v:path arrowok="t"/>
                <v:fill/>
              </v:shape>
            </v:group>
            <v:group style="position:absolute;left:11095;top:11209;width:12;height:29" coordorigin="11095,11209" coordsize="12,29">
              <v:shape style="position:absolute;left:11095;top:11209;width:12;height:29" coordorigin="11095,11209" coordsize="12,29" path="m11107,11209l11096,11209,11096,11209,11096,11210,11095,11238,11108,11238,11108,11210,11107,11209e" filled="t" fillcolor="#FFFFFF" stroked="f">
                <v:path arrowok="t"/>
                <v:fill/>
              </v:shape>
            </v:group>
            <v:group style="position:absolute;left:10776;top:11209;width:37;height:74" coordorigin="10776,11209" coordsize="37,74">
              <v:shape style="position:absolute;left:10776;top:11209;width:37;height:74" coordorigin="10776,11209" coordsize="37,74" path="m10812,11209l10776,11209,10776,11210,10776,11282,10776,11283,10812,11283,10813,11282,10813,11271,10812,11270,10788,11270,10788,11249,10807,11249,10807,11249,10807,11237,10807,11237,10788,11237,10788,11221,10812,11221,10813,11221,10813,11210,10812,11209e" filled="t" fillcolor="#FFFFFF" stroked="f">
                <v:path arrowok="t"/>
                <v:fill/>
              </v:shape>
            </v:group>
            <v:group style="position:absolute;left:10866;top:11209;width:39;height:74" coordorigin="10866,11209" coordsize="39,74">
              <v:shape style="position:absolute;left:10866;top:11209;width:39;height:74" coordorigin="10866,11209" coordsize="39,74" path="m10896,11209l10866,11209,10866,11210,10866,11282,10866,11283,10896,11283,10904,11275,10904,11270,10878,11270,10878,11249,10904,11249,10903,11246,10898,11243,10903,11240,10904,11237,10878,11237,10878,11221,10904,11221,10904,11216,10896,11209e" filled="t" fillcolor="#FFFFFF" stroked="f">
                <v:path arrowok="t"/>
                <v:fill/>
              </v:shape>
            </v:group>
            <v:group style="position:absolute;left:10889;top:11249;width:15;height:21" coordorigin="10889,11249" coordsize="15,21">
              <v:shape style="position:absolute;left:10889;top:11249;width:15;height:21" coordorigin="10889,11249" coordsize="15,21" path="m10904,11249l10889,11249,10892,11252,10892,11268,10889,11270,10904,11270,10904,11251,10904,11249e" filled="t" fillcolor="#FFFFFF" stroked="f">
                <v:path arrowok="t"/>
                <v:fill/>
              </v:shape>
            </v:group>
            <v:group style="position:absolute;left:10889;top:11221;width:15;height:16" coordorigin="10889,11221" coordsize="15,16">
              <v:shape style="position:absolute;left:10889;top:11221;width:15;height:16" coordorigin="10889,11221" coordsize="15,16" path="m10904,11221l10889,11221,10892,11224,10892,11234,10889,11237,10904,11237,10904,11235,10904,11221e" filled="t" fillcolor="#FFFFFF" stroked="f">
                <v:path arrowok="t"/>
                <v:fill/>
              </v:shape>
            </v:group>
            <v:group style="position:absolute;left:10712;top:11209;width:25;height:74" coordorigin="10712,11209" coordsize="25,74">
              <v:shape style="position:absolute;left:10712;top:11209;width:25;height:74" coordorigin="10712,11209" coordsize="25,74" path="m10727,11209l10712,11209,10712,11210,10712,11282,10712,11283,10724,11283,10724,11282,10724,11242,10737,11242,10729,11220,10727,11210,10727,11210,10727,11209e" filled="t" fillcolor="#FFFFFF" stroked="f">
                <v:path arrowok="t"/>
                <v:fill/>
              </v:shape>
            </v:group>
            <v:group style="position:absolute;left:10750;top:11242;width:12;height:41" coordorigin="10750,11242" coordsize="12,41">
              <v:shape style="position:absolute;left:10750;top:11242;width:12;height:41" coordorigin="10750,11242" coordsize="12,41" path="m10763,11242l10750,11242,10750,11282,10751,11283,10762,11283,10763,11282,10763,11242e" filled="t" fillcolor="#FFFFFF" stroked="f">
                <v:path arrowok="t"/>
                <v:fill/>
              </v:shape>
            </v:group>
            <v:group style="position:absolute;left:10724;top:11242;width:26;height:22" coordorigin="10724,11242" coordsize="26,22">
              <v:shape style="position:absolute;left:10724;top:11242;width:26;height:22" coordorigin="10724,11242" coordsize="26,22" path="m10737,11242l10724,11242,10727,11251,10731,11261,10732,11263,10732,11263,10732,11264,10742,11264,10743,11263,10743,11263,10744,11261,10747,11251,10750,11244,10737,11244,10737,11242e" filled="t" fillcolor="#FFFFFF" stroked="f">
                <v:path arrowok="t"/>
                <v:fill/>
              </v:shape>
            </v:group>
            <v:group style="position:absolute;left:10737;top:11209;width:26;height:35" coordorigin="10737,11209" coordsize="26,35">
              <v:shape style="position:absolute;left:10737;top:11209;width:26;height:35" coordorigin="10737,11209" coordsize="26,35" path="m10762,11209l10748,11209,10747,11210,10747,11210,10746,11220,10737,11244,10750,11244,10750,11242,10763,11242,10763,11210,10762,11209e" filled="t" fillcolor="#FFFFFF" stroked="f">
                <v:path arrowok="t"/>
                <v:fill/>
              </v:shape>
            </v:group>
            <v:group style="position:absolute;left:10776;top:11123;width:23;height:74" coordorigin="10776,11123" coordsize="23,74">
              <v:shape style="position:absolute;left:10776;top:11123;width:23;height:74" coordorigin="10776,11123" coordsize="23,74" path="m10800,11135l10787,11135,10787,11196,10788,11196,10799,11196,10800,11196,10800,11135e" filled="t" fillcolor="#FFFFFF" stroked="f">
                <v:path arrowok="t"/>
                <v:fill/>
              </v:shape>
              <v:shape style="position:absolute;left:10776;top:11123;width:23;height:74" coordorigin="10776,11123" coordsize="23,74" path="m10810,11123l10777,11123,10776,11123,10776,11134,10777,11135,10810,11135,10810,11134,10810,11123,10810,11123e" filled="t" fillcolor="#FFFFFF" stroked="f">
                <v:path arrowok="t"/>
                <v:fill/>
              </v:shape>
            </v:group>
            <v:group style="position:absolute;left:10712;top:11123;width:37;height:74" coordorigin="10712,11123" coordsize="37,74">
              <v:shape style="position:absolute;left:10712;top:11123;width:37;height:74" coordorigin="10712,11123" coordsize="37,74" path="m10748,11123l10718,11123,10712,11128,10712,11192,10718,11196,10748,11196,10749,11196,10749,11184,10748,11184,10726,11184,10724,11183,10724,11136,10725,11135,10748,11135,10749,11134,10749,11123,10748,11123e" filled="t" fillcolor="#FFFFFF" stroked="f">
                <v:path arrowok="t"/>
                <v:fill/>
              </v:shape>
            </v:group>
            <v:group style="position:absolute;left:10757;top:11123;width:12;height:74" coordorigin="10757,11123" coordsize="12,74">
              <v:shape style="position:absolute;left:10757;top:11123;width:12;height:74" coordorigin="10757,11123" coordsize="12,74" path="m10769,11123l10758,11123,10757,11123,10757,11196,10758,11196,10769,11196,10770,11196,10770,11123,10769,11123e" filled="t" fillcolor="#FFFFFF" stroked="f">
                <v:path arrowok="t"/>
                <v:fill/>
              </v:shape>
            </v:group>
            <v:group style="position:absolute;left:10816;top:11123;width:41;height:74" coordorigin="10816,11123" coordsize="41,74">
              <v:shape style="position:absolute;left:10816;top:11123;width:41;height:74" coordorigin="10816,11123" coordsize="41,74" path="m10829,11123l10817,11123,10816,11123,10816,11124,10817,11130,10818,11135,10823,11153,10830,11174,10831,11177,10831,11196,10831,11196,10843,11196,10843,11196,10843,11177,10850,11157,10837,11157,10831,11135,10831,11134,10830,11124,10830,11123,10829,11123e" filled="t" fillcolor="#FFFFFF" stroked="f">
                <v:path arrowok="t"/>
                <v:fill/>
              </v:shape>
              <v:shape style="position:absolute;left:10816;top:11123;width:41;height:74" coordorigin="10816,11123" coordsize="41,74" path="m10857,11123l10845,11123,10844,11123,10844,11124,10843,11134,10843,11135,10837,11157,10850,11157,10851,11154,10856,11134,10857,11131,10858,11124,10858,11123,10857,11123e" filled="t" fillcolor="#FFFFFF" stroked="f">
                <v:path arrowok="t"/>
                <v:fill/>
              </v:shape>
            </v:group>
            <v:group style="position:absolute;left:10886;top:11123;width:37;height:73" coordorigin="10886,11123" coordsize="37,73">
              <v:shape style="position:absolute;left:10886;top:11123;width:37;height:73" coordorigin="10886,11123" coordsize="37,73" path="m10917,11123l10891,11123,10886,11128,10886,11191,10891,11196,10917,11196,10923,11191,10923,11184,10900,11184,10898,11183,10898,11136,10899,11135,10923,11135,10923,11128,10917,11123e" filled="t" fillcolor="#FFFFFF" stroked="f">
                <v:path arrowok="t"/>
                <v:fill/>
              </v:shape>
              <v:shape style="position:absolute;left:10886;top:11123;width:37;height:73" coordorigin="10886,11123" coordsize="37,73" path="m10923,11135l10909,11135,10910,11136,10910,11183,10908,11184,10923,11184,10923,11135e" filled="t" fillcolor="#FFFFFF" stroked="f">
                <v:path arrowok="t"/>
                <v:fill/>
              </v:shape>
            </v:group>
            <v:group style="position:absolute;left:10933;top:11123;width:37;height:73" coordorigin="10933,11123" coordsize="37,73">
              <v:shape style="position:absolute;left:10933;top:11123;width:37;height:73" coordorigin="10933,11123" coordsize="37,73" path="m10969,11123l10934,11123,10933,11123,10933,11196,10934,11196,10945,11196,10945,11196,10945,11163,10964,11163,10964,11162,10964,11151,10964,11151,10945,11151,10945,11135,10969,11135,10970,11134,10970,11123,10969,11123e" filled="t" fillcolor="#FFFFFF" stroked="f">
                <v:path arrowok="t"/>
                <v:fill/>
              </v:shape>
            </v:group>
            <v:group style="position:absolute;left:11679;top:11017;width:354;height:265" coordorigin="11679,11017" coordsize="354,265">
              <v:shape style="position:absolute;left:11679;top:11017;width:354;height:265" coordorigin="11679,11017" coordsize="354,265" path="m11679,11282l12033,11282,12033,11017,11679,11017,11679,11282e" filled="t" fillcolor="#FFFFFF" stroked="f">
                <v:path arrowok="t"/>
                <v:fill/>
              </v:shape>
              <v:shape style="position:absolute;left:11719;top:11047;width:272;height:223" type="#_x0000_t75">
                <v:imagedata r:id="rId72" o:title=""/>
              </v:shape>
              <v:shape style="position:absolute;left:1417;top:3111;width:5558;height:3591" type="#_x0000_t75">
                <v:imagedata r:id="rId73" o:title=""/>
              </v:shape>
            </v:group>
            <v:group style="position:absolute;left:8844;top:1417;width:2343;height:7608" coordorigin="8844,1417" coordsize="2343,7608">
              <v:shape style="position:absolute;left:8844;top:1417;width:2343;height:7608" coordorigin="8844,1417" coordsize="2343,7608" path="m8844,9026l11187,9026,11187,1417,8844,1417,8844,9026e" filled="t" fillcolor="#000000" stroked="f">
                <v:path arrowok="t"/>
                <v:fill/>
              </v:shape>
            </v:group>
            <v:group style="position:absolute;left:13984;top:7877;width:2343;height:1033" coordorigin="13984,7877" coordsize="2343,1033">
              <v:shape style="position:absolute;left:13984;top:7877;width:2343;height:1033" coordorigin="13984,7877" coordsize="2343,1033" path="m13984,8911l16328,8911,16328,7877,13984,7877,13984,8911e" filled="t" fillcolor="#000000" stroked="f">
                <v:path arrowok="t"/>
                <v:fill/>
              </v:shape>
            </v:group>
            <v:group style="position:absolute;left:11414;top:1417;width:2343;height:8303" coordorigin="11414,1417" coordsize="2343,8303">
              <v:shape style="position:absolute;left:11414;top:1417;width:2343;height:8303" coordorigin="11414,1417" coordsize="2343,8303" path="m11414,9721l13757,9721,13757,1417,11414,1417,11414,9721e" filled="t" fillcolor="#000000" stroked="f">
                <v:path arrowok="t"/>
                <v:fill/>
              </v:shape>
            </v:group>
            <v:group style="position:absolute;left:13984;top:1417;width:2343;height:6233" coordorigin="13984,1417" coordsize="2343,6233">
              <v:shape style="position:absolute;left:13984;top:1417;width:2343;height:6233" coordorigin="13984,1417" coordsize="2343,6233" path="m13984,7651l16328,7651,16328,1417,13984,1417,13984,7651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78" w:right="2140"/>
        <w:jc w:val="center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2"/>
          <w:w w:val="100"/>
        </w:rPr>
        <w:t>2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30"/>
          <w:szCs w:val="30"/>
          <w:color w:val="FFFFFF"/>
          <w:spacing w:val="-24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30"/>
          <w:szCs w:val="30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2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sz w:val="30"/>
          <w:szCs w:val="30"/>
          <w:color w:val="FFFFFF"/>
          <w:spacing w:val="-21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5"/>
        </w:rPr>
        <w:t>o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107"/>
        </w:rPr>
        <w:t>v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</w:rPr>
        <w:t>em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94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6"/>
        </w:rPr>
        <w:t>er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97" w:after="0" w:line="240" w:lineRule="exact"/>
        <w:ind w:left="413" w:right="27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59"/>
        </w:rPr>
        <w:t>J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94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3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–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1" w:lineRule="exact"/>
        <w:ind w:left="81" w:right="-5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ha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822" w:right="168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5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ut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5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5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5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95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color w:val="E8525F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7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65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6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8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3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118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3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left="57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66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7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6"/>
        </w:rPr>
        <w:t>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5" w:lineRule="auto"/>
        <w:ind w:left="68" w:right="20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Madelein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Flyn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Tim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Humph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intriguing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wea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4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inspi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ins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alla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tio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aug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66" w:right="146" w:firstLine="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bac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6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rid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night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par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othe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drink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snac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enj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hands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enc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9"/>
        </w:rPr>
        <w:t>auge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curious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ont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aptions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enj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yin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shor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film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s-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63" w:right="3" w:firstLine="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art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artist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ck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Har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8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Cash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urious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obi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eac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on,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aem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Mille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Ma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tthe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obins,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xplorin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agil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plane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Wha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arth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56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tim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ucha!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64" w:right="-49" w:firstLine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scientis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(D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vi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8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ol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so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Clima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cienc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Mel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ourn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Uni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si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olitician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66" w:right="141" w:firstLine="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fut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uris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uar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Cand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AR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UP)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other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slid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minu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eac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sha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their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66" w:right="-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emen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though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going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nowhe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89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nigh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obli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je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ail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glow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with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ideas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’l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hel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imagina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oing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whe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xplorin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ea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sus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ainabl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ma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erienc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art!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-18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7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right="-5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6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1"/>
          <w:w w:val="115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15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15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5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11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6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7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8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left="21" w:right="-38" w:firstLine="-1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25" w:right="456" w:firstLine="-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duce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6"/>
        </w:rPr>
        <w:t>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6" w:right="-4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20" w:right="7" w:firstLine="-1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chi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vin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sus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ainabl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art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tic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challeng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chanc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how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15" w:right="-49" w:firstLine="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88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8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things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glo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hom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Disc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duc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onmen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impa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ct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ourin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onsibl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Mobili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wor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sho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2" w:right="17" w:firstLine="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ormanc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ust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alia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-p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sen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enin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Our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ormanc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ust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alian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artist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(D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8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digari,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Tim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Willo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eiland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pai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ernational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olla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ors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challeng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ea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oj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7" w:right="-33" w:firstLine="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anchis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gi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ole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Ide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sen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oun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inspirin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thinking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alking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8" w:right="167" w:firstLine="-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doing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ontribu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ideas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9"/>
        </w:rPr>
        <w:t>ult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chang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publi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orum.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13" w:right="523" w:firstLine="-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0"/>
        </w:rPr>
        <w:t>ICK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0"/>
        </w:rPr>
        <w:t>$1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1"/>
        </w:rPr>
        <w:t>session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$2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full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8"/>
        </w:rPr>
        <w:t>p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6"/>
        </w:rPr>
        <w:t>ass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19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2"/>
        </w:rPr>
        <w:t>NF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7"/>
        </w:rPr>
        <w:t>ORM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2"/>
        </w:rPr>
        <w:t>TION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going.n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whe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@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2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mel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4"/>
        </w:rPr>
        <w:t>ourne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94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6"/>
        </w:rPr>
        <w:t>vic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83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0"/>
          <w:w w:val="107"/>
        </w:rPr>
        <w:t>v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3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6"/>
        </w:rPr>
        <w:t>au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14" w:right="237" w:firstLine="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OKIN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ar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shouse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om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au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)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93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22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83"/>
        </w:rPr>
        <w:t>37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83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4" w:after="0" w:line="240" w:lineRule="exact"/>
        <w:ind w:left="12" w:right="805" w:firstLine="-2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color w:val="E8525F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7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22"/>
          <w:szCs w:val="22"/>
          <w:color w:val="FFFFFF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9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7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1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9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9"/>
        </w:rPr>
        <w:t>g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9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6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4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83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8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8" w:right="81" w:firstLine="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ear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ga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dibl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plant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ca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ermacult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uris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tric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Jon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Disc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did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kno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trick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agin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ound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Nort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Mel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ourn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dif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ent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brin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able!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left="4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1"/>
          <w:w w:val="11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2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9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7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7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9"/>
        </w:rPr>
        <w:t>$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5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7" w:right="434" w:firstLine="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3"/>
          <w:w w:val="101"/>
        </w:rPr>
        <w:t>B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0"/>
        </w:rPr>
        <w:t>gs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78"/>
        </w:rPr>
        <w:t>:</w:t>
      </w:r>
      <w:r>
        <w:rPr>
          <w:rFonts w:ascii="Calibri" w:hAnsi="Calibri" w:cs="Calibri" w:eastAsia="Calibri"/>
          <w:sz w:val="16"/>
          <w:szCs w:val="16"/>
          <w:color w:val="E8525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4"/>
        </w:rPr>
        <w:t>ho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2"/>
        </w:rPr>
        <w:t>us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83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6"/>
        </w:rPr>
        <w:t>co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E8525F"/>
          <w:spacing w:val="4"/>
          <w:w w:val="83"/>
        </w:rPr>
        <w:t>.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</w:rPr>
        <w:t>)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9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5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5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</w:rPr>
        <w:t>2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2"/>
          <w:w w:val="93"/>
        </w:rPr>
        <w:t>3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90"/>
        </w:rPr>
        <w:t>7</w:t>
      </w:r>
      <w:r>
        <w:rPr>
          <w:rFonts w:ascii="Calibri" w:hAnsi="Calibri" w:cs="Calibri" w:eastAsia="Calibri"/>
          <w:sz w:val="16"/>
          <w:szCs w:val="16"/>
          <w:color w:val="E8525F"/>
          <w:spacing w:val="3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3"/>
        </w:rPr>
        <w:t>3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1"/>
        </w:rPr>
        <w:t>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3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6"/>
        </w:rPr>
        <w:t>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5" w:lineRule="auto"/>
        <w:ind w:left="7" w:right="57" w:firstLine="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(lunch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ap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!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Hel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us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eleb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inaugu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whe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brin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pla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mad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sel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call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cho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down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inspirin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wo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-artist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includin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ans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cult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criti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cialis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Dieg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onet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4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5"/>
          <w:position w:val="1"/>
        </w:rPr>
        <w:t>@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7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8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9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9"/>
          <w:w w:val="98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8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800" w:right="400"/>
          <w:cols w:num="4" w:equalWidth="0">
            <w:col w:w="6674" w:space="1369"/>
            <w:col w:w="2276" w:space="345"/>
            <w:col w:w="2199" w:space="377"/>
            <w:col w:w="2360"/>
          </w:cols>
        </w:sectPr>
      </w:pPr>
      <w:rPr/>
    </w:p>
    <w:p>
      <w:pPr>
        <w:spacing w:before="75" w:after="0" w:line="253" w:lineRule="exact"/>
        <w:ind w:left="3461" w:right="-20"/>
        <w:jc w:val="left"/>
        <w:tabs>
          <w:tab w:pos="118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8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9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4" w:after="0" w:line="345" w:lineRule="exact"/>
        <w:ind w:left="2525"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97"/>
          <w:position w:val="-1"/>
        </w:rPr>
        <w:t>Behind</w:t>
      </w:r>
      <w:r>
        <w:rPr>
          <w:rFonts w:ascii="Calibri" w:hAnsi="Calibri" w:cs="Calibri" w:eastAsia="Calibri"/>
          <w:sz w:val="30"/>
          <w:szCs w:val="30"/>
          <w:color w:val="FFFFFF"/>
          <w:spacing w:val="-2"/>
          <w:w w:val="97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position w:val="-1"/>
        </w:rPr>
        <w:t>the</w:t>
      </w:r>
      <w:r>
        <w:rPr>
          <w:rFonts w:ascii="Calibri" w:hAnsi="Calibri" w:cs="Calibri" w:eastAsia="Calibri"/>
          <w:sz w:val="30"/>
          <w:szCs w:val="30"/>
          <w:color w:val="FFFFFF"/>
          <w:spacing w:val="-16"/>
          <w:w w:val="100"/>
          <w:position w:val="-1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15"/>
          <w:position w:val="-1"/>
        </w:rPr>
        <w:t>S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8"/>
          <w:position w:val="-1"/>
        </w:rPr>
        <w:t>c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94"/>
          <w:position w:val="-1"/>
        </w:rPr>
        <w:t>ene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11"/>
          <w:position w:val="-1"/>
        </w:rPr>
        <w:t>s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00" w:h="11920" w:orient="landscape"/>
          <w:pgMar w:top="420" w:bottom="280" w:left="560" w:right="400"/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1" coordorigin="0,0" coordsize="16781,11906">
            <v:shape style="position:absolute;left:0;top:0;width:16781;height:11906" type="#_x0000_t75">
              <v:imagedata r:id="rId74" o:title=""/>
            </v:shape>
            <v:group style="position:absolute;left:8844;top:3334;width:2343;height:5074" coordorigin="8844,3334" coordsize="2343,5074">
              <v:shape style="position:absolute;left:8844;top:3334;width:2343;height:5074" coordorigin="8844,3334" coordsize="2343,5074" path="m8844,8408l11187,8408,11187,3334,8844,3334,8844,8408e" filled="t" fillcolor="#000000" stroked="f">
                <v:path arrowok="t"/>
                <v:fill/>
              </v:shape>
            </v:group>
            <v:group style="position:absolute;left:8986;top:11196;width:101;height:87" coordorigin="8986,11196" coordsize="101,87">
              <v:shape style="position:absolute;left:8986;top:11196;width:101;height:87" coordorigin="8986,11196" coordsize="101,87" path="m9052,11196l9022,11196,8986,11283,9014,11283,9019,11270,9081,11270,9075,11253,9025,11253,9032,11235,9067,11235,9052,11196e" filled="t" fillcolor="#FFFFFF" stroked="f">
                <v:path arrowok="t"/>
                <v:fill/>
              </v:shape>
              <v:shape style="position:absolute;left:8986;top:11196;width:101;height:87" coordorigin="8986,11196" coordsize="101,87" path="m9081,11270l9045,11270,9049,11283,9086,11283,9081,11270e" filled="t" fillcolor="#FFFFFF" stroked="f">
                <v:path arrowok="t"/>
                <v:fill/>
              </v:shape>
              <v:shape style="position:absolute;left:8986;top:11196;width:101;height:87" coordorigin="8986,11196" coordsize="101,87" path="m9067,11235l9032,11235,9038,11253,9075,11253,9067,11235e" filled="t" fillcolor="#FFFFFF" stroked="f">
                <v:path arrowok="t"/>
                <v:fill/>
              </v:shape>
            </v:group>
            <v:group style="position:absolute;left:9104;top:11196;width:96;height:88" coordorigin="9104,11196" coordsize="96,88">
              <v:shape style="position:absolute;left:9104;top:11196;width:96;height:88" coordorigin="9104,11196" coordsize="96,88" path="m9193,11252l9153,11252,9155,11255,9156,11265,9157,11280,9164,11284,9193,11284,9199,11283,9200,11282,9200,11279,9195,11276,9194,11274,9193,11252e" filled="t" fillcolor="#FFFFFF" stroked="f">
                <v:path arrowok="t"/>
                <v:fill/>
              </v:shape>
              <v:shape style="position:absolute;left:9104;top:11196;width:96;height:88" coordorigin="9104,11196" coordsize="96,88" path="m9183,11196l9104,11196,9104,11283,9141,11283,9141,11252,9193,11252,9193,11250,9188,11243,9174,11241,9188,11238,9189,11236,9141,11236,9141,11218,9195,11218,9195,11205,9183,11196e" filled="t" fillcolor="#FFFFFF" stroked="f">
                <v:path arrowok="t"/>
                <v:fill/>
              </v:shape>
              <v:shape style="position:absolute;left:9104;top:11196;width:96;height:88" coordorigin="9104,11196" coordsize="96,88" path="m9195,11218l9154,11218,9157,11222,9157,11232,9154,11236,9189,11236,9195,11230,9195,11218e" filled="t" fillcolor="#FFFFFF" stroked="f">
                <v:path arrowok="t"/>
                <v:fill/>
              </v:shape>
            </v:group>
            <v:group style="position:absolute;left:9212;top:11196;width:64;height:87" coordorigin="9212,11196" coordsize="64,87">
              <v:shape style="position:absolute;left:9212;top:11196;width:64;height:87" coordorigin="9212,11196" coordsize="64,87" path="m9276,11222l9238,11222,9238,11283,9276,11283,9276,11222e" filled="t" fillcolor="#FFFFFF" stroked="f">
                <v:path arrowok="t"/>
                <v:fill/>
              </v:shape>
              <v:shape style="position:absolute;left:9212;top:11196;width:64;height:87" coordorigin="9212,11196" coordsize="64,87" path="m9303,11196l9212,11196,9212,11222,9303,11222,9303,11196e" filled="t" fillcolor="#FFFFFF" stroked="f">
                <v:path arrowok="t"/>
                <v:fill/>
              </v:shape>
            </v:group>
            <v:group style="position:absolute;left:9317;top:11194;width:85;height:91" coordorigin="9317,11194" coordsize="85,91">
              <v:shape style="position:absolute;left:9317;top:11194;width:85;height:91" coordorigin="9317,11194" coordsize="85,91" path="m9331,11252l9317,11273,9335,11281,9358,11285,9366,11285,9386,11279,9399,11265,9399,11264,9351,11264,9337,11259,9331,11252e" filled="t" fillcolor="#FFFFFF" stroked="f">
                <v:path arrowok="t"/>
                <v:fill/>
              </v:shape>
              <v:shape style="position:absolute;left:9317;top:11194;width:85;height:91" coordorigin="9317,11194" coordsize="85,91" path="m9359,11194l9339,11198,9324,11212,9321,11234,9338,11248,9359,11254,9369,11260,9369,11263,9367,11264,9399,11264,9403,11242,9386,11230,9366,11224,9356,11217,9356,11214,9358,11213,9396,11213,9401,11206,9385,11197,9359,11194e" filled="t" fillcolor="#FFFFFF" stroked="f">
                <v:path arrowok="t"/>
                <v:fill/>
              </v:shape>
              <v:shape style="position:absolute;left:9317;top:11194;width:85;height:91" coordorigin="9317,11194" coordsize="85,91" path="m9396,11213l9369,11213,9382,11218,9387,11225,9396,11213e" filled="t" fillcolor="#FFFFFF" stroked="f">
                <v:path arrowok="t"/>
                <v:fill/>
              </v:shape>
            </v:group>
            <v:group style="position:absolute;left:9462;top:11196;width:96;height:87" coordorigin="9462,11196" coordsize="96,87">
              <v:shape style="position:absolute;left:9462;top:11196;width:96;height:87" coordorigin="9462,11196" coordsize="96,87" path="m9500,11196l9462,11196,9462,11283,9500,11283,9500,11251,9558,11251,9558,11228,9500,11228,9500,11196e" filled="t" fillcolor="#FFFFFF" stroked="f">
                <v:path arrowok="t"/>
                <v:fill/>
              </v:shape>
              <v:shape style="position:absolute;left:9462;top:11196;width:96;height:87" coordorigin="9462,11196" coordsize="96,87" path="m9558,11251l9520,11251,9520,11283,9558,11283,9558,11251e" filled="t" fillcolor="#FFFFFF" stroked="f">
                <v:path arrowok="t"/>
                <v:fill/>
              </v:shape>
              <v:shape style="position:absolute;left:9462;top:11196;width:96;height:87" coordorigin="9462,11196" coordsize="96,87" path="m9558,11196l9520,11196,9520,11228,9558,11228,9558,11196e" filled="t" fillcolor="#FFFFFF" stroked="f">
                <v:path arrowok="t"/>
                <v:fill/>
              </v:shape>
            </v:group>
            <v:group style="position:absolute;left:9576;top:11195;width:91;height:90" coordorigin="9576,11195" coordsize="91,90">
              <v:shape style="position:absolute;left:9576;top:11195;width:91;height:90" coordorigin="9576,11195" coordsize="91,90" path="m9611,11195l9593,11204,9580,11221,9576,11247,9584,11267,9601,11280,9623,11285,9642,11282,9657,11271,9660,11263,9617,11263,9615,11258,9615,11221,9617,11215,9662,11215,9657,11207,9638,11198,9611,11195e" filled="t" fillcolor="#FFFFFF" stroked="f">
                <v:path arrowok="t"/>
                <v:fill/>
              </v:shape>
              <v:shape style="position:absolute;left:9576;top:11195;width:91;height:90" coordorigin="9576,11195" coordsize="91,90" path="m9662,11215l9617,11215,9629,11215,9631,11221,9631,11258,9629,11263,9660,11263,9666,11252,9668,11223,9662,11215e" filled="t" fillcolor="#FFFFFF" stroked="f">
                <v:path arrowok="t"/>
                <v:fill/>
              </v:shape>
            </v:group>
            <v:group style="position:absolute;left:9689;top:11196;width:90;height:89" coordorigin="9689,11196" coordsize="90,89">
              <v:shape style="position:absolute;left:9689;top:11196;width:90;height:89" coordorigin="9689,11196" coordsize="90,89" path="m9727,11196l9689,11196,9689,11247,9696,11269,9713,11281,9735,11285,9756,11282,9772,11270,9774,11262,9731,11262,9727,11258,9727,11196e" filled="t" fillcolor="#FFFFFF" stroked="f">
                <v:path arrowok="t"/>
                <v:fill/>
              </v:shape>
              <v:shape style="position:absolute;left:9689;top:11196;width:90;height:89" coordorigin="9689,11196" coordsize="90,89" path="m9778,11196l9751,11196,9751,11258,9747,11262,9774,11262,9778,11247,9778,11196e" filled="t" fillcolor="#FFFFFF" stroked="f">
                <v:path arrowok="t"/>
                <v:fill/>
              </v:shape>
            </v:group>
            <v:group style="position:absolute;left:9801;top:11194;width:85;height:91" coordorigin="9801,11194" coordsize="85,91">
              <v:shape style="position:absolute;left:9801;top:11194;width:85;height:91" coordorigin="9801,11194" coordsize="85,91" path="m9815,11252l9801,11273,9819,11281,9842,11285,9850,11285,9870,11279,9883,11265,9883,11264,9835,11264,9821,11259,9815,11252e" filled="t" fillcolor="#FFFFFF" stroked="f">
                <v:path arrowok="t"/>
                <v:fill/>
              </v:shape>
              <v:shape style="position:absolute;left:9801;top:11194;width:85;height:91" coordorigin="9801,11194" coordsize="85,91" path="m9843,11194l9822,11198,9808,11212,9805,11234,9822,11248,9843,11254,9853,11260,9853,11263,9851,11264,9883,11264,9887,11242,9870,11230,9850,11224,9840,11217,9840,11214,9842,11213,9880,11213,9885,11206,9868,11197,9843,11194e" filled="t" fillcolor="#FFFFFF" stroked="f">
                <v:path arrowok="t"/>
                <v:fill/>
              </v:shape>
              <v:shape style="position:absolute;left:9801;top:11194;width:85;height:91" coordorigin="9801,11194" coordsize="85,91" path="m9880,11213l9853,11213,9866,11218,9871,11225,9880,11213e" filled="t" fillcolor="#FFFFFF" stroked="f">
                <v:path arrowok="t"/>
                <v:fill/>
              </v:shape>
            </v:group>
            <v:group style="position:absolute;left:9910;top:11196;width:83;height:87" coordorigin="9910,11196" coordsize="83,87">
              <v:shape style="position:absolute;left:9910;top:11196;width:83;height:87" coordorigin="9910,11196" coordsize="83,87" path="m9992,11196l9910,11196,9910,11283,9992,11283,9992,11257,9948,11257,9948,11249,9976,11249,9976,11230,9948,11230,9948,11221,9992,11221,9992,11196e" filled="t" fillcolor="#FFFFFF" stroked="f">
                <v:path arrowok="t"/>
                <v:fill/>
              </v:shape>
            </v:group>
            <v:group style="position:absolute;left:10404;top:11097;width:276;height:213" coordorigin="10404,11097" coordsize="276,213">
              <v:shape style="position:absolute;left:10404;top:11097;width:276;height:213" coordorigin="10404,11097" coordsize="276,213" path="m10450,11097l10404,11123,10404,11283,10450,11309,10496,11283,10496,11230,10680,11230,10680,11150,10542,11150,10450,11097e" filled="t" fillcolor="#FFFFFF" stroked="f">
                <v:path arrowok="t"/>
                <v:fill/>
              </v:shape>
              <v:shape style="position:absolute;left:10404;top:11097;width:276;height:213" coordorigin="10404,11097" coordsize="276,213" path="m10680,11230l10588,11230,10588,11283,10634,11309,10680,11283,10680,11230e" filled="t" fillcolor="#FFFFFF" stroked="f">
                <v:path arrowok="t"/>
                <v:fill/>
              </v:shape>
              <v:shape style="position:absolute;left:10404;top:11097;width:276;height:213" coordorigin="10404,11097" coordsize="276,213" path="m10588,11230l10496,11230,10542,11256,10588,11230e" filled="t" fillcolor="#FFFFFF" stroked="f">
                <v:path arrowok="t"/>
                <v:fill/>
              </v:shape>
              <v:shape style="position:absolute;left:10404;top:11097;width:276;height:213" coordorigin="10404,11097" coordsize="276,213" path="m10634,11097l10542,11150,10680,11150,10680,11123,10634,11097e" filled="t" fillcolor="#FFFFFF" stroked="f">
                <v:path arrowok="t"/>
                <v:fill/>
              </v:shape>
            </v:group>
            <v:group style="position:absolute;left:11031;top:11211;width:38;height:74" coordorigin="11031,11211" coordsize="38,74">
              <v:shape style="position:absolute;left:11031;top:11211;width:38;height:74" coordorigin="11031,11211" coordsize="38,74" path="m11062,11211l11032,11211,11031,11211,11031,11284,11032,11285,11043,11285,11044,11284,11044,11265,11065,11265,11063,11259,11064,11258,11068,11256,11069,11252,11044,11252,11044,11223,11070,11223,11070,11219,11062,11211e" filled="t" fillcolor="#FFFFFF" stroked="f">
                <v:path arrowok="t"/>
                <v:fill/>
              </v:shape>
            </v:group>
            <v:group style="position:absolute;left:11051;top:11265;width:22;height:20" coordorigin="11051,11265" coordsize="22,20">
              <v:shape style="position:absolute;left:11051;top:11265;width:22;height:20" coordorigin="11051,11265" coordsize="22,20" path="m11065,11265l11051,11265,11059,11284,11060,11285,11073,11285,11073,11284,11073,11283,11065,11265e" filled="t" fillcolor="#FFFFFF" stroked="f">
                <v:path arrowok="t"/>
                <v:fill/>
              </v:shape>
            </v:group>
            <v:group style="position:absolute;left:11054;top:11223;width:15;height:29" coordorigin="11054,11223" coordsize="15,29">
              <v:shape style="position:absolute;left:11054;top:11223;width:15;height:29" coordorigin="11054,11223" coordsize="15,29" path="m11070,11223l11054,11223,11057,11226,11057,11249,11054,11252,11069,11252,11070,11251,11070,11223e" filled="t" fillcolor="#FFFFFF" stroked="f">
                <v:path arrowok="t"/>
                <v:fill/>
              </v:shape>
            </v:group>
            <v:group style="position:absolute;left:10932;top:11211;width:37;height:74" coordorigin="10932,11211" coordsize="37,74">
              <v:shape style="position:absolute;left:10932;top:11211;width:37;height:74" coordorigin="10932,11211" coordsize="37,74" path="m10963,11211l10937,11211,10932,11217,10932,11279,10937,11285,10963,11285,10969,11279,10969,11272,10946,11272,10944,11271,10944,11224,10945,11223,10969,11223,10969,11217,10963,11211e" filled="t" fillcolor="#FFFFFF" stroked="f">
                <v:path arrowok="t"/>
                <v:fill/>
              </v:shape>
            </v:group>
            <v:group style="position:absolute;left:10954;top:11223;width:15;height:49" coordorigin="10954,11223" coordsize="15,49">
              <v:shape style="position:absolute;left:10954;top:11223;width:15;height:49" coordorigin="10954,11223" coordsize="15,49" path="m10969,11223l10955,11223,10956,11224,10956,11271,10954,11272,10969,11272,10969,11223e" filled="t" fillcolor="#FFFFFF" stroked="f">
                <v:path arrowok="t"/>
                <v:fill/>
              </v:shape>
            </v:group>
            <v:group style="position:absolute;left:10837;top:11211;width:34;height:74" coordorigin="10837,11211" coordsize="34,74">
              <v:shape style="position:absolute;left:10837;top:11211;width:34;height:74" coordorigin="10837,11211" coordsize="34,74" path="m10849,11211l10837,11211,10837,11212,10837,11284,10837,11285,10870,11285,10871,11284,10871,11273,10870,11272,10849,11272,10849,11212,10849,11211e" filled="t" fillcolor="#FFFFFF" stroked="f">
                <v:path arrowok="t"/>
                <v:fill/>
              </v:shape>
            </v:group>
            <v:group style="position:absolute;left:10981;top:11211;width:37;height:74" coordorigin="10981,11211" coordsize="37,74">
              <v:shape style="position:absolute;left:10981;top:11211;width:37;height:74" coordorigin="10981,11211" coordsize="37,74" path="m10993,11211l10982,11211,10981,11212,10981,11279,10987,11285,11013,11285,11018,11279,11018,11272,10996,11272,10994,11271,10994,11212,10993,11211e" filled="t" fillcolor="#FFFFFF" stroked="f">
                <v:path arrowok="t"/>
                <v:fill/>
              </v:shape>
            </v:group>
            <v:group style="position:absolute;left:11004;top:11211;width:15;height:61" coordorigin="11004,11211" coordsize="15,61">
              <v:shape style="position:absolute;left:11004;top:11211;width:15;height:61" coordorigin="11004,11211" coordsize="15,61" path="m11018,11211l11007,11211,11006,11212,11006,11271,11004,11272,11018,11272,11018,11212,11018,11211e" filled="t" fillcolor="#FFFFFF" stroked="f">
                <v:path arrowok="t"/>
                <v:fill/>
              </v:shape>
            </v:group>
            <v:group style="position:absolute;left:11135;top:11211;width:37;height:74" coordorigin="11135,11211" coordsize="37,74">
              <v:shape style="position:absolute;left:11135;top:11211;width:37;height:74" coordorigin="11135,11211" coordsize="37,74" path="m11171,11211l11135,11211,11135,11212,11135,11284,11135,11285,11171,11285,11172,11284,11172,11273,11171,11272,11147,11272,11147,11251,11166,11251,11166,11251,11166,11239,11166,11239,11147,11239,11147,11223,11171,11223,11172,11223,11172,11212,11171,11211e" filled="t" fillcolor="#FFFFFF" stroked="f">
                <v:path arrowok="t"/>
                <v:fill/>
              </v:shape>
            </v:group>
            <v:group style="position:absolute;left:11083;top:11211;width:25;height:74" coordorigin="11083,11211" coordsize="25,74">
              <v:shape style="position:absolute;left:11083;top:11211;width:25;height:74" coordorigin="11083,11211" coordsize="25,74" path="m11098,11211l11083,11211,11083,11212,11083,11284,11083,11285,11095,11285,11095,11284,11095,11238,11108,11238,11100,11222,11098,11212,11098,11212,11098,11211e" filled="t" fillcolor="#FFFFFF" stroked="f">
                <v:path arrowok="t"/>
                <v:fill/>
              </v:shape>
            </v:group>
            <v:group style="position:absolute;left:11095;top:11238;width:27;height:47" coordorigin="11095,11238" coordsize="27,47">
              <v:shape style="position:absolute;left:11095;top:11238;width:27;height:47" coordorigin="11095,11238" coordsize="27,47" path="m11108,11238l11095,11238,11100,11249,11109,11262,11110,11265,11110,11284,11110,11285,11121,11285,11122,11284,11122,11240,11110,11240,11108,11238e" filled="t" fillcolor="#FFFFFF" stroked="f">
                <v:path arrowok="t"/>
                <v:fill/>
              </v:shape>
            </v:group>
            <v:group style="position:absolute;left:11110;top:11211;width:12;height:29" coordorigin="11110,11211" coordsize="12,29">
              <v:shape style="position:absolute;left:11110;top:11211;width:12;height:29" coordorigin="11110,11211" coordsize="12,29" path="m11121,11211l11110,11211,11110,11211,11110,11212,11110,11240,11122,11240,11122,11212,11121,11211e" filled="t" fillcolor="#FFFFFF" stroked="f">
                <v:path arrowok="t"/>
                <v:fill/>
              </v:shape>
            </v:group>
            <v:group style="position:absolute;left:10790;top:11211;width:37;height:74" coordorigin="10790,11211" coordsize="37,74">
              <v:shape style="position:absolute;left:10790;top:11211;width:37;height:74" coordorigin="10790,11211" coordsize="37,74" path="m10827,11211l10791,11211,10790,11212,10790,11284,10791,11285,10827,11285,10827,11284,10827,11273,10827,11272,10802,11272,10802,11251,10821,11251,10822,11251,10822,11239,10821,11239,10802,11239,10802,11223,10827,11223,10827,11223,10827,11212,10827,11211e" filled="t" fillcolor="#FFFFFF" stroked="f">
                <v:path arrowok="t"/>
                <v:fill/>
              </v:shape>
            </v:group>
            <v:group style="position:absolute;left:10880;top:11211;width:39;height:74" coordorigin="10880,11211" coordsize="39,74">
              <v:shape style="position:absolute;left:10880;top:11211;width:39;height:74" coordorigin="10880,11211" coordsize="39,74" path="m10910,11211l10881,11211,10880,11212,10880,11284,10881,11285,10910,11285,10919,11277,10919,11272,10893,11272,10893,11251,10918,11251,10917,11248,10913,11245,10917,11242,10918,11239,10893,11239,10893,11223,10919,11223,10919,11218,10910,11211e" filled="t" fillcolor="#FFFFFF" stroked="f">
                <v:path arrowok="t"/>
                <v:fill/>
              </v:shape>
            </v:group>
            <v:group style="position:absolute;left:10903;top:11251;width:15;height:21" coordorigin="10903,11251" coordsize="15,21">
              <v:shape style="position:absolute;left:10903;top:11251;width:15;height:21" coordorigin="10903,11251" coordsize="15,21" path="m10918,11251l10903,11251,10906,11254,10906,11270,10903,11272,10919,11272,10919,11253,10918,11251e" filled="t" fillcolor="#FFFFFF" stroked="f">
                <v:path arrowok="t"/>
                <v:fill/>
              </v:shape>
            </v:group>
            <v:group style="position:absolute;left:10903;top:11223;width:15;height:16" coordorigin="10903,11223" coordsize="15,16">
              <v:shape style="position:absolute;left:10903;top:11223;width:15;height:16" coordorigin="10903,11223" coordsize="15,16" path="m10919,11223l10903,11223,10906,11226,10906,11236,10903,11239,10918,11239,10919,11237,10919,11223e" filled="t" fillcolor="#FFFFFF" stroked="f">
                <v:path arrowok="t"/>
                <v:fill/>
              </v:shape>
            </v:group>
            <v:group style="position:absolute;left:10726;top:11211;width:25;height:74" coordorigin="10726,11211" coordsize="25,74">
              <v:shape style="position:absolute;left:10726;top:11211;width:25;height:74" coordorigin="10726,11211" coordsize="25,74" path="m10741,11211l10726,11211,10726,11212,10726,11284,10726,11285,10738,11285,10738,11284,10738,11244,10751,11244,10743,11222,10741,11212,10741,11212,10741,11211e" filled="t" fillcolor="#FFFFFF" stroked="f">
                <v:path arrowok="t"/>
                <v:fill/>
              </v:shape>
            </v:group>
            <v:group style="position:absolute;left:10765;top:11244;width:12;height:41" coordorigin="10765,11244" coordsize="12,41">
              <v:shape style="position:absolute;left:10765;top:11244;width:12;height:41" coordorigin="10765,11244" coordsize="12,41" path="m10777,11244l10765,11244,10765,11284,10765,11285,10776,11285,10777,11284,10777,11244e" filled="t" fillcolor="#FFFFFF" stroked="f">
                <v:path arrowok="t"/>
                <v:fill/>
              </v:shape>
            </v:group>
            <v:group style="position:absolute;left:10738;top:11244;width:26;height:22" coordorigin="10738,11244" coordsize="26,22">
              <v:shape style="position:absolute;left:10738;top:11244;width:26;height:22" coordorigin="10738,11244" coordsize="26,22" path="m10751,11244l10738,11244,10742,11253,10745,11263,10746,11265,10746,11265,10747,11266,10756,11266,10757,11265,10757,11265,10758,11263,10761,11253,10764,11246,10751,11246,10751,11244e" filled="t" fillcolor="#FFFFFF" stroked="f">
                <v:path arrowok="t"/>
                <v:fill/>
              </v:shape>
            </v:group>
            <v:group style="position:absolute;left:10751;top:11211;width:26;height:35" coordorigin="10751,11211" coordsize="26,35">
              <v:shape style="position:absolute;left:10751;top:11211;width:26;height:35" coordorigin="10751,11211" coordsize="26,35" path="m10776,11211l10762,11211,10762,11212,10762,11212,10760,11222,10751,11246,10764,11246,10765,11244,10777,11244,10777,11212,10776,11211e" filled="t" fillcolor="#FFFFFF" stroked="f">
                <v:path arrowok="t"/>
                <v:fill/>
              </v:shape>
            </v:group>
            <v:group style="position:absolute;left:10791;top:11124;width:23;height:74" coordorigin="10791,11124" coordsize="23,74">
              <v:shape style="position:absolute;left:10791;top:11124;width:23;height:74" coordorigin="10791,11124" coordsize="23,74" path="m10814,11137l10801,11137,10801,11198,10802,11198,10813,11198,10814,11198,10814,11137e" filled="t" fillcolor="#FFFFFF" stroked="f">
                <v:path arrowok="t"/>
                <v:fill/>
              </v:shape>
              <v:shape style="position:absolute;left:10791;top:11124;width:23;height:74" coordorigin="10791,11124" coordsize="23,74" path="m10824,11124l10791,11124,10791,11125,10791,11136,10791,11137,10824,11137,10825,11136,10825,11125,10824,11124e" filled="t" fillcolor="#FFFFFF" stroked="f">
                <v:path arrowok="t"/>
                <v:fill/>
              </v:shape>
            </v:group>
            <v:group style="position:absolute;left:10726;top:11124;width:37;height:74" coordorigin="10726,11124" coordsize="37,74">
              <v:shape style="position:absolute;left:10726;top:11124;width:37;height:74" coordorigin="10726,11124" coordsize="37,74" path="m10762,11124l10732,11124,10726,11130,10726,11194,10732,11198,10762,11198,10763,11198,10763,11186,10762,11186,10740,11186,10738,11185,10738,11138,10739,11137,10762,11137,10763,11136,10763,11125,10762,11124e" filled="t" fillcolor="#FFFFFF" stroked="f">
                <v:path arrowok="t"/>
                <v:fill/>
              </v:shape>
            </v:group>
            <v:group style="position:absolute;left:10771;top:11124;width:12;height:74" coordorigin="10771,11124" coordsize="12,74">
              <v:shape style="position:absolute;left:10771;top:11124;width:12;height:74" coordorigin="10771,11124" coordsize="12,74" path="m10783,11124l10772,11124,10771,11125,10771,11198,10772,11198,10783,11198,10784,11198,10784,11125,10783,11124e" filled="t" fillcolor="#FFFFFF" stroked="f">
                <v:path arrowok="t"/>
                <v:fill/>
              </v:shape>
            </v:group>
            <v:group style="position:absolute;left:10830;top:11124;width:41;height:74" coordorigin="10830,11124" coordsize="41,74">
              <v:shape style="position:absolute;left:10830;top:11124;width:41;height:74" coordorigin="10830,11124" coordsize="41,74" path="m10843,11124l10831,11124,10831,11125,10830,11126,10831,11132,10832,11137,10837,11155,10844,11176,10845,11179,10845,11198,10845,11198,10857,11198,10857,11198,10857,11179,10864,11159,10851,11159,10846,11137,10845,11136,10844,11126,10844,11125,10843,11124e" filled="t" fillcolor="#FFFFFF" stroked="f">
                <v:path arrowok="t"/>
                <v:fill/>
              </v:shape>
              <v:shape style="position:absolute;left:10830;top:11124;width:41;height:74" coordorigin="10830,11124" coordsize="41,74" path="m10871,11124l10859,11124,10858,11125,10858,11126,10857,11136,10857,11137,10851,11159,10864,11159,10866,11156,10870,11136,10871,11133,10872,11126,10872,11125,10871,11124e" filled="t" fillcolor="#FFFFFF" stroked="f">
                <v:path arrowok="t"/>
                <v:fill/>
              </v:shape>
            </v:group>
            <v:group style="position:absolute;left:10900;top:11125;width:37;height:73" coordorigin="10900,11125" coordsize="37,73">
              <v:shape style="position:absolute;left:10900;top:11125;width:37;height:73" coordorigin="10900,11125" coordsize="37,73" path="m10931,11125l10906,11125,10900,11130,10900,11193,10905,11198,10931,11198,10937,11193,10937,11186,10914,11186,10912,11185,10912,11138,10913,11137,10937,11137,10937,11130,10931,11125e" filled="t" fillcolor="#FFFFFF" stroked="f">
                <v:path arrowok="t"/>
                <v:fill/>
              </v:shape>
              <v:shape style="position:absolute;left:10900;top:11125;width:37;height:73" coordorigin="10900,11125" coordsize="37,73" path="m10937,11137l10924,11137,10925,11138,10925,11185,10922,11186,10937,11186,10937,11137e" filled="t" fillcolor="#FFFFFF" stroked="f">
                <v:path arrowok="t"/>
                <v:fill/>
              </v:shape>
            </v:group>
            <v:group style="position:absolute;left:10947;top:11125;width:37;height:73" coordorigin="10947,11125" coordsize="37,73">
              <v:shape style="position:absolute;left:10947;top:11125;width:37;height:73" coordorigin="10947,11125" coordsize="37,73" path="m10984,11125l10948,11125,10947,11125,10947,11198,10948,11198,10959,11198,10960,11198,10960,11165,10978,11165,10979,11164,10979,11153,10978,11152,10960,11152,10960,11137,10984,11137,10984,11136,10984,11125,10984,11125e" filled="t" fillcolor="#FFFFFF" stroked="f">
                <v:path arrowok="t"/>
                <v:fill/>
              </v:shape>
              <v:shape style="position:absolute;left:11480;top:11073;width:812;height:222" type="#_x0000_t75">
                <v:imagedata r:id="rId75" o:title=""/>
              </v:shape>
            </v:group>
            <v:group style="position:absolute;left:11414;top:3334;width:2343;height:6178" coordorigin="11414,3334" coordsize="2343,6178">
              <v:shape style="position:absolute;left:11414;top:3334;width:2343;height:6178" coordorigin="11414,3334" coordsize="2343,6178" path="m11414,9512l13757,9512,13757,3334,11414,3334,11414,9512e" filled="t" fillcolor="#000000" stroked="f">
                <v:path arrowok="t"/>
                <v:fill/>
              </v:shape>
            </v:group>
            <v:group style="position:absolute;left:13984;top:3334;width:2343;height:3278" coordorigin="13984,3334" coordsize="2343,3278">
              <v:shape style="position:absolute;left:13984;top:3334;width:2343;height:3278" coordorigin="13984,3334" coordsize="2343,3278" path="m13984,6612l16328,6612,16328,3334,13984,3334,13984,6612e" filled="t" fillcolor="#000000" stroked="f">
                <v:path arrowok="t"/>
                <v:fill/>
              </v:shape>
              <v:shape style="position:absolute;left:1615;top:3388;width:4900;height:4667" type="#_x0000_t75">
                <v:imagedata r:id="rId76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07" w:right="178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98"/>
        </w:rPr>
        <w:t>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8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8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7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8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4"/>
        </w:rPr>
        <w:t>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485" w:right="36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2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6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lop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5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6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4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1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11" w:right="138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9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9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9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9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9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9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9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  <w:position w:val="1"/>
        </w:rPr>
        <w:t>ll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7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1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11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8" w:right="-5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6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6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6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6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6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17"/>
          <w:w w:val="96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2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66" w:right="34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5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5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95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5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na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3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109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11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83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1005" w:right="88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8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98"/>
        </w:rPr>
        <w:t>’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8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8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4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8"/>
        </w:rPr>
        <w:t>0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68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7"/>
          <w:w w:val="94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…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26" w:after="0" w:line="240" w:lineRule="auto"/>
        <w:ind w:left="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7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ABO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9"/>
          <w:w w:val="109"/>
        </w:rPr>
        <w:t>F</w:t>
      </w:r>
      <w:r>
        <w:rPr>
          <w:rFonts w:ascii="Calibri" w:hAnsi="Calibri" w:cs="Calibri" w:eastAsia="Calibri"/>
          <w:sz w:val="22"/>
          <w:szCs w:val="22"/>
          <w:color w:val="E8525F"/>
          <w:spacing w:val="-6"/>
          <w:w w:val="108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12"/>
        </w:rPr>
        <w:t>C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3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6" w:lineRule="exact"/>
        <w:ind w:left="8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16"/>
          <w:szCs w:val="16"/>
          <w:color w:val="E8525F"/>
          <w:spacing w:val="-3"/>
          <w:w w:val="100"/>
          <w:position w:val="1"/>
        </w:rPr>
        <w:t>k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  <w:position w:val="1"/>
        </w:rPr>
        <w:t>G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ge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0" w:after="0" w:line="192" w:lineRule="exact"/>
        <w:ind w:left="4" w:right="174" w:firstLine="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olla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elopin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sol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danc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ormanc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titl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1"/>
        </w:rPr>
        <w:t>ABO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1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8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1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pi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su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erna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scientific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7" w:right="-49" w:firstLine="-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daliti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appl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orma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orme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1"/>
        </w:rPr>
        <w:t>/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audienc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sit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ua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xplo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qu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stion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eiving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knowin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vin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?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192" w:lineRule="exact"/>
        <w:ind w:left="8" w:right="117" w:firstLine="-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  <w:i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orm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orm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  <w:i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192" w:lineRule="exact"/>
        <w:ind w:left="1" w:right="-4" w:firstLine="-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  <w:i/>
        </w:rPr>
        <w:t>Wha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89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my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wn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i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1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8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  <w:i/>
        </w:rPr>
        <w:t>udienc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7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67"/>
          <w:i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commitment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i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i/>
        </w:rPr>
        <w:t>tment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3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  <w:i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ela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ucce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ss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formanc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192" w:lineRule="exact"/>
        <w:ind w:left="4" w:right="12" w:firstLine="-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do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xp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erience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  <w:i/>
        </w:rPr>
        <w:t>eing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ubje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ct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obje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i/>
        </w:rPr>
        <w:t>ct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4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formanc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Who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i/>
        </w:rPr>
        <w:t>uthor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this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danc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i/>
        </w:rPr>
        <w:t>?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5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Hide</w:t>
      </w:r>
      <w:r>
        <w:rPr>
          <w:rFonts w:ascii="Calibri" w:hAnsi="Calibri" w:cs="Calibri" w:eastAsia="Calibri"/>
          <w:sz w:val="22"/>
          <w:szCs w:val="22"/>
          <w:color w:val="E8525F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E8525F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15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4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1"/>
        </w:rPr>
        <w:t>ek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6" w:lineRule="exact"/>
        <w:ind w:left="15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  <w:position w:val="1"/>
        </w:rPr>
        <w:t>Mar</w:t>
      </w:r>
      <w:r>
        <w:rPr>
          <w:rFonts w:ascii="Calibri" w:hAnsi="Calibri" w:cs="Calibri" w:eastAsia="Calibri"/>
          <w:sz w:val="16"/>
          <w:szCs w:val="16"/>
          <w:color w:val="E8525F"/>
          <w:spacing w:val="-4"/>
          <w:w w:val="95"/>
          <w:position w:val="1"/>
        </w:rPr>
        <w:t>y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95"/>
          <w:position w:val="1"/>
        </w:rPr>
        <w:t>anne</w:t>
      </w:r>
      <w:r>
        <w:rPr>
          <w:rFonts w:ascii="Calibri" w:hAnsi="Calibri" w:cs="Calibri" w:eastAsia="Calibri"/>
          <w:sz w:val="16"/>
          <w:szCs w:val="16"/>
          <w:color w:val="E8525F"/>
          <w:spacing w:val="6"/>
          <w:w w:val="95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-7"/>
          <w:w w:val="120"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1"/>
          <w:position w:val="1"/>
        </w:rPr>
        <w:t>ynch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0" w:after="0" w:line="192" w:lineRule="exact"/>
        <w:ind w:left="11" w:right="142" w:firstLine="-1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pas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aid,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another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ountr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But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whose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ountry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?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192" w:lineRule="exact"/>
        <w:ind w:left="11" w:right="-49" w:firstLine="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artist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ange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discipline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s,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1" w:right="11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oup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child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en,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xplo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how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child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adult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world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6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dif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ent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s.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Mar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anne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3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ynch,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much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eleb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such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dif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ok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how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can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sometime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4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out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mistrust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plain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onfusion.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ometime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hilariously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so;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other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oint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with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agic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1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w w:val="94"/>
        </w:rPr>
        <w:t>onse</w:t>
      </w:r>
      <w:r>
        <w:rPr>
          <w:rFonts w:ascii="Calibri" w:hAnsi="Calibri" w:cs="Calibri" w:eastAsia="Calibri"/>
          <w:sz w:val="16"/>
          <w:szCs w:val="16"/>
          <w:color w:val="FFFFFF"/>
          <w:w w:val="95"/>
        </w:rPr>
        <w:t>quenc</w:t>
      </w:r>
      <w:r>
        <w:rPr>
          <w:rFonts w:ascii="Calibri" w:hAnsi="Calibri" w:cs="Calibri" w:eastAsia="Calibri"/>
          <w:sz w:val="16"/>
          <w:szCs w:val="16"/>
          <w:color w:val="FFFFFF"/>
          <w:w w:val="83"/>
        </w:rPr>
        <w:t>e.</w:t>
      </w:r>
      <w:r>
        <w:rPr>
          <w:rFonts w:ascii="Calibri" w:hAnsi="Calibri" w:cs="Calibri" w:eastAsia="Calibri"/>
          <w:sz w:val="16"/>
          <w:szCs w:val="16"/>
          <w:color w:val="000000"/>
          <w:w w:val="100"/>
        </w:rPr>
      </w:r>
    </w:p>
    <w:p>
      <w:pPr>
        <w:spacing w:before="80" w:after="0" w:line="192" w:lineRule="exact"/>
        <w:ind w:left="12" w:right="-22" w:firstLine="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cuse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tionship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child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adul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allels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with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othe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ge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tionships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most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cially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67"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ust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alian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citi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2" w:right="-28" w:firstLine="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67"/>
        </w:rPr>
        <w:t>‘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othe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multidisciplinary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oje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with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ende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artistic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ome,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Hid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artist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Mar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anne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ynch,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Amba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chi,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Sulan,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oli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ena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apap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ou,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asha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Herb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Jeth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dw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the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ontributions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child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age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eight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ear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2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Shifting</w:t>
      </w:r>
      <w:r>
        <w:rPr>
          <w:rFonts w:ascii="Calibri" w:hAnsi="Calibri" w:cs="Calibri" w:eastAsia="Calibri"/>
          <w:sz w:val="22"/>
          <w:szCs w:val="22"/>
          <w:color w:val="E8525F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ound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6" w:lineRule="exact"/>
        <w:ind w:left="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E8525F"/>
          <w:spacing w:val="-1"/>
          <w:w w:val="100"/>
          <w:position w:val="1"/>
        </w:rPr>
        <w:t>Z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115"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8"/>
          <w:position w:val="1"/>
        </w:rPr>
        <w:t>c</w:t>
      </w:r>
      <w:r>
        <w:rPr>
          <w:rFonts w:ascii="Calibri" w:hAnsi="Calibri" w:cs="Calibri" w:eastAsia="Calibri"/>
          <w:sz w:val="16"/>
          <w:szCs w:val="16"/>
          <w:color w:val="E8525F"/>
          <w:spacing w:val="1"/>
          <w:w w:val="92"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color w:val="E8525F"/>
          <w:spacing w:val="0"/>
          <w:w w:val="100"/>
          <w:position w:val="1"/>
        </w:rPr>
        <w:t>glio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0" w:after="0" w:line="192" w:lineRule="exact"/>
        <w:ind w:right="91" w:firstLine="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Shiftin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oun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ormanc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/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ins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alla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tio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inspi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gica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world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Exploring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ide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orm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amorphi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di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artist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right="5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orme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will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erimen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oj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tio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mapping,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sound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emen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emonial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participa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tion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elo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olla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tio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wit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Nige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own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uar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Chri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yw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This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ult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eLA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wil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sul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public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Shiftin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ound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pag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4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ails!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560" w:right="400"/>
          <w:cols w:num="4" w:equalWidth="0">
            <w:col w:w="7166" w:space="1178"/>
            <w:col w:w="2206" w:space="357"/>
            <w:col w:w="2219" w:space="361"/>
            <w:col w:w="2353"/>
          </w:cols>
        </w:sectPr>
      </w:pPr>
      <w:rPr/>
    </w:p>
    <w:p>
      <w:pPr>
        <w:spacing w:before="75" w:after="0" w:line="253" w:lineRule="exact"/>
        <w:ind w:left="3616" w:right="-20"/>
        <w:jc w:val="left"/>
        <w:tabs>
          <w:tab w:pos="120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7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0</w:t>
      </w:r>
      <w:r>
        <w:rPr>
          <w:rFonts w:ascii="Calibri" w:hAnsi="Calibri" w:cs="Calibri" w:eastAsia="Calibri"/>
          <w:sz w:val="22"/>
          <w:szCs w:val="22"/>
          <w:color w:val="FFFFFF"/>
          <w:spacing w:val="-41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ab/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6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  <w:position w:val="-1"/>
        </w:rPr>
        <w:t>1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42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.001001pt;width:839.054993pt;height:595.275pt;mso-position-horizontal-relative:page;mso-position-vertical-relative:page;z-index:-2170" coordorigin="0,0" coordsize="16781,11906">
            <v:shape style="position:absolute;left:0;top:0;width:16781;height:11906" type="#_x0000_t75">
              <v:imagedata r:id="rId77" o:title=""/>
            </v:shape>
            <v:shape style="position:absolute;left:505;top:1512;width:7469;height:4608" type="#_x0000_t75">
              <v:imagedata r:id="rId78" o:title=""/>
            </v:shape>
            <v:group style="position:absolute;left:7654;top:3710;width:104;height:3516" coordorigin="7654,3710" coordsize="104,3516">
              <v:shape style="position:absolute;left:7654;top:3710;width:104;height:3516" coordorigin="7654,3710" coordsize="104,3516" path="m7678,3710l7654,3772,7654,3812,7654,3820,7658,3899,7665,3979,7666,4000,7670,4062,7675,4182,7683,4393,7683,4412,7687,4492,7689,4553,7689,4594,7689,4614,7688,4634,7686,4653,7682,4693,7680,4714,7676,4775,7676,4852,7676,4872,7677,4959,7678,5028,7679,5099,7679,5169,7680,5236,7682,5599,7683,5690,7684,5804,7685,5876,7686,5947,7687,6018,7688,6088,7690,6158,7692,6228,7694,6296,7693,6314,7691,6333,7689,6353,7689,6376,7691,6395,7694,6415,7696,6435,7697,6457,7695,6474,7693,6492,7691,6513,7693,6556,7694,6575,7693,6595,7692,6615,7691,6636,7690,6656,7689,6677,7687,6697,7686,6718,7686,6738,7685,6757,7688,6774,7692,6793,7695,6817,7692,6887,7688,6948,7686,6969,7683,7035,7682,7092,7683,7124,7692,7191,7732,7227,7744,7220,7749,7207,7750,7190,7748,7170,7745,7150,7743,7131,7742,7111,7741,7092,7741,7071,7742,7051,7743,7029,7744,7011,7746,6991,7749,6919,7752,6840,7752,6833,7752,6738,7752,6709,7752,6690,7753,6670,7755,6651,7758,6609,7758,6589,7756,6569,7754,6550,7752,6530,7752,6513,7752,6395,7751,6314,7751,6211,7751,6151,7750,6061,7748,5889,7748,5824,7748,5733,7747,5661,7746,5599,7744,5530,7741,5460,7739,5439,7738,5419,7737,5399,7736,5380,7737,5361,7737,5341,7738,5321,7738,5300,7738,5235,7738,5191,7737,5123,7735,5027,7733,4931,7733,4911,7733,4852,7733,4833,7734,4774,7734,4755,7734,4693,7734,4673,7733,4652,7731,4553,7728,4464,7727,4393,7725,4306,7724,4244,7723,4181,7722,4119,7721,4011,7721,3992,7718,3913,7711,3812,7710,3791,7710,3772,7710,3749,7707,3729,7692,3711,7678,3710e" filled="t" fillcolor="#FFFFFF" stroked="f">
                <v:path arrowok="t"/>
                <v:fill/>
              </v:shape>
            </v:group>
            <v:group style="position:absolute;left:6721;top:5400;width:89;height:3531" coordorigin="6721,5400" coordsize="89,3531">
              <v:shape style="position:absolute;left:6721;top:5400;width:89;height:3531" coordorigin="6721,5400" coordsize="89,3531" path="m6749,5400l6721,5457,6721,5477,6722,5497,6723,5517,6725,5557,6726,5580,6729,5641,6731,5701,6731,5779,6732,5816,6733,5892,6735,5963,6737,6035,6743,6177,6744,6212,6746,6283,6748,6354,6749,6426,6749,6482,6750,6502,6752,6563,6756,6645,6757,6666,6759,6729,6759,6792,6759,6813,6758,6834,6757,6855,6755,6876,6753,6897,6752,6919,6748,6986,6746,7048,6745,7169,6745,7179,6747,7245,6749,7315,6750,7332,6750,7352,6750,7412,6750,7432,6750,7452,6748,7512,6748,7532,6748,7547,6748,7592,6748,7612,6748,7632,6750,7685,6751,7719,6752,7752,6752,7786,6752,7819,6750,7887,6748,7954,6744,8054,6743,8087,6741,8153,6740,8218,6740,8282,6740,8314,6740,8339,6741,8399,6740,8462,6735,8607,6735,8631,6734,8655,6734,8680,6733,8704,6733,8754,6734,8779,6734,8804,6734,8824,6742,8895,6778,8931,6792,8922,6799,8904,6801,8880,6800,8854,6800,8835,6799,8816,6797,8742,6797,8723,6796,8704,6796,8685,6796,8680,6796,8625,6796,8603,6797,8581,6797,8559,6799,8510,6800,8495,6802,8399,6803,8314,6803,8240,6804,8135,6804,8115,6804,8095,6805,8075,6806,8054,6808,7994,6808,7974,6809,7954,6809,7934,6809,7920,6810,7786,6809,7571,6809,7499,6807,7428,6804,7332,6804,7312,6803,7290,6803,7275,6802,7255,6802,7245,6802,7179,6802,7169,6803,7147,6804,7124,6805,7085,6806,7066,6806,7046,6807,7027,6807,7005,6803,6925,6795,6884,6790,6864,6789,6844,6788,6824,6787,6803,6787,6792,6787,6741,6787,6721,6788,6702,6788,6684,6789,6656,6790,6628,6790,6600,6790,6583,6790,6543,6790,6482,6789,6390,6787,6228,6786,6171,6786,6143,6785,6087,6785,6059,6784,6031,6784,5999,6783,5976,6781,5891,6780,5836,6779,5808,6779,5778,6779,5751,6778,5722,6778,5600,6779,5574,6779,5544,6780,5525,6781,5504,6776,5444,6766,5415,6762,5403,6749,5400e" filled="t" fillcolor="#FFFFFF" stroked="f">
                <v:path arrowok="t"/>
                <v:fill/>
              </v:shape>
            </v:group>
            <v:group style="position:absolute;left:8844;top:3350;width:2343;height:6520" coordorigin="8844,3350" coordsize="2343,6520">
              <v:shape style="position:absolute;left:8844;top:3350;width:2343;height:6520" coordorigin="8844,3350" coordsize="2343,6520" path="m8844,9870l11187,9870,11187,3350,8844,3350,8844,9870e" filled="t" fillcolor="#000000" stroked="f">
                <v:path arrowok="t"/>
                <v:fill/>
              </v:shape>
            </v:group>
            <v:group style="position:absolute;left:11414;top:3363;width:2343;height:7409" coordorigin="11414,3363" coordsize="2343,7409">
              <v:shape style="position:absolute;left:11414;top:3363;width:2343;height:7409" coordorigin="11414,3363" coordsize="2343,7409" path="m11414,10772l13757,10772,13757,3363,11414,3363,11414,10772e" filled="t" fillcolor="#000000" stroked="f">
                <v:path arrowok="t"/>
                <v:fill/>
              </v:shape>
            </v:group>
            <v:group style="position:absolute;left:13984;top:1417;width:2343;height:8294" coordorigin="13984,1417" coordsize="2343,8294">
              <v:shape style="position:absolute;left:13984;top:1417;width:2343;height:8294" coordorigin="13984,1417" coordsize="2343,8294" path="m13984,9711l16328,9711,16328,1417,13984,1417,13984,9711e" filled="t" fillcolor="#000000" stroked="f">
                <v:path arrowok="t"/>
                <v:fill/>
              </v:shape>
            </v:group>
            <v:group style="position:absolute;left:3024;top:3351;width:2343;height:4198" coordorigin="3024,3351" coordsize="2343,4198">
              <v:shape style="position:absolute;left:3024;top:3351;width:2343;height:4198" coordorigin="3024,3351" coordsize="2343,4198" path="m3024,7549l5367,7549,5367,3351,3024,3351,3024,7549e" filled="t" fillcolor="#000000" stroked="f">
                <v:path arrowok="t"/>
                <v:fill/>
              </v:shape>
            </v:group>
            <v:group style="position:absolute;left:454;top:3334;width:2343;height:7168" coordorigin="454,3334" coordsize="2343,7168">
              <v:shape style="position:absolute;left:454;top:3334;width:2343;height:7168" coordorigin="454,3334" coordsize="2343,7168" path="m454,10502l2797,10502,2797,3334,454,3334,454,10502e" filled="t" fillcolor="#000000" stroked="f">
                <v:path arrowok="t"/>
                <v:fill/>
              </v:shape>
            </v:group>
            <v:group style="position:absolute;left:3024;top:7776;width:2343;height:1444" coordorigin="3024,7776" coordsize="2343,1444">
              <v:shape style="position:absolute;left:3024;top:7776;width:2343;height:1444" coordorigin="3024,7776" coordsize="2343,1444" path="m3024,9220l5367,9220,5367,7776,3024,7776,3024,9220e" filled="t" fillcolor="#000000" stroked="f">
                <v:path arrowok="t"/>
                <v:fill/>
              </v:shape>
            </v:group>
            <v:group style="position:absolute;left:5594;top:3334;width:2343;height:2123" coordorigin="5594,3334" coordsize="2343,2123">
              <v:shape style="position:absolute;left:5594;top:3334;width:2343;height:2123" coordorigin="5594,3334" coordsize="2343,2123" path="m5594,5457l7937,5457,7937,3334,5594,3334,5594,5457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1"/>
          <w:w w:val="99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9"/>
        </w:rPr>
        <w:t>b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9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9"/>
        </w:rPr>
        <w:t>ut</w:t>
      </w:r>
      <w:r>
        <w:rPr>
          <w:rFonts w:ascii="Calibri" w:hAnsi="Calibri" w:cs="Calibri" w:eastAsia="Calibri"/>
          <w:sz w:val="22"/>
          <w:szCs w:val="22"/>
          <w:color w:val="E8525F"/>
          <w:spacing w:val="-16"/>
          <w:w w:val="99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left="110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ouse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eme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mm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ly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10" w:right="5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cie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5" w:lineRule="auto"/>
        <w:ind w:left="110" w:right="-4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ms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ud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ns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isc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ch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9"/>
        </w:rPr>
        <w:t>as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mm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7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7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8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ng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110" w:right="11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10" w:right="22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ion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ion</w:t>
      </w:r>
      <w:r>
        <w:rPr>
          <w:rFonts w:ascii="Calibri" w:hAnsi="Calibri" w:cs="Calibri" w:eastAsia="Calibri"/>
          <w:sz w:val="16"/>
          <w:szCs w:val="16"/>
          <w:color w:val="FFFFFF"/>
          <w:spacing w:val="3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le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se</w:t>
      </w:r>
      <w:r>
        <w:rPr>
          <w:rFonts w:ascii="Calibri" w:hAnsi="Calibri" w:cs="Calibri" w:eastAsia="Calibri"/>
          <w:sz w:val="22"/>
          <w:szCs w:val="22"/>
          <w:color w:val="E8525F"/>
          <w:spacing w:val="-12"/>
          <w:w w:val="98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1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5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7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3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5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»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cia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nde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cia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2"/>
        </w:rPr>
        <w:t>ac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9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ge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hol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ge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23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89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6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59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ge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85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8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15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oma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ma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»</w:t>
      </w:r>
      <w:r>
        <w:rPr>
          <w:rFonts w:ascii="Arial" w:hAnsi="Arial" w:cs="Arial" w:eastAsia="Arial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De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amou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Vi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1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wr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ki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5" w:lineRule="auto"/>
        <w:ind w:right="36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7"/>
        </w:rPr>
        <w:t>ici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9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unic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  <w:position w:val="1"/>
        </w:rPr>
        <w:t>iso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E8525F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3" w:after="0" w:line="245" w:lineRule="auto"/>
        <w:ind w:right="758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it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ov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4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7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Sup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30"/>
          <w:szCs w:val="30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0"/>
          <w:szCs w:val="30"/>
          <w:color w:val="FFFFFF"/>
          <w:spacing w:val="-21"/>
          <w:w w:val="100"/>
        </w:rPr>
        <w:t> </w:t>
      </w:r>
      <w:r>
        <w:rPr>
          <w:rFonts w:ascii="Calibri" w:hAnsi="Calibri" w:cs="Calibri" w:eastAsia="Calibri"/>
          <w:sz w:val="30"/>
          <w:szCs w:val="30"/>
          <w:color w:val="FFFFFF"/>
          <w:spacing w:val="-4"/>
          <w:w w:val="98"/>
        </w:rPr>
        <w:t>b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7"/>
        </w:rPr>
        <w:t>y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ax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left="57" w:right="25"/>
        <w:jc w:val="both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left="57" w:right="6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un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13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3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E8525F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left="57" w:right="-1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1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8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Mac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1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us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57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D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em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98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98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98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color w:val="E8525F"/>
          <w:spacing w:val="-13"/>
          <w:w w:val="98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4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4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8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8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9"/>
        </w:rPr>
        <w:t>ug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na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ona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4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ouse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4"/>
          <w:w w:val="103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4"/>
        </w:rPr>
        <w:t>AI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-23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Ini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6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dvi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7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cia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al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18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9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9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9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9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mi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io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2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-1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7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7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15"/>
          <w:position w:val="6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99"/>
          <w:position w:val="6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9"/>
          <w:position w:val="6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  <w:position w:val="6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69"/>
          <w:position w:val="0"/>
        </w:rPr>
        <w:t>*****</w:t>
      </w:r>
      <w:r>
        <w:rPr>
          <w:rFonts w:ascii="Calibri" w:hAnsi="Calibri" w:cs="Calibri" w:eastAsia="Calibri"/>
          <w:sz w:val="22"/>
          <w:szCs w:val="22"/>
          <w:color w:val="E8525F"/>
          <w:spacing w:val="-5"/>
          <w:w w:val="69"/>
          <w:position w:val="0"/>
        </w:rPr>
        <w:t>*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11"/>
          <w:position w:val="6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ind w:right="45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11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1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pp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  <w:position w:val="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2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2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@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position w:val="0"/>
        </w:rPr>
        <w:t>–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2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6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6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6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  <w:position w:val="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  <w:position w:val="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5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  <w:position w:val="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5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  <w:position w:val="0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  <w:position w:val="0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15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2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69"/>
          <w:position w:val="-4"/>
        </w:rPr>
        <w:t>*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11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position w:val="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position w:val="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position w:val="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position w:val="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4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  <w:position w:val="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position w:val="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  <w:position w:val="0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  <w:position w:val="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  <w:position w:val="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01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Imp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6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15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ld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ha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su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Ini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86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9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14"/>
        </w:rPr>
        <w:t>Z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uge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18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ov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8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8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8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98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so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na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c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-12"/>
          <w:w w:val="98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8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nce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7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7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7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9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420"/>
          <w:cols w:num="6" w:equalWidth="0">
            <w:col w:w="2341" w:space="340"/>
            <w:col w:w="2230" w:space="340"/>
            <w:col w:w="1983" w:space="1211"/>
            <w:col w:w="2287" w:space="340"/>
            <w:col w:w="2229" w:space="341"/>
            <w:col w:w="2338"/>
          </w:cols>
        </w:sectPr>
      </w:pPr>
      <w:rPr/>
    </w:p>
    <w:p>
      <w:pPr>
        <w:spacing w:before="75" w:after="0" w:line="253" w:lineRule="exact"/>
        <w:ind w:left="362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26"/>
          <w:w w:val="100"/>
          <w:position w:val="-1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7" w:after="0" w:line="240" w:lineRule="auto"/>
        <w:ind w:left="2065" w:right="1027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3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8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4"/>
          <w:w w:val="159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5"/>
          <w:w w:val="9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9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4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3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6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4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4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183" w:lineRule="exact"/>
        <w:ind w:left="2953" w:right="1116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20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5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3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5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6"/>
          <w:w w:val="15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4"/>
          <w:w w:val="134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"/>
          <w:w w:val="11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7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"/>
          <w:w w:val="13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5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3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00" w:h="11920" w:orient="landscape"/>
          <w:pgMar w:top="420" w:bottom="280" w:left="400" w:right="580"/>
        </w:sectPr>
      </w:pPr>
      <w:rPr/>
    </w:p>
    <w:p>
      <w:pPr>
        <w:spacing w:before="26" w:after="0" w:line="240" w:lineRule="auto"/>
        <w:ind w:left="11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2"/>
          <w:w w:val="96"/>
        </w:rPr>
        <w:t>G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96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96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6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6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color w:val="E8525F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7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7"/>
        </w:rPr>
        <w:t>ix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left="110" w:right="-3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3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2"/>
        </w:rPr>
        <w:t>!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x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6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LL</w:t>
      </w:r>
      <w:r>
        <w:rPr>
          <w:rFonts w:ascii="Calibri" w:hAnsi="Calibri" w:cs="Calibri" w:eastAsia="Calibri"/>
          <w:sz w:val="16"/>
          <w:szCs w:val="16"/>
          <w:color w:val="FFFFFF"/>
          <w:spacing w:val="2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10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8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left="110" w:right="9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110" w:right="-3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88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8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8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8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8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8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88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10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smok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8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left="110" w:right="1"/>
        <w:jc w:val="both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1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left="110" w:right="7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7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7"/>
        </w:rPr>
        <w:t>’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9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le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5"/>
        </w:rPr>
        <w:t>EE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2"/>
        </w:rPr>
        <w:t>!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ok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E8525F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5" w:lineRule="auto"/>
        <w:ind w:right="-1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right="7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$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E8525F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-18"/>
          <w:w w:val="118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-2"/>
          <w:w w:val="98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8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6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11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98"/>
        </w:rPr>
        <w:t>p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92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2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5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15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Q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3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5" w:lineRule="auto"/>
        <w:ind w:right="38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1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86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516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5" w:lineRule="auto"/>
        <w:ind w:right="722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100"/>
        </w:rPr>
        <w:t> </w:t>
      </w:r>
      <w:hyperlink r:id="rId79">
        <w:r>
          <w:rPr>
            <w:rFonts w:ascii="Calibri" w:hAnsi="Calibri" w:cs="Calibri" w:eastAsia="Calibri"/>
            <w:sz w:val="16"/>
            <w:szCs w:val="16"/>
            <w:color w:val="FFFFFF"/>
            <w:spacing w:val="5"/>
            <w:w w:val="87"/>
          </w:rPr>
          <w:t>w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5"/>
            <w:w w:val="87"/>
          </w:rPr>
          <w:t>w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-2"/>
            <w:w w:val="87"/>
          </w:rPr>
          <w:t>w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3"/>
            <w:w w:val="67"/>
          </w:rPr>
          <w:t>.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1"/>
            <w:w w:val="95"/>
          </w:rPr>
          <w:t>p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3"/>
            <w:w w:val="94"/>
          </w:rPr>
          <w:t>t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-5"/>
            <w:w w:val="100"/>
          </w:rPr>
          <w:t>v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-4"/>
            <w:w w:val="67"/>
          </w:rPr>
          <w:t>.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1"/>
            <w:w w:val="100"/>
          </w:rPr>
          <w:t>vi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3"/>
            <w:w w:val="100"/>
          </w:rPr>
          <w:t>c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1"/>
            <w:w w:val="67"/>
          </w:rPr>
          <w:t>.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2"/>
            <w:w w:val="106"/>
          </w:rPr>
          <w:t>g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-1"/>
            <w:w w:val="90"/>
          </w:rPr>
          <w:t>o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-5"/>
            <w:w w:val="100"/>
          </w:rPr>
          <w:t>v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3"/>
            <w:w w:val="67"/>
          </w:rPr>
          <w:t>.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1"/>
            <w:w w:val="93"/>
          </w:rPr>
          <w:t>au</w:t>
        </w:r>
        <w:r>
          <w:rPr>
            <w:rFonts w:ascii="Calibri" w:hAnsi="Calibri" w:cs="Calibri" w:eastAsia="Calibri"/>
            <w:sz w:val="16"/>
            <w:szCs w:val="16"/>
            <w:color w:val="FFFFFF"/>
            <w:spacing w:val="1"/>
            <w:w w:val="93"/>
          </w:rPr>
          <w:t> </w:t>
        </w:r>
      </w:hyperlink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8525F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E8525F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E8525F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E8525F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8525F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E8525F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4" w:after="0" w:line="240" w:lineRule="exact"/>
        <w:ind w:right="15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le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se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5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8"/>
          <w:w w:val="95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se</w:t>
      </w:r>
      <w:r>
        <w:rPr>
          <w:rFonts w:ascii="Calibri" w:hAnsi="Calibri" w:cs="Calibri" w:eastAsia="Calibri"/>
          <w:sz w:val="22"/>
          <w:szCs w:val="22"/>
          <w:color w:val="FFFFFF"/>
          <w:spacing w:val="21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</w:rPr>
        <w:t>9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2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86"/>
        </w:rPr>
        <w:t>7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0"/>
        </w:rPr>
        <w:t>3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5" w:after="0" w:line="240" w:lineRule="exact"/>
        <w:ind w:right="30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3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u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9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4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93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le</w:t>
      </w:r>
      <w:r>
        <w:rPr>
          <w:rFonts w:ascii="Calibri" w:hAnsi="Calibri" w:cs="Calibri" w:eastAsia="Calibri"/>
          <w:sz w:val="22"/>
          <w:szCs w:val="22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1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91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2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8"/>
        </w:rPr>
        <w:t>,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hou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7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97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5"/>
        </w:rPr>
        <w:t>c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89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67"/>
        </w:rPr>
        <w:t>.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93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92"/>
        </w:rPr>
        <w:t>u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45" w:after="0" w:line="245" w:lineRule="auto"/>
        <w:ind w:right="57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1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-2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2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q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re</w:t>
      </w:r>
      <w:r>
        <w:rPr>
          <w:rFonts w:ascii="Calibri" w:hAnsi="Calibri" w:cs="Calibri" w:eastAsia="Calibri"/>
          <w:sz w:val="16"/>
          <w:szCs w:val="16"/>
          <w:color w:val="FFFFFF"/>
          <w:spacing w:val="7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5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9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9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ac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8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ou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us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5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1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sp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ckn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dg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5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g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6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uli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ouse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254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1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95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5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5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ouse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w w:val="92"/>
        </w:rPr>
        <w:t>5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Q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sb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4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No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ne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50"/>
        </w:rPr>
        <w:t>J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64"/>
        </w:rPr>
        <w:t>1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6"/>
        </w:rPr>
        <w:t>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ous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6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5" w:lineRule="auto"/>
        <w:ind w:right="93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sz w:val="16"/>
          <w:szCs w:val="16"/>
          <w:color w:val="FFFFFF"/>
          <w:spacing w:val="-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4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4"/>
        </w:rPr>
        <w:t>k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94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oo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4"/>
        </w:rPr>
        <w:t>d</w:t>
      </w:r>
      <w:r>
        <w:rPr>
          <w:rFonts w:ascii="Calibri" w:hAnsi="Calibri" w:cs="Calibri" w:eastAsia="Calibri"/>
          <w:sz w:val="16"/>
          <w:szCs w:val="16"/>
          <w:color w:val="FFFFFF"/>
          <w:spacing w:val="-4"/>
          <w:w w:val="94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92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92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ne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-3"/>
          <w:w w:val="100"/>
        </w:rPr>
        <w:t>(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)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9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2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2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92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3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7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Me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w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89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89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9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89"/>
        </w:rPr>
        <w:t>:</w:t>
      </w:r>
      <w:r>
        <w:rPr>
          <w:rFonts w:ascii="Calibri" w:hAnsi="Calibri" w:cs="Calibri" w:eastAsia="Calibri"/>
          <w:sz w:val="16"/>
          <w:szCs w:val="16"/>
          <w:color w:val="FFFFFF"/>
          <w:spacing w:val="9"/>
          <w:w w:val="89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2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2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8"/>
        </w:rPr>
        <w:t>9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580"/>
          <w:cols w:num="4" w:equalWidth="0">
            <w:col w:w="2331" w:space="349"/>
            <w:col w:w="2225" w:space="345"/>
            <w:col w:w="2232" w:space="6158"/>
            <w:col w:w="2180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2169" coordorigin="0,0" coordsize="16781,11906">
            <v:shape style="position:absolute;left:0;top:0;width:8391;height:11906" type="#_x0000_t75">
              <v:imagedata r:id="rId80" o:title=""/>
            </v:shape>
            <v:group style="position:absolute;left:6107;top:1730;width:733;height:4140" coordorigin="6107,1730" coordsize="733,4140">
              <v:shape style="position:absolute;left:6107;top:1730;width:733;height:4140" coordorigin="6107,1730" coordsize="733,4140" path="m6506,2750l6288,2750,6304,2770,6320,2790,6333,2810,6343,2830,6348,2830,6351,2850,6352,2870,6352,2890,6351,2910,6351,2950,6350,2990,6348,3150,6348,3170,6348,3210,6348,3290,6348,3330,6348,3350,6349,3370,6351,3390,6354,3430,6355,3450,6356,3470,6356,3490,6357,3610,6357,3650,6357,3670,6357,3710,6358,3730,6358,3750,6358,3790,6359,3810,6359,3850,6360,3870,6360,3890,6361,3930,6362,3950,6363,3970,6364,4010,6365,4030,6365,4050,6365,4070,6365,4090,6365,4110,6364,4130,6363,4150,6363,4170,6363,4190,6364,4210,6365,4230,6366,4250,6367,4270,6368,4310,6369,4330,6369,4350,6370,4370,6369,4390,6368,4410,6365,4430,6361,4450,6357,4470,6355,4490,6355,4510,6354,4530,6354,4570,6354,4590,6355,4610,6356,4650,6357,4670,6357,4690,6357,4730,6356,4790,6355,4830,6354,4850,6354,4870,6353,4910,6353,4930,6352,4970,6352,4990,6351,5030,6351,5170,6352,5190,6352,5230,6352,5250,6353,5290,6354,5310,6354,5330,6354,5350,6354,5370,6352,5430,6349,5490,6349,5510,6348,5530,6347,5550,6347,5570,6347,5610,6347,5630,6348,5670,6349,5690,6349,5710,6349,5730,6349,5750,6348,5770,6346,5790,6343,5810,6341,5830,6343,5850,6350,5870,6390,5870,6405,5810,6411,5730,6412,5710,6412,5650,6412,5630,6411,5610,6410,5590,6409,5550,6409,5550,6408,5530,6409,5510,6410,5490,6411,5470,6412,5450,6413,5430,6413,5410,6414,5390,6414,5350,6413,5330,6413,5270,6411,5150,6410,5090,6410,5050,6410,5030,6410,4910,6411,4830,6414,4730,6415,4710,6415,4690,6415,4670,6416,4650,6416,4610,6416,4590,6413,4530,6409,4470,6404,4450,6401,4450,6399,4430,6398,4370,6398,4350,6398,4330,6399,4310,6399,4290,6401,4250,6401,4250,6401,4230,6401,4210,6401,4170,6401,4150,6400,4130,6400,4110,6400,4030,6400,4010,6401,3990,6401,3990,6404,3870,6404,3810,6404,3790,6404,3670,6404,3610,6403,3490,6402,3390,6402,3290,6402,3250,6403,3210,6404,3170,6406,3110,6408,3070,6410,3030,6411,3010,6412,2990,6412,2970,6412,2950,6413,2930,6414,2910,6418,2890,6422,2870,6428,2830,6435,2810,6443,2810,6451,2790,6468,2770,6486,2770,6506,275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598,2690l6212,2690,6227,2710,6242,2710,6257,2730,6272,2750,6542,2750,6558,2730,6572,2730,6585,2710,6598,269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221,2430l6131,2430,6116,2450,6110,2450,6107,2470,6107,2490,6110,2530,6114,2550,6119,2570,6124,2570,6133,2590,6144,2610,6156,2630,6180,2670,6196,2690,6610,2690,6622,2670,6633,2650,6644,2630,6653,2610,6365,2610,6349,2590,6319,2590,6307,2570,6296,2550,6275,2510,6265,2490,6253,2470,6237,2450,6221,243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545,2190l6228,2190,6242,2210,6255,2230,6270,2250,6285,2250,6301,2270,6318,2270,6335,2290,6352,2290,6373,2310,6390,2330,6407,2330,6422,2350,6437,2350,6458,2370,6477,2370,6493,2390,6506,2410,6512,2430,6515,2430,6509,2490,6494,2530,6484,2530,6472,2550,6459,2570,6445,2570,6430,2590,6398,2590,6382,2610,6653,2610,6675,2550,6685,2490,6686,2470,6682,2430,6676,2410,6668,2370,6658,2350,6647,2330,6633,2290,6618,2270,6602,2250,6584,2230,6565,2210,6545,219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192,2410l6174,2410,6152,2430,6206,2430,6192,241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393,1890l6177,1890,6169,1910,6158,1970,6155,2010,6155,2030,6164,2090,6193,2150,6216,2190,6523,2190,6501,2170,6477,2150,6453,2130,6429,2130,6403,2110,6378,2090,6351,2090,6325,2070,6315,2050,6309,2050,6306,2030,6308,2010,6312,1990,6319,1970,6328,1950,6339,1950,6351,1930,6365,1910,6379,1910,6393,189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797,2090l6678,2090,6698,2110,6777,2110,6797,209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731,1810l6235,1810,6221,1830,6208,1850,6196,1870,6186,1890,6485,1890,6504,1910,6521,1910,6535,1930,6551,1930,6566,1950,6579,1970,6592,1990,6604,2010,6616,2010,6627,2030,6648,2070,6659,2090,6808,2090,6824,2070,6835,2050,6841,2030,6838,2010,6833,1990,6836,1990,6810,1930,6780,1870,6769,1870,6757,1850,6744,1830,6731,181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661,1750l6647,1750,6662,1770,6284,1770,6267,1790,6251,1810,6716,1810,6698,1790,6680,1770,6661,175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626,1750l6321,1750,6302,1770,6644,1770,6626,175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569,1730l6356,1730,6338,1750,6588,1750,6569,1730e" filled="t" fillcolor="#FFFFFF" stroked="f">
                <v:path arrowok="t"/>
                <v:fill/>
              </v:shape>
              <v:shape style="position:absolute;left:6107;top:1730;width:733;height:4140" coordorigin="6107,1730" coordsize="733,4140" path="m6624,1730l6609,1730,6629,1750,6642,1750,6624,1730e" filled="t" fillcolor="#FFFFFF" stroked="f">
                <v:path arrowok="t"/>
                <v:fill/>
              </v:shape>
            </v:group>
            <v:group style="position:absolute;left:5234;top:1736;width:762;height:2360" coordorigin="5234,1736" coordsize="762,2360">
              <v:shape style="position:absolute;left:5234;top:1736;width:762;height:2360" coordorigin="5234,1736" coordsize="762,2360" path="m5437,2476l5271,2476,5280,2496,5284,2516,5286,2536,5287,2556,5290,2576,5297,2596,5307,2616,5318,2636,5849,2636,5858,2656,5856,2656,5859,2676,5861,2696,5862,2716,5862,2736,5862,2756,5861,2776,5860,2796,5858,2816,5857,2836,5856,2856,5856,2876,5856,2916,5857,2976,5858,2996,5859,3016,5860,3056,5862,3076,5863,3096,5866,3156,5868,3176,5869,3196,5871,3236,5872,3256,5873,3276,5874,3336,5874,3356,5873,3396,5872,3416,5871,3436,5870,3456,5869,3476,5869,3496,5868,3516,5868,3576,5869,3616,5869,3636,5869,3656,5870,3676,5872,3756,5873,3796,5873,3816,5873,3836,5874,3916,5874,3936,5875,3956,5876,3976,5877,3996,5878,4016,5875,4036,5871,4056,5870,4076,5880,4096,5933,4096,5940,4076,5943,4056,5943,4036,5940,4036,5937,4016,5934,3996,5933,3976,5933,3956,5933,3916,5933,3896,5934,3876,5935,3856,5935,3836,5880,3836,5881,3816,5936,3816,5936,3796,5895,3796,5895,3776,5935,3776,5934,3756,5932,3736,5930,3736,5930,3716,5930,3656,5930,3436,5931,3416,5931,3276,5930,3216,5929,3156,5924,3096,5921,3056,5919,3036,5918,3016,5917,2996,5916,2976,5915,2976,5914,2916,5910,2796,5909,2776,5908,2716,5907,2636,5916,2616,5925,2596,5535,2596,5518,2576,5503,2576,5491,2556,5478,2556,5466,2536,5455,2516,5445,2496,5437,247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936,3816l5889,3816,5889,3836,5935,3836,5936,381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935,3776l5904,3776,5900,3796,5936,3796,5935,377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614,2756l5602,2756,5609,2776,5614,275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663,2756l5614,2756,5619,2776,5663,275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698,2736l5447,2736,5465,2756,5680,2756,5698,273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751,2716l5414,2716,5430,2736,5734,2736,5751,271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375,2696l5366,2696,5380,2716,5385,2716,5375,269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849,2636l5331,2636,5343,2656,5356,2676,5369,2676,5384,2696,5399,2716,5769,2716,5788,2696,5805,2676,5820,2656,5834,2656,5849,263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338,2656l5326,2656,5339,2676,5352,2696,5363,2696,5351,2676,5338,265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304,2616l5303,2616,5314,2636,5326,2656,5326,2656,5315,2636,5304,261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284,2576l5277,2576,5285,2596,5294,2616,5303,2616,5292,2596,5284,257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991,2276l5567,2276,5564,2296,5551,2296,5535,2316,5529,2316,5542,2336,5834,2336,5833,2356,5824,2416,5802,2476,5793,2476,5782,2496,5768,2516,5753,2536,5737,2536,5720,2556,5702,2576,5665,2576,5646,2596,5925,2596,5935,2576,5962,2516,5984,2456,5994,2396,5996,2356,5996,2336,5995,2316,5993,2296,5991,227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270,2539l5272,2556,5277,2576,5277,2576,5270,2539e" filled="t" fillcolor="#FFFFFF" stroked="f">
                <v:path arrowok="t"/>
                <v:fill/>
              </v:shape>
              <v:shape style="position:absolute;left:5234;top:1736;width:762;height:2360" coordorigin="5234,1736" coordsize="762,2360" path="m5891,1836l5359,1836,5348,1856,5337,1876,5331,1896,5319,1916,5308,1936,5299,1956,5291,1956,5283,1976,5262,2036,5245,2096,5246,2116,5253,2116,5250,2136,5243,2196,5238,2256,5234,2316,5234,2376,5234,2396,5247,2396,5249,2416,5251,2416,5255,2436,5257,2456,5261,2496,5264,2516,5270,2536,5270,2539,5269,2516,5269,2496,5271,2476,5437,2476,5430,2456,5425,2436,5274,2436,5270,2416,5267,2396,5265,2376,5266,2336,5425,2336,5427,2316,5436,2256,5447,2196,5454,2156,5433,2156,5439,2136,5260,2136,5270,2076,5292,2016,5301,1996,5526,1996,5535,1976,5546,1956,5557,1936,5588,1936,5608,1916,5955,1916,5945,1896,5933,1876,5919,1876,5906,1856,5891,183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425,2336l5266,2336,5270,2356,5273,2376,5275,2396,5276,2416,5278,2436,5425,2436,5423,2416,5422,2396,5422,2376,5423,2356,5425,233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720,2356l5600,2356,5622,2376,5701,2376,5720,235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777,2336l5559,2336,5579,2356,5758,2356,5777,233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529,2316l5519,2316,5517,2336,5523,2336,5529,231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955,1916l5656,1916,5677,1936,5719,1936,5738,1956,5756,1956,5774,1976,5790,1976,5805,1996,5819,1996,5826,2016,5845,2076,5855,2136,5856,2156,5817,2176,5664,2216,5627,2236,5625,2236,5609,2256,5552,2256,5540,2276,5989,2276,5986,2256,5977,2236,5977,2216,5965,2216,5956,2196,5937,2176,5921,2176,5920,2156,5917,2136,5915,2116,5915,2096,5917,2076,5925,2056,5935,2036,5942,2016,5947,1996,5955,1976,5961,1956,5961,1936,5955,191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605,2236l5589,2236,5570,2256,5599,2256,5605,223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526,1996l5306,1996,5307,2016,5300,2016,5293,2036,5287,2056,5280,2076,5274,2096,5267,2116,5260,2136,5439,2136,5449,2116,5461,2096,5473,2076,5483,2056,5493,2056,5505,2036,5516,2016,5526,199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845,1796l5402,1796,5386,1816,5372,1836,5876,1836,5861,1816,5845,179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730,1756l5456,1756,5437,1776,5419,1796,5807,1796,5788,1776,5751,1776,5730,1756e" filled="t" fillcolor="#FFFFFF" stroked="f">
                <v:path arrowok="t"/>
                <v:fill/>
              </v:shape>
              <v:shape style="position:absolute;left:5234;top:1736;width:762;height:2360" coordorigin="5234,1736" coordsize="762,2360" path="m5672,1736l5516,1736,5495,1756,5691,1756,5672,1736e" filled="t" fillcolor="#FFFFFF" stroked="f">
                <v:path arrowok="t"/>
                <v:fill/>
              </v:shape>
            </v:group>
            <v:group style="position:absolute;left:814;top:1821;width:582;height:3500" coordorigin="814,1821" coordsize="582,3500">
              <v:shape style="position:absolute;left:814;top:1821;width:582;height:3500" coordorigin="814,1821" coordsize="582,3500" path="m1220,2801l975,2801,990,2821,1004,2841,1013,2861,1019,2881,1022,2881,1024,2921,1026,2941,1027,2981,1029,3021,1030,3041,1031,3081,1032,3101,1033,3141,1034,3181,1035,3201,1035,3241,1036,3261,1036,3301,1036,3441,1036,3461,1036,3501,1033,3661,1032,3721,1030,3781,1026,3841,1019,3881,1016,3901,1016,3921,1016,3941,1016,3961,1017,3981,1018,4001,1020,4021,1022,4041,1023,4061,1028,4141,1030,4221,1032,4301,1032,4341,1032,4461,1032,4481,1032,4521,1030,4641,1030,4681,1030,4721,1029,4761,1030,4881,1030,4921,1031,4961,1033,5101,1033,5121,1032,5121,1030,5141,1027,5181,1025,5201,1023,5221,1022,5241,1022,5261,1023,5281,1026,5301,1032,5321,1073,5321,1077,5301,1081,5281,1084,5281,1089,5221,1090,5141,1089,5141,1089,5121,1088,5061,1087,4981,1087,4921,1087,4441,1086,4401,1086,4361,1086,4341,1085,4301,1084,4221,1082,4141,1079,4061,1077,4041,1076,4021,1075,4001,1073,3981,1071,3961,1067,3921,1066,3901,1064,3881,1063,3861,1062,3841,1061,3821,1062,3801,1063,3761,1064,3721,1065,3681,1066,3661,1067,3621,1068,3581,1069,3541,1070,3521,1071,3481,1072,3441,1072,3401,1073,3381,1073,3341,1074,3301,1074,3261,1075,3221,1075,3201,1075,3141,1075,3061,1075,3041,1074,3001,1073,2981,1074,2921,1078,2861,1081,2841,1170,2841,1188,2821,1205,2821,1220,2801e" filled="t" fillcolor="#FFFFFF" stroked="f">
                <v:path arrowok="t"/>
                <v:fill/>
              </v:shape>
              <v:shape style="position:absolute;left:814;top:1821;width:582;height:3500" coordorigin="814,1821" coordsize="582,3500" path="m1262,2761l900,2761,920,2781,940,2781,959,2801,1234,2801,1262,2761e" filled="t" fillcolor="#FFFFFF" stroked="f">
                <v:path arrowok="t"/>
                <v:fill/>
              </v:shape>
              <v:shape style="position:absolute;left:814;top:1821;width:582;height:3500" coordorigin="814,1821" coordsize="582,3500" path="m997,2081l832,2081,832,2101,832,2121,831,2141,829,2201,828,2221,828,2321,829,2381,831,2441,831,2461,832,2521,835,2581,842,2641,853,2681,860,2701,865,2721,879,2741,889,2761,1298,2761,1315,2741,1329,2721,1344,2721,1354,2701,1363,2681,1371,2661,1376,2641,1043,2641,1023,2621,1002,2621,998,2601,994,2601,992,2561,990,2541,990,2521,991,2501,1364,2501,1353,2481,1340,2461,1326,2461,1311,2441,1297,2421,1283,2401,1271,2401,1260,2381,1275,2361,1288,2361,1300,2341,1312,2321,984,2321,991,2301,987,2301,991,2281,993,2261,993,2241,992,2221,989,2221,984,2181,982,2161,980,2141,980,2121,981,2101,997,2081e" filled="t" fillcolor="#FFFFFF" stroked="f">
                <v:path arrowok="t"/>
                <v:fill/>
              </v:shape>
              <v:shape style="position:absolute;left:814;top:1821;width:582;height:3500" coordorigin="814,1821" coordsize="582,3500" path="m1364,2501l1155,2501,1170,2521,1181,2521,1182,2561,1182,2581,1179,2601,1173,2621,1164,2641,1376,2641,1381,2621,1383,2601,1384,2581,1383,2561,1380,2541,1374,2521,1364,2501e" filled="t" fillcolor="#FFFFFF" stroked="f">
                <v:path arrowok="t"/>
                <v:fill/>
              </v:shape>
              <v:shape style="position:absolute;left:814;top:1821;width:582;height:3500" coordorigin="814,1821" coordsize="582,3500" path="m1397,2061l1227,2061,1243,2081,1245,2101,1236,2161,1206,2221,1192,2221,1177,2241,1160,2241,1142,2261,1129,2261,1117,2281,1082,2281,1062,2301,1018,2301,1002,2321,1322,2321,1348,2261,1368,2201,1383,2141,1394,2081,1397,2061e" filled="t" fillcolor="#FFFFFF" stroked="f">
                <v:path arrowok="t"/>
                <v:fill/>
              </v:shape>
              <v:shape style="position:absolute;left:814;top:1821;width:582;height:3500" coordorigin="814,1821" coordsize="582,3500" path="m1110,2261l1102,2261,1082,2281,1092,2281,1110,2261e" filled="t" fillcolor="#FFFFFF" stroked="f">
                <v:path arrowok="t"/>
                <v:fill/>
              </v:shape>
              <v:shape style="position:absolute;left:814;top:1821;width:582;height:3500" coordorigin="814,1821" coordsize="582,3500" path="m904,1841l852,1841,842,1861,837,1881,835,1901,833,1921,830,1921,825,1941,824,1941,830,1961,830,1961,824,1981,818,2001,814,2021,816,2041,825,2041,828,2061,830,2081,1032,2081,1052,2061,1397,2061,1383,2001,1351,1941,1341,1921,1332,1901,1355,1901,1340,1881,1322,1881,1301,1861,924,1861,904,1841e" filled="t" fillcolor="#FFFFFF" stroked="f">
                <v:path arrowok="t"/>
                <v:fill/>
              </v:shape>
              <v:shape style="position:absolute;left:814;top:1821;width:582;height:3500" coordorigin="814,1821" coordsize="582,3500" path="m1355,1901l1343,1901,1361,1921,1367,1921,1355,1901e" filled="t" fillcolor="#FFFFFF" stroked="f">
                <v:path arrowok="t"/>
                <v:fill/>
              </v:shape>
              <v:shape style="position:absolute;left:814;top:1821;width:582;height:3500" coordorigin="814,1821" coordsize="582,3500" path="m1240,1841l977,1841,957,1861,1258,1861,1240,1841e" filled="t" fillcolor="#FFFFFF" stroked="f">
                <v:path arrowok="t"/>
                <v:fill/>
              </v:shape>
              <v:shape style="position:absolute;left:814;top:1821;width:582;height:3500" coordorigin="814,1821" coordsize="582,3500" path="m1142,1821l1061,1821,1042,1841,1162,1841,1142,1821e" filled="t" fillcolor="#FFFFFF" stroked="f">
                <v:path arrowok="t"/>
                <v:fill/>
              </v:shape>
            </v:group>
            <v:group style="position:absolute;left:1430;top:1904;width:679;height:2120" coordorigin="1430,1904" coordsize="679,2120">
              <v:shape style="position:absolute;left:1430;top:1904;width:679;height:2120" coordorigin="1430,1904" coordsize="679,2120" path="m1868,2744l1724,2744,1743,2764,1758,2764,1762,2784,1772,2844,1777,2904,1781,2964,1782,3024,1782,3064,1782,3084,1784,3144,1787,3204,1787,3244,1790,3284,1794,3364,1795,3384,1796,3404,1796,3424,1797,3444,1798,3464,1799,3484,1800,3504,1801,3524,1804,3564,1805,3584,1806,3604,1806,3624,1807,3644,1806,3664,1804,3684,1802,3704,1799,3724,1797,3744,1796,3764,1798,3784,1801,3804,1803,3824,1804,3844,1805,3864,1805,3884,1804,3904,1803,3924,1801,3944,1799,3964,1799,3984,1802,4004,1809,4024,1853,4024,1858,4004,1862,3984,1864,3964,1865,3964,1864,3904,1862,3844,1857,3784,1850,3724,1848,3704,1846,3664,1843,3644,1841,3604,1839,3584,1838,3544,1837,3524,1836,3484,1835,3464,1834,3424,1833,3404,1833,3364,1832,3344,1831,3224,1830,3184,1830,3164,1829,3144,1828,3104,1827,3064,1826,3044,1826,3024,1825,3004,1825,2964,1826,2904,1827,2884,1829,2864,1831,2844,1833,2824,1836,2824,1840,2804,1844,2784,1849,2764,1868,274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904,2724l1672,2724,1688,2744,1886,2744,1904,272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992,2684l1616,2684,1634,2704,1655,2724,1939,2724,1956,2704,1973,2704,1992,2684e" filled="t" fillcolor="#FFFFFF" stroked="f">
                <v:path arrowok="t"/>
                <v:fill/>
              </v:shape>
              <v:shape style="position:absolute;left:1430;top:1904;width:679;height:2120" coordorigin="1430,1904" coordsize="679,2120" path="m2042,2644l1549,2644,1564,2664,1580,2684,2009,2684,2026,2664,2042,2644e" filled="t" fillcolor="#FFFFFF" stroked="f">
                <v:path arrowok="t"/>
                <v:fill/>
              </v:shape>
              <v:shape style="position:absolute;left:1430;top:1904;width:679;height:2120" coordorigin="1430,1904" coordsize="679,2120" path="m2109,2084l1793,2084,1812,2104,1844,2104,1860,2124,1876,2144,1892,2144,1908,2164,1924,2184,1939,2204,1952,2224,1965,2224,1990,2284,1996,2324,1996,2344,1994,2364,1990,2384,1985,2404,1978,2424,1962,2424,1945,2444,1939,2464,1930,2484,1918,2504,1903,2504,1885,2524,1806,2524,1786,2544,1477,2544,1487,2564,1498,2584,1513,2604,1527,2624,1540,2644,2057,2644,2097,2584,2130,2524,2154,2464,2169,2404,2172,2364,2174,2344,2175,2324,2175,2304,2174,2284,2164,2224,2146,2164,2119,2104,2109,208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766,2524l1457,2524,1463,2544,1786,2544,1766,252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439,2304l1435,2304,1432,2324,1430,2344,1430,2364,1430,2404,1437,2464,1451,2524,1713,2524,1698,2504,1685,2504,1673,2484,1664,2464,1655,2444,1649,2424,1643,2404,1443,2404,1438,2384,1437,2364,1636,2364,1634,2344,1633,2324,1436,2324,1439,230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636,2364l1443,2364,1444,2384,1443,2404,1643,2404,1639,2384,1636,236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633,2304l1439,2304,1436,2324,1633,2324,1633,230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981,1944l1610,1944,1594,1964,1578,1964,1564,1984,1550,2004,1537,2004,1524,2024,1512,2044,1506,2064,1499,2084,1491,2104,1482,2124,1473,2144,1470,2144,1466,2164,1462,2184,1458,2204,1450,2244,1446,2264,1442,2284,1439,2304,1436,2324,1439,2304,1633,2304,1637,2244,1649,2184,1669,2124,1687,2084,2109,2084,2100,2064,2096,2064,2069,2024,2056,2024,2042,2004,2028,1984,2013,1984,1998,1964,1981,194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661,1924l1650,1924,1629,1944,1663,1944,1661,192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946,1924l1701,1924,1683,1944,1964,1944,1946,1924e" filled="t" fillcolor="#FFFFFF" stroked="f">
                <v:path arrowok="t"/>
                <v:fill/>
              </v:shape>
              <v:shape style="position:absolute;left:1430;top:1904;width:679;height:2120" coordorigin="1430,1904" coordsize="679,2120" path="m1907,1904l1716,1904,1698,1924,1927,1924,1907,1904e" filled="t" fillcolor="#FFFFFF" stroked="f">
                <v:path arrowok="t"/>
                <v:fill/>
              </v:shape>
            </v:group>
            <v:group style="position:absolute;left:1462;top:2534;width:3;height:5" coordorigin="1462,2534" coordsize="3,5">
              <v:shape style="position:absolute;left:1462;top:2534;width:3;height:5" coordorigin="1462,2534" coordsize="3,5" path="m1463,2534l1463,2537,1462,2539,1464,2539,1465,2540,1465,2538,1464,2536,1463,2534e" filled="t" fillcolor="#FFFFFF" stroked="f">
                <v:path arrowok="t"/>
                <v:fill/>
              </v:shape>
            </v:group>
            <v:group style="position:absolute;left:4384;top:1713;width:705;height:3360" coordorigin="4384,1713" coordsize="705,3360">
              <v:shape style="position:absolute;left:4384;top:1713;width:705;height:3360" coordorigin="4384,1713" coordsize="705,3360" path="m4558,1793l4408,1793,4403,1813,4403,1833,4407,1853,4411,1873,4414,1893,4412,1913,4407,1933,4401,1953,4396,1973,4390,2053,4386,2133,4384,2213,4384,2273,4385,2293,4387,2393,4392,2473,4399,2553,4409,2633,4415,2653,4421,2693,4429,2733,4437,2753,4452,2773,4463,2793,4471,2813,4476,2833,4479,2853,4480,2873,4479,2893,4479,2913,4479,2973,4481,3033,4485,3093,4489,3153,4495,3213,4503,3273,4515,3353,4517,3373,4520,3393,4522,3413,4522,3433,4522,3453,4525,3473,4527,3493,4530,3513,4536,3553,4539,3573,4542,3593,4544,3613,4547,3633,4548,3653,4551,3673,4553,3693,4557,3733,4563,3793,4569,3853,4573,3913,4575,3933,4577,3973,4578,3993,4580,4013,4581,4033,4581,4053,4580,4073,4580,4093,4583,4113,4589,4133,4593,4153,4596,4213,4596,4273,4597,4293,4597,4313,4598,4333,4599,4353,4600,4373,4600,4393,4599,4413,4599,4453,4598,4473,4600,4533,4605,4573,4607,4593,4608,4613,4610,4653,4613,4653,4612,4673,4612,4693,4611,4713,4611,4773,4612,4793,4612,4833,4612,4853,4613,4913,4610,4973,4608,4993,4605,5013,4604,5033,4605,5053,4610,5073,4663,5073,4671,5053,4675,5033,4676,5013,4675,4993,4674,4973,4673,4953,4670,4893,4669,4813,4670,4793,4671,4773,4673,4733,4674,4713,4675,4693,4675,4673,4673,4653,4672,4633,4670,4613,4666,4533,4662,4473,4659,4413,4659,4413,4659,4373,4659,4353,4661,4333,4664,4293,4666,4293,4666,4273,4666,4253,4660,4253,4658,4233,4656,4213,4654,4193,4653,4173,4648,4113,4646,4093,4644,4073,4640,4013,4630,3893,4627,3833,4621,3773,4616,3713,4609,3653,4606,3633,4603,3593,4601,3573,4599,3553,4592,3473,4590,3433,4587,3413,4585,3393,4582,3353,4580,3333,4577,3313,4573,3293,4570,3253,4566,3233,4562,3213,4557,3193,4548,3153,4545,3133,4536,3073,4531,3013,4530,2993,4531,2973,4531,2953,4531,2933,4535,2873,4549,2813,4557,2793,4565,2773,4583,2713,4589,2653,4589,2633,4599,2633,4600,2613,4599,2593,4599,2573,4599,2493,4600,2433,4600,2413,4600,2313,4599,2253,4598,2233,4831,2233,4812,2213,4794,2193,4775,2153,4757,2133,4740,2113,4723,2093,4706,2053,4690,2033,4674,2013,4658,1973,4643,1953,4628,1913,4614,1893,4600,1853,4587,1833,4590,1813,4550,1813,4558,1793e" filled="t" fillcolor="#FFFFFF" stroked="f">
                <v:path arrowok="t"/>
                <v:fill/>
              </v:shape>
              <v:shape style="position:absolute;left:4384;top:1713;width:705;height:3360" coordorigin="4384,1713" coordsize="705,3360" path="m4831,2233l4598,2233,4645,2293,4693,2353,4742,2413,4791,2473,4825,2513,4842,2513,4859,2533,4876,2553,4894,2573,4911,2593,4929,2613,4948,2613,4965,2633,4983,2633,5002,2653,5022,2633,5034,2613,5042,2593,5055,2573,5066,2553,5071,2533,5072,2513,5074,2493,5078,2473,5081,2453,5085,2433,5087,2413,5087,2413,5087,2393,5086,2373,5084,2353,4930,2353,4910,2333,4890,2313,4870,2293,4850,2253,4831,2233e" filled="t" fillcolor="#FFFFFF" stroked="f">
                <v:path arrowok="t"/>
                <v:fill/>
              </v:shape>
              <v:shape style="position:absolute;left:4384;top:1713;width:705;height:3360" coordorigin="4384,1713" coordsize="705,3360" path="m5000,1733l4898,1733,4882,1753,4878,1773,4877,1793,4878,1813,4881,1833,4885,1853,4889,1873,4893,1893,4897,1913,4900,1933,4902,1953,4914,2053,4920,2113,4926,2173,4929,2233,4931,2293,4931,2333,4930,2353,5084,2353,5082,2333,5081,2313,5081,2293,5081,2273,5085,2253,5089,2233,5087,2213,5085,2153,5081,2093,5080,2073,5076,2013,5071,1953,5065,1893,5059,1833,5054,1793,5030,1793,5029,1773,5008,1773,5007,1753,5000,1733e" filled="t" fillcolor="#FFFFFF" stroked="f">
                <v:path arrowok="t"/>
                <v:fill/>
              </v:shape>
              <v:shape style="position:absolute;left:4384;top:1713;width:705;height:3360" coordorigin="4384,1713" coordsize="705,3360" path="m4571,1773l4567,1793,4560,1813,4569,1813,4578,1793,4571,1773e" filled="t" fillcolor="#FFFFFF" stroked="f">
                <v:path arrowok="t"/>
                <v:fill/>
              </v:shape>
              <v:shape style="position:absolute;left:4384;top:1713;width:705;height:3360" coordorigin="4384,1713" coordsize="705,3360" path="m4589,1793l4585,1793,4587,1813,4590,1813,4589,1793e" filled="t" fillcolor="#FFFFFF" stroked="f">
                <v:path arrowok="t"/>
                <v:fill/>
              </v:shape>
              <v:shape style="position:absolute;left:4384;top:1713;width:705;height:3360" coordorigin="4384,1713" coordsize="705,3360" path="m4447,1773l4424,1793,4465,1793,4447,1773e" filled="t" fillcolor="#FFFFFF" stroked="f">
                <v:path arrowok="t"/>
                <v:fill/>
              </v:shape>
              <v:shape style="position:absolute;left:4384;top:1713;width:705;height:3360" coordorigin="4384,1713" coordsize="705,3360" path="m5040,1773l5035,1793,5054,1793,5040,1773e" filled="t" fillcolor="#FFFFFF" stroked="f">
                <v:path arrowok="t"/>
                <v:fill/>
              </v:shape>
              <v:shape style="position:absolute;left:4384;top:1713;width:705;height:3360" coordorigin="4384,1713" coordsize="705,3360" path="m5028,1753l5018,1753,5016,1773,5026,1773,5028,1753e" filled="t" fillcolor="#FFFFFF" stroked="f">
                <v:path arrowok="t"/>
                <v:fill/>
              </v:shape>
              <v:shape style="position:absolute;left:4384;top:1713;width:705;height:3360" coordorigin="4384,1713" coordsize="705,3360" path="m4954,1713l4952,1713,4954,1733,4958,1733,4954,1713e" filled="t" fillcolor="#FFFFFF" stroked="f">
                <v:path arrowok="t"/>
                <v:fill/>
              </v:shape>
            </v:group>
            <v:group style="position:absolute;left:3989;top:1695;width:221;height:3220" coordorigin="3989,1695" coordsize="221,3220">
              <v:shape style="position:absolute;left:3989;top:1695;width:221;height:3220" coordorigin="3989,1695" coordsize="221,3220" path="m4141,1695l4138,1715,4132,1735,4056,1735,4042,1755,4035,1775,4021,1775,4008,1795,3993,1855,3989,1915,3989,1955,3989,1975,3989,1995,3990,2035,3990,2055,3991,2135,3992,2155,3992,2175,3992,2215,3993,2235,3994,2255,3995,2295,3996,2315,3997,2335,3999,2375,4007,2435,4018,2495,4035,2555,4045,2575,4047,2595,4056,2615,4068,2635,4080,2655,4086,2655,4091,2675,4094,2695,4097,2715,4098,2735,4099,2775,4100,2795,4100,2815,4100,2875,4100,2895,4100,2915,4099,2955,4098,2975,4096,3055,4095,3075,4095,3095,4094,3115,4094,3155,4094,3195,4094,3215,4094,3235,4095,3275,4096,3295,4101,3415,4101,3435,4104,3495,4105,3555,4105,3575,4105,3635,4105,3675,4105,3695,4104,3715,4103,3755,4102,3775,4102,3815,4101,3835,4101,3875,4100,3915,4100,3935,4100,3975,4100,4155,4099,4195,4099,4215,4099,4255,4099,4275,4098,4295,4098,4335,4097,4355,4095,4395,4095,4415,4094,4415,4094,4435,4095,4475,4097,4495,4100,4515,4102,4535,4102,4555,4101,4575,4097,4615,4096,4635,4095,4655,4096,4655,4096,4675,4098,4715,4099,4735,4099,4755,4099,4775,4099,4795,4098,4835,4097,4855,4096,4875,4097,4895,4103,4915,4150,4915,4163,4855,4165,4815,4165,4795,4164,4775,4162,4755,4160,4735,4158,4715,4156,4695,4155,4675,4154,4655,4155,4635,4156,4615,4160,4575,4160,4555,4158,4535,4156,4515,4154,4495,4154,4435,4157,4375,4158,4355,4158,4355,4158,4335,4158,4315,4157,4295,4156,4255,4155,4235,4155,4215,4155,4195,4156,4175,4157,4155,4160,4075,4162,4015,4163,3975,4163,3975,4162,3955,4161,3935,4160,3915,4160,3895,4160,3855,4160,3835,4160,3815,4161,3795,4163,3735,4164,3715,4164,3695,4164,3675,4165,3635,4164,3615,4163,3575,4161,3535,4160,3495,4155,3375,4154,3335,4151,3255,4149,3175,4147,3095,4147,3015,4148,2975,4150,2895,4155,2775,4159,2715,4171,2655,4178,2635,4186,2635,4198,2615,4198,2595,4197,2575,4196,2555,4196,2535,4196,2515,4197,2495,4199,2475,4204,2455,4202,2435,4198,2375,4196,2295,4197,2275,4198,2255,4201,2235,4204,2215,4207,2195,4208,2175,4209,2155,4209,2135,4209,2115,4205,2095,4198,2075,4192,2055,4190,2035,4189,2015,4189,1975,4190,1935,4190,1915,4190,1835,4189,1795,4187,1795,4183,1775,4170,1755,4158,1755,4153,1735,4149,1715,4141,1695e" filled="t" fillcolor="#FFFFFF" stroked="f">
                <v:path arrowok="t"/>
                <v:fill/>
              </v:shape>
              <v:shape style="position:absolute;left:3989;top:1695;width:221;height:3220" coordorigin="3989,1695" coordsize="221,3220" path="m4096,1715l4071,1735,4115,1735,4096,1715e" filled="t" fillcolor="#FFFFFF" stroked="f">
                <v:path arrowok="t"/>
                <v:fill/>
              </v:shape>
            </v:group>
            <v:group style="position:absolute;left:3179;top:1745;width:715;height:3600" coordorigin="3179,1745" coordsize="715,3600">
              <v:shape style="position:absolute;left:3179;top:1745;width:715;height:3600" coordorigin="3179,1745" coordsize="715,3600" path="m3257,1745l3247,1765,3230,1785,3199,1785,3191,1805,3185,1825,3181,1845,3179,1865,3179,1885,3179,1885,3181,1905,3184,1925,3187,1945,3193,1985,3196,2025,3203,2085,3210,2145,3214,2205,3215,2245,3215,2265,3213,2325,3206,2425,3205,2445,3204,2465,3203,2485,3202,2505,3202,2525,3202,2545,3202,2565,3203,2565,3205,2585,3235,2645,3254,2705,3262,2765,3264,2805,3265,2825,3265,2865,3266,2905,3267,2925,3267,2965,3269,3085,3269,3125,3270,3165,3271,3185,3272,3225,3272,3245,3274,3285,3275,3305,3276,3345,3278,3365,3279,3385,3279,3425,3279,3465,3279,3485,3280,3525,3280,3565,3281,3585,3282,3625,3282,3665,3283,3685,3283,3725,3284,3785,3286,3945,3287,4005,3287,4045,3287,4085,3288,4105,3289,4145,3290,4205,3291,4225,3291,4245,3291,4305,3291,4325,3288,4385,3280,4445,3278,4465,3277,4485,3276,4505,3276,4525,3276,4545,3276,4565,3276,4585,3278,4625,3280,4685,3287,4965,3289,5025,3290,5065,3290,5085,3291,5145,3291,5205,3291,5225,3289,5245,3287,5265,3286,5285,3286,5305,3288,5325,3292,5345,3336,5345,3344,5285,3345,5245,3345,5225,3345,5205,3345,5185,3343,5125,3342,5085,3342,5065,3341,5005,3340,4965,3340,4905,3340,4845,3339,4805,3340,4625,3340,4585,3340,4565,3337,4505,3333,4445,3329,4425,3327,4385,3324,4345,3323,4325,3322,4285,3321,4265,3320,4225,3320,4125,3321,4085,3322,3985,3323,3965,3323,3945,3323,3865,3322,3825,3321,3765,3320,3725,3320,3645,3321,3565,3323,3485,3326,3365,3327,3325,3328,3285,3328,3245,3329,3225,3328,3165,3328,3105,3325,3025,3325,3025,3323,3005,3323,2985,3323,2865,3323,2845,3325,2785,3330,2725,3338,2665,3341,2645,3346,2645,3354,2605,3362,2585,3370,2585,3376,2565,3386,2505,3387,2445,3388,2425,3389,2405,3391,2385,3395,2365,3677,2365,3661,2345,3630,2325,3593,2305,3576,2285,3560,2285,3545,2265,3530,2245,3517,2245,3505,2225,3494,2205,3493,2205,3498,2185,3518,2185,3531,2165,3543,2145,3555,2125,3568,2125,3582,2105,3600,2085,3618,2085,3635,2065,3652,2065,3669,2045,3410,2045,3405,2025,3393,1965,3381,1905,3370,1845,3357,1765,3272,1765,3257,174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745,2625l3700,2625,3717,2645,3737,2645,3745,262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801,2465l3514,2465,3529,2485,3545,2505,3564,2505,3581,2525,3625,2565,3639,2565,3655,2585,3670,2605,3685,2625,3767,2625,3786,2645,3803,2645,3811,2625,3807,2605,3839,2605,3845,2585,3849,2565,3859,2545,3846,2545,3835,2525,3823,2505,3812,2485,3801,246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710,2385l3426,2385,3441,2405,3455,2425,3485,2445,3499,2465,3789,2465,3776,2445,3759,2425,3742,2405,3726,2405,3710,238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677,2365l3395,2365,3411,2385,3696,2385,3677,236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738,2005l3437,2005,3425,2025,3410,2045,3685,2045,3700,2025,3720,2025,3738,200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873,1865l3611,1865,3593,1885,3576,1885,3558,1905,3541,1925,3525,1925,3509,1945,3494,1945,3479,1965,3465,1985,3451,2005,3756,2005,3771,1985,3789,1965,3804,1965,3817,1945,3829,1925,3842,1905,3855,1905,3868,1885,3873,186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891,1825l3688,1825,3668,1845,3649,1845,3630,1865,3861,1865,3876,1845,3891,182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893,1805l3729,1805,3708,1825,3885,1825,3893,180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827,1785l3771,1785,3750,1805,3829,1805,3827,1785e" filled="t" fillcolor="#FFFFFF" stroked="f">
                <v:path arrowok="t"/>
                <v:fill/>
              </v:shape>
              <v:shape style="position:absolute;left:3179;top:1745;width:715;height:3600" coordorigin="3179,1745" coordsize="715,3600" path="m3296,1745l3282,1745,3272,1765,3306,1765,3296,1745e" filled="t" fillcolor="#FFFFFF" stroked="f">
                <v:path arrowok="t"/>
                <v:fill/>
              </v:shape>
            </v:group>
            <v:group style="position:absolute;left:2287;top:1807;width:769;height:897" coordorigin="2287,1807" coordsize="769,897">
              <v:shape style="position:absolute;left:2287;top:1807;width:769;height:897" coordorigin="2287,1807" coordsize="769,897" path="m2697,1807l2626,1820,2564,1840,2510,1867,2448,1913,2394,1967,2386,1986,2378,2005,2369,2024,2360,2042,2342,2078,2333,2096,2304,2168,2292,2232,2287,2293,2287,2332,2288,2351,2295,2416,2316,2491,2348,2554,2390,2607,2443,2648,2506,2679,2578,2699,2625,2704,2647,2703,2668,2700,2687,2698,2727,2698,2729,2694,2745,2690,2766,2690,2783,2684,2849,2649,2907,2599,2958,2536,2968,2520,2700,2520,2678,2520,2614,2507,2551,2482,2499,2447,2463,2383,2457,2329,2457,2301,2465,2237,2485,2173,2515,2116,2552,2069,2609,2020,2666,1992,2684,1992,2968,1992,2965,1988,2952,1973,2938,1958,2924,1944,2897,1917,2884,1904,2833,1853,2772,1819,2721,1819,2702,1819,2699,1812,2697,1807e" filled="t" fillcolor="#FFFFFF" stroked="f">
                <v:path arrowok="t"/>
                <v:fill/>
              </v:shape>
              <v:shape style="position:absolute;left:2287;top:1807;width:769;height:897" coordorigin="2287,1807" coordsize="769,897" path="m2727,2698l2687,2698,2703,2699,2724,2704,2727,2698e" filled="t" fillcolor="#FFFFFF" stroked="f">
                <v:path arrowok="t"/>
                <v:fill/>
              </v:shape>
              <v:shape style="position:absolute;left:2287;top:1807;width:769;height:897" coordorigin="2287,1807" coordsize="769,897" path="m2766,2690l2745,2690,2751,2694,2759,2692,2766,2690e" filled="t" fillcolor="#FFFFFF" stroked="f">
                <v:path arrowok="t"/>
                <v:fill/>
              </v:shape>
              <v:shape style="position:absolute;left:2287;top:1807;width:769;height:897" coordorigin="2287,1807" coordsize="769,897" path="m2968,1992l2684,1992,2705,1993,2728,1997,2786,2022,2828,2068,2859,2117,2869,2132,2895,2188,2904,2249,2904,2269,2903,2289,2892,2348,2861,2419,2816,2475,2756,2511,2700,2520,2968,2520,2999,2463,3030,2384,3050,2301,3056,2237,3056,2228,3047,2149,3024,2075,2991,2020,2978,2003,2968,1992e" filled="t" fillcolor="#FFFFFF" stroked="f">
                <v:path arrowok="t"/>
                <v:fill/>
              </v:shape>
              <v:shape style="position:absolute;left:2287;top:1807;width:769;height:897" coordorigin="2287,1807" coordsize="769,897" path="m2762,1816l2740,1818,2721,1819,2772,1819,2762,1816e" filled="t" fillcolor="#FFFFFF" stroked="f">
                <v:path arrowok="t"/>
                <v:fill/>
              </v:shape>
            </v:group>
            <v:group style="position:absolute;left:5854;top:5091;width:89;height:3531" coordorigin="5854,5091" coordsize="89,3531">
              <v:shape style="position:absolute;left:5854;top:5091;width:89;height:3531" coordorigin="5854,5091" coordsize="89,3531" path="m5883,5091l5854,5148,5855,5168,5855,5188,5856,5209,5858,5248,5860,5271,5862,5332,5864,5392,5865,5471,5865,5507,5866,5584,5868,5655,5871,5727,5876,5868,5878,5903,5880,5974,5882,6045,5882,6117,5883,6173,5883,6193,5885,6254,5889,6337,5890,6358,5892,6420,5893,6483,5892,6504,5891,6525,5890,6546,5889,6567,5887,6589,5885,6610,5881,6678,5879,6740,5878,6861,5879,6870,5880,6937,5883,7006,5883,7024,5884,7044,5884,7104,5884,7124,5883,7143,5882,7203,5881,7223,5881,7238,5881,7283,5881,7303,5882,7323,5884,7377,5885,7410,5885,7444,5885,7477,5885,7511,5884,7578,5882,7645,5878,7746,5877,7779,5874,7844,5873,7910,5873,7974,5874,8005,5874,8030,5874,8090,5873,8153,5869,8298,5868,8322,5868,8346,5867,8371,5867,8395,5867,8445,5867,8470,5868,8496,5868,8515,5875,8586,5911,8622,5926,8613,5933,8595,5934,8571,5934,8546,5933,8526,5933,8507,5931,8433,5930,8414,5930,8395,5930,8376,5930,8371,5929,8316,5930,8295,5930,8273,5931,8250,5933,8201,5933,8187,5935,8090,5937,8005,5937,7932,5937,7826,5937,7806,5938,7786,5938,7766,5939,7745,5941,7686,5942,7665,5942,7645,5943,7626,5943,7612,5943,7477,5943,7263,5942,7190,5941,7119,5938,7024,5937,7004,5936,6981,5936,6967,5936,6946,5936,6937,5936,6870,5936,6861,5936,6838,5937,6816,5939,6777,5939,6757,5940,6737,5940,6718,5940,6696,5936,6617,5928,6575,5924,6555,5922,6535,5921,6515,5920,6494,5920,6483,5920,6432,5921,6412,5921,6393,5922,6375,5923,6347,5923,6320,5924,6292,5924,6275,5924,6234,5924,6173,5923,6081,5920,5920,5919,5863,5919,5834,5919,5778,5918,5750,5918,5723,5917,5691,5917,5667,5915,5582,5913,5528,5913,5499,5912,5470,5912,5442,5912,5413,5912,5291,5912,5266,5913,5236,5914,5216,5914,5196,5909,5135,5899,5107,5896,5095,5883,5091e" filled="t" fillcolor="#FFFFFF" stroked="f">
                <v:path arrowok="t"/>
                <v:fill/>
              </v:shape>
            </v:group>
            <v:group style="position:absolute;left:6345;top:3551;width:104;height:3516" coordorigin="6345,3551" coordsize="104,3516">
              <v:shape style="position:absolute;left:6345;top:3551;width:104;height:3516" coordorigin="6345,3551" coordsize="104,3516" path="m6369,3551l6345,3613,6345,3653,6345,3661,6349,3740,6356,3820,6357,3841,6361,3903,6366,4023,6374,4234,6374,4253,6378,4333,6380,4394,6380,4435,6380,4455,6379,4475,6377,4494,6373,4534,6371,4555,6367,4616,6367,4693,6367,4713,6368,4800,6369,4869,6370,4941,6370,5010,6371,5077,6373,5440,6374,5531,6375,5646,6376,5717,6377,5788,6378,5859,6379,5929,6381,5999,6383,6069,6385,6137,6384,6155,6382,6174,6380,6194,6380,6217,6382,6236,6385,6256,6387,6276,6388,6298,6386,6315,6384,6333,6382,6354,6384,6397,6385,6416,6384,6436,6383,6456,6382,6477,6381,6497,6380,6518,6378,6538,6377,6559,6377,6579,6376,6598,6379,6615,6383,6634,6386,6658,6383,6728,6379,6789,6377,6810,6374,6876,6373,6933,6374,6965,6383,7032,6423,7068,6435,7061,6441,7048,6441,7031,6439,7011,6436,6991,6434,6972,6433,6952,6432,6933,6432,6912,6433,6892,6434,6870,6435,6852,6437,6832,6440,6760,6443,6681,6443,6674,6443,6579,6443,6550,6443,6531,6444,6511,6446,6492,6449,6450,6449,6430,6447,6410,6445,6391,6443,6371,6443,6354,6443,6236,6442,6155,6442,6052,6442,5992,6441,5902,6439,5730,6439,5665,6439,5574,6438,5502,6437,5440,6435,5371,6432,5301,6430,5280,6429,5260,6428,5240,6427,5221,6428,5202,6428,5182,6429,5162,6429,5141,6429,5076,6429,5032,6428,4964,6426,4868,6424,4772,6424,4752,6424,4693,6424,4674,6425,4615,6425,4596,6425,4534,6425,4514,6424,4493,6422,4394,6419,4305,6418,4234,6416,4147,6415,4085,6414,4022,6413,3960,6412,3852,6412,3833,6409,3754,6402,3653,6401,3632,6401,3613,6401,3590,6398,3570,6383,3552,6369,3551e" filled="t" fillcolor="#FFFFFF" stroked="f">
                <v:path arrowok="t"/>
                <v:fill/>
              </v:shape>
            </v:group>
            <v:group style="position:absolute;left:3024;top:3345;width:2343;height:6435" coordorigin="3024,3345" coordsize="2343,6435">
              <v:shape style="position:absolute;left:3024;top:3345;width:2343;height:6435" coordorigin="3024,3345" coordsize="2343,6435" path="m3024,9780l5367,9780,5367,3345,3024,3345,3024,9780e" filled="t" fillcolor="#000000" stroked="f">
                <v:path arrowok="t"/>
                <v:fill/>
              </v:shape>
            </v:group>
            <v:group style="position:absolute;left:567;top:11187;width:101;height:87" coordorigin="567,11187" coordsize="101,87">
              <v:shape style="position:absolute;left:567;top:11187;width:101;height:87" coordorigin="567,11187" coordsize="101,87" path="m633,11187l603,11187,567,11274,595,11274,600,11261,662,11261,656,11244,606,11244,613,11226,649,11226,633,11187e" filled="t" fillcolor="#FFFFFF" stroked="f">
                <v:path arrowok="t"/>
                <v:fill/>
              </v:shape>
              <v:shape style="position:absolute;left:567;top:11187;width:101;height:87" coordorigin="567,11187" coordsize="101,87" path="m662,11261l626,11261,631,11274,668,11274,662,11261e" filled="t" fillcolor="#FFFFFF" stroked="f">
                <v:path arrowok="t"/>
                <v:fill/>
              </v:shape>
              <v:shape style="position:absolute;left:567;top:11187;width:101;height:87" coordorigin="567,11187" coordsize="101,87" path="m649,11226l613,11226,619,11244,656,11244,649,11226e" filled="t" fillcolor="#FFFFFF" stroked="f">
                <v:path arrowok="t"/>
                <v:fill/>
              </v:shape>
            </v:group>
            <v:group style="position:absolute;left:685;top:11187;width:96;height:88" coordorigin="685,11187" coordsize="96,88">
              <v:shape style="position:absolute;left:685;top:11187;width:96;height:88" coordorigin="685,11187" coordsize="96,88" path="m774,11243l734,11243,737,11246,737,11256,738,11271,745,11276,774,11276,780,11274,781,11273,781,11270,776,11267,775,11265,774,11243e" filled="t" fillcolor="#FFFFFF" stroked="f">
                <v:path arrowok="t"/>
                <v:fill/>
              </v:shape>
              <v:shape style="position:absolute;left:685;top:11187;width:96;height:88" coordorigin="685,11187" coordsize="96,88" path="m764,11187l685,11187,685,11274,722,11274,722,11243,774,11243,774,11241,769,11234,755,11233,769,11229,770,11227,722,11227,722,11209,776,11209,776,11196,764,11187e" filled="t" fillcolor="#FFFFFF" stroked="f">
                <v:path arrowok="t"/>
                <v:fill/>
              </v:shape>
              <v:shape style="position:absolute;left:685;top:11187;width:96;height:88" coordorigin="685,11187" coordsize="96,88" path="m776,11209l736,11209,738,11213,738,11223,736,11227,770,11227,776,11221,776,11209e" filled="t" fillcolor="#FFFFFF" stroked="f">
                <v:path arrowok="t"/>
                <v:fill/>
              </v:shape>
            </v:group>
            <v:group style="position:absolute;left:793;top:11187;width:64;height:87" coordorigin="793,11187" coordsize="64,87">
              <v:shape style="position:absolute;left:793;top:11187;width:64;height:87" coordorigin="793,11187" coordsize="64,87" path="m857,11213l819,11213,819,11274,857,11274,857,11213e" filled="t" fillcolor="#FFFFFF" stroked="f">
                <v:path arrowok="t"/>
                <v:fill/>
              </v:shape>
              <v:shape style="position:absolute;left:793;top:11187;width:64;height:87" coordorigin="793,11187" coordsize="64,87" path="m884,11187l793,11187,793,11213,884,11213,884,11187e" filled="t" fillcolor="#FFFFFF" stroked="f">
                <v:path arrowok="t"/>
                <v:fill/>
              </v:shape>
            </v:group>
            <v:group style="position:absolute;left:898;top:11185;width:85;height:91" coordorigin="898,11185" coordsize="85,91">
              <v:shape style="position:absolute;left:898;top:11185;width:85;height:91" coordorigin="898,11185" coordsize="85,91" path="m912,11243l898,11264,916,11272,939,11276,947,11276,967,11270,980,11256,981,11255,932,11255,918,11250,912,11243e" filled="t" fillcolor="#FFFFFF" stroked="f">
                <v:path arrowok="t"/>
                <v:fill/>
              </v:shape>
              <v:shape style="position:absolute;left:898;top:11185;width:85;height:91" coordorigin="898,11185" coordsize="85,91" path="m940,11185l920,11189,906,11203,902,11225,919,11239,940,11245,950,11251,950,11254,948,11255,981,11255,984,11233,967,11221,947,11215,937,11208,937,11205,939,11204,977,11204,982,11197,966,11189,940,11185e" filled="t" fillcolor="#FFFFFF" stroked="f">
                <v:path arrowok="t"/>
                <v:fill/>
              </v:shape>
              <v:shape style="position:absolute;left:898;top:11185;width:85;height:91" coordorigin="898,11185" coordsize="85,91" path="m977,11204l950,11204,963,11210,968,11216,977,11204e" filled="t" fillcolor="#FFFFFF" stroked="f">
                <v:path arrowok="t"/>
                <v:fill/>
              </v:shape>
            </v:group>
            <v:group style="position:absolute;left:1044;top:11187;width:96;height:87" coordorigin="1044,11187" coordsize="96,87">
              <v:shape style="position:absolute;left:1044;top:11187;width:96;height:87" coordorigin="1044,11187" coordsize="96,87" path="m1081,11187l1044,11187,1044,11274,1081,11274,1081,11242,1139,11242,1139,11219,1081,11219,1081,11187e" filled="t" fillcolor="#FFFFFF" stroked="f">
                <v:path arrowok="t"/>
                <v:fill/>
              </v:shape>
              <v:shape style="position:absolute;left:1044;top:11187;width:96;height:87" coordorigin="1044,11187" coordsize="96,87" path="m1139,11242l1101,11242,1101,11274,1139,11274,1139,11242e" filled="t" fillcolor="#FFFFFF" stroked="f">
                <v:path arrowok="t"/>
                <v:fill/>
              </v:shape>
              <v:shape style="position:absolute;left:1044;top:11187;width:96;height:87" coordorigin="1044,11187" coordsize="96,87" path="m1139,11187l1101,11187,1101,11219,1139,11219,1139,11187e" filled="t" fillcolor="#FFFFFF" stroked="f">
                <v:path arrowok="t"/>
                <v:fill/>
              </v:shape>
            </v:group>
            <v:group style="position:absolute;left:1157;top:11186;width:91;height:90" coordorigin="1157,11186" coordsize="91,90">
              <v:shape style="position:absolute;left:1157;top:11186;width:91;height:90" coordorigin="1157,11186" coordsize="91,90" path="m1192,11186l1174,11195,1162,11212,1157,11238,1165,11258,1182,11271,1204,11276,1223,11273,1238,11262,1241,11255,1198,11255,1196,11249,1196,11212,1198,11206,1244,11206,1238,11198,1219,11189,1192,11186e" filled="t" fillcolor="#FFFFFF" stroked="f">
                <v:path arrowok="t"/>
                <v:fill/>
              </v:shape>
              <v:shape style="position:absolute;left:1157;top:11186;width:91;height:90" coordorigin="1157,11186" coordsize="91,90" path="m1244,11206l1198,11206,1210,11206,1212,11212,1213,11249,1210,11255,1241,11255,1247,11243,1249,11214,1244,11206e" filled="t" fillcolor="#FFFFFF" stroked="f">
                <v:path arrowok="t"/>
                <v:fill/>
              </v:shape>
            </v:group>
            <v:group style="position:absolute;left:1270;top:11187;width:90;height:89" coordorigin="1270,11187" coordsize="90,89">
              <v:shape style="position:absolute;left:1270;top:11187;width:90;height:89" coordorigin="1270,11187" coordsize="90,89" path="m1308,11187l1270,11187,1270,11238,1277,11260,1294,11272,1316,11276,1337,11273,1353,11261,1355,11254,1312,11254,1308,11249,1308,11187e" filled="t" fillcolor="#FFFFFF" stroked="f">
                <v:path arrowok="t"/>
                <v:fill/>
              </v:shape>
              <v:shape style="position:absolute;left:1270;top:11187;width:90;height:89" coordorigin="1270,11187" coordsize="90,89" path="m1360,11187l1332,11187,1332,11249,1328,11254,1355,11254,1360,11238,1360,11187e" filled="t" fillcolor="#FFFFFF" stroked="f">
                <v:path arrowok="t"/>
                <v:fill/>
              </v:shape>
            </v:group>
            <v:group style="position:absolute;left:1382;top:11185;width:85;height:91" coordorigin="1382,11185" coordsize="85,91">
              <v:shape style="position:absolute;left:1382;top:11185;width:85;height:91" coordorigin="1382,11185" coordsize="85,91" path="m1396,11243l1382,11264,1400,11272,1423,11276,1431,11276,1451,11270,1464,11256,1465,11255,1416,11255,1402,11250,1396,11243e" filled="t" fillcolor="#FFFFFF" stroked="f">
                <v:path arrowok="t"/>
                <v:fill/>
              </v:shape>
              <v:shape style="position:absolute;left:1382;top:11185;width:85;height:91" coordorigin="1382,11185" coordsize="85,91" path="m1424,11185l1404,11189,1389,11203,1386,11225,1403,11239,1424,11245,1434,11251,1434,11254,1432,11255,1465,11255,1468,11233,1451,11221,1431,11215,1421,11208,1421,11205,1423,11204,1461,11204,1466,11197,1450,11189,1424,11185e" filled="t" fillcolor="#FFFFFF" stroked="f">
                <v:path arrowok="t"/>
                <v:fill/>
              </v:shape>
              <v:shape style="position:absolute;left:1382;top:11185;width:85;height:91" coordorigin="1382,11185" coordsize="85,91" path="m1461,11204l1434,11204,1447,11210,1452,11216,1461,11204e" filled="t" fillcolor="#FFFFFF" stroked="f">
                <v:path arrowok="t"/>
                <v:fill/>
              </v:shape>
            </v:group>
            <v:group style="position:absolute;left:1491;top:11187;width:83;height:87" coordorigin="1491,11187" coordsize="83,87">
              <v:shape style="position:absolute;left:1491;top:11187;width:83;height:87" coordorigin="1491,11187" coordsize="83,87" path="m1573,11187l1491,11187,1491,11274,1573,11274,1573,11249,1529,11249,1529,11240,1558,11240,1558,11221,1529,11221,1529,11212,1573,11212,1573,11187e" filled="t" fillcolor="#FFFFFF" stroked="f">
                <v:path arrowok="t"/>
                <v:fill/>
              </v:shape>
            </v:group>
            <v:group style="position:absolute;left:2035;top:11089;width:276;height:213" coordorigin="2035,11089" coordsize="276,213">
              <v:shape style="position:absolute;left:2035;top:11089;width:276;height:213" coordorigin="2035,11089" coordsize="276,213" path="m2081,11089l2035,11116,2035,11275,2081,11302,2127,11275,2127,11222,2312,11222,2312,11142,2173,11142,2081,11089e" filled="t" fillcolor="#FFFFFF" stroked="f">
                <v:path arrowok="t"/>
                <v:fill/>
              </v:shape>
              <v:shape style="position:absolute;left:2035;top:11089;width:276;height:213" coordorigin="2035,11089" coordsize="276,213" path="m2312,11222l2219,11222,2219,11275,2266,11302,2311,11275,2312,11222e" filled="t" fillcolor="#FFFFFF" stroked="f">
                <v:path arrowok="t"/>
                <v:fill/>
              </v:shape>
              <v:shape style="position:absolute;left:2035;top:11089;width:276;height:213" coordorigin="2035,11089" coordsize="276,213" path="m2219,11222l2127,11222,2173,11249,2219,11222e" filled="t" fillcolor="#FFFFFF" stroked="f">
                <v:path arrowok="t"/>
                <v:fill/>
              </v:shape>
              <v:shape style="position:absolute;left:2035;top:11089;width:276;height:213" coordorigin="2035,11089" coordsize="276,213" path="m2266,11089l2173,11142,2312,11142,2311,11116,2266,11089e" filled="t" fillcolor="#FFFFFF" stroked="f">
                <v:path arrowok="t"/>
                <v:fill/>
              </v:shape>
            </v:group>
            <v:group style="position:absolute;left:2663;top:11203;width:38;height:74" coordorigin="2663,11203" coordsize="38,74">
              <v:shape style="position:absolute;left:2663;top:11203;width:38;height:74" coordorigin="2663,11203" coordsize="38,74" path="m2693,11203l2664,11203,2663,11204,2663,11276,2664,11277,2675,11277,2676,11276,2676,11257,2697,11257,2695,11252,2696,11251,2699,11248,2701,11245,2676,11245,2676,11216,2702,11216,2702,11211,2693,11203e" filled="t" fillcolor="#FFFFFF" stroked="f">
                <v:path arrowok="t"/>
                <v:fill/>
              </v:shape>
            </v:group>
            <v:group style="position:absolute;left:2683;top:11257;width:22;height:20" coordorigin="2683,11257" coordsize="22,20">
              <v:shape style="position:absolute;left:2683;top:11257;width:22;height:20" coordorigin="2683,11257" coordsize="22,20" path="m2697,11257l2683,11257,2691,11276,2692,11277,2705,11277,2705,11276,2705,11275,2697,11257e" filled="t" fillcolor="#FFFFFF" stroked="f">
                <v:path arrowok="t"/>
                <v:fill/>
              </v:shape>
            </v:group>
            <v:group style="position:absolute;left:2686;top:11216;width:15;height:29" coordorigin="2686,11216" coordsize="15,29">
              <v:shape style="position:absolute;left:2686;top:11216;width:15;height:29" coordorigin="2686,11216" coordsize="15,29" path="m2702,11216l2686,11216,2689,11218,2689,11242,2686,11245,2701,11245,2702,11243,2702,11216e" filled="t" fillcolor="#FFFFFF" stroked="f">
                <v:path arrowok="t"/>
                <v:fill/>
              </v:shape>
            </v:group>
            <v:group style="position:absolute;left:2563;top:11203;width:37;height:74" coordorigin="2563,11203" coordsize="37,74">
              <v:shape style="position:absolute;left:2563;top:11203;width:37;height:74" coordorigin="2563,11203" coordsize="37,74" path="m2595,11203l2569,11203,2563,11209,2563,11272,2569,11277,2595,11277,2600,11272,2600,11265,2578,11265,2576,11264,2576,11216,2577,11216,2600,11216,2600,11209,2595,11203e" filled="t" fillcolor="#FFFFFF" stroked="f">
                <v:path arrowok="t"/>
                <v:fill/>
              </v:shape>
            </v:group>
            <v:group style="position:absolute;left:2586;top:11216;width:15;height:49" coordorigin="2586,11216" coordsize="15,49">
              <v:shape style="position:absolute;left:2586;top:11216;width:15;height:49" coordorigin="2586,11216" coordsize="15,49" path="m2600,11216l2587,11216,2588,11216,2588,11264,2586,11265,2600,11265,2600,11216e" filled="t" fillcolor="#FFFFFF" stroked="f">
                <v:path arrowok="t"/>
                <v:fill/>
              </v:shape>
            </v:group>
            <v:group style="position:absolute;left:2469;top:11203;width:34;height:74" coordorigin="2469,11203" coordsize="34,74">
              <v:shape style="position:absolute;left:2469;top:11203;width:34;height:74" coordorigin="2469,11203" coordsize="34,74" path="m2480,11203l2469,11203,2469,11204,2469,11276,2469,11277,2502,11277,2503,11276,2503,11265,2502,11265,2481,11265,2481,11204,2480,11203e" filled="t" fillcolor="#FFFFFF" stroked="f">
                <v:path arrowok="t"/>
                <v:fill/>
              </v:shape>
            </v:group>
            <v:group style="position:absolute;left:2613;top:11203;width:37;height:74" coordorigin="2613,11203" coordsize="37,74">
              <v:shape style="position:absolute;left:2613;top:11203;width:37;height:74" coordorigin="2613,11203" coordsize="37,74" path="m2625,11203l2614,11203,2613,11204,2613,11272,2619,11277,2645,11277,2650,11272,2650,11265,2628,11265,2626,11264,2626,11204,2625,11203e" filled="t" fillcolor="#FFFFFF" stroked="f">
                <v:path arrowok="t"/>
                <v:fill/>
              </v:shape>
            </v:group>
            <v:group style="position:absolute;left:2636;top:11203;width:15;height:61" coordorigin="2636,11203" coordsize="15,61">
              <v:shape style="position:absolute;left:2636;top:11203;width:15;height:61" coordorigin="2636,11203" coordsize="15,61" path="m2650,11203l2638,11203,2638,11204,2638,11264,2636,11265,2650,11265,2650,11204,2650,11203e" filled="t" fillcolor="#FFFFFF" stroked="f">
                <v:path arrowok="t"/>
                <v:fill/>
              </v:shape>
            </v:group>
            <v:group style="position:absolute;left:2767;top:11203;width:37;height:74" coordorigin="2767,11203" coordsize="37,74">
              <v:shape style="position:absolute;left:2767;top:11203;width:37;height:74" coordorigin="2767,11203" coordsize="37,74" path="m2803,11203l2767,11203,2767,11204,2767,11276,2767,11277,2803,11277,2804,11276,2804,11265,2803,11265,2779,11265,2779,11244,2798,11244,2798,11243,2798,11232,2798,11231,2779,11231,2779,11216,2803,11216,2804,11215,2804,11204,2803,11203e" filled="t" fillcolor="#FFFFFF" stroked="f">
                <v:path arrowok="t"/>
                <v:fill/>
              </v:shape>
            </v:group>
            <v:group style="position:absolute;left:2715;top:11203;width:25;height:74" coordorigin="2715,11203" coordsize="25,74">
              <v:shape style="position:absolute;left:2715;top:11203;width:25;height:74" coordorigin="2715,11203" coordsize="25,74" path="m2729,11203l2715,11203,2715,11204,2715,11276,2715,11277,2726,11277,2727,11276,2727,11230,2740,11230,2732,11215,2730,11204,2730,11204,2729,11203e" filled="t" fillcolor="#FFFFFF" stroked="f">
                <v:path arrowok="t"/>
                <v:fill/>
              </v:shape>
            </v:group>
            <v:group style="position:absolute;left:2727;top:11230;width:27;height:47" coordorigin="2727,11230" coordsize="27,47">
              <v:shape style="position:absolute;left:2727;top:11230;width:27;height:47" coordorigin="2727,11230" coordsize="27,47" path="m2740,11230l2727,11230,2732,11241,2740,11254,2741,11257,2741,11276,2742,11277,2753,11277,2754,11276,2754,11233,2741,11233,2740,11230e" filled="t" fillcolor="#FFFFFF" stroked="f">
                <v:path arrowok="t"/>
                <v:fill/>
              </v:shape>
            </v:group>
            <v:group style="position:absolute;left:2741;top:11203;width:12;height:29" coordorigin="2741,11203" coordsize="12,29">
              <v:shape style="position:absolute;left:2741;top:11203;width:12;height:29" coordorigin="2741,11203" coordsize="12,29" path="m2753,11203l2742,11203,2742,11204,2741,11204,2741,11233,2754,11233,2754,11204,2753,11203e" filled="t" fillcolor="#FFFFFF" stroked="f">
                <v:path arrowok="t"/>
                <v:fill/>
              </v:shape>
            </v:group>
            <v:group style="position:absolute;left:2422;top:11203;width:37;height:74" coordorigin="2422,11203" coordsize="37,74">
              <v:shape style="position:absolute;left:2422;top:11203;width:37;height:74" coordorigin="2422,11203" coordsize="37,74" path="m2458,11203l2422,11203,2422,11204,2422,11276,2422,11277,2458,11277,2459,11276,2459,11265,2458,11265,2434,11265,2434,11244,2453,11244,2453,11243,2453,11232,2453,11231,2434,11231,2434,11216,2458,11216,2459,11215,2459,11204,2458,11203e" filled="t" fillcolor="#FFFFFF" stroked="f">
                <v:path arrowok="t"/>
                <v:fill/>
              </v:shape>
            </v:group>
            <v:group style="position:absolute;left:2512;top:11203;width:39;height:74" coordorigin="2512,11203" coordsize="39,74">
              <v:shape style="position:absolute;left:2512;top:11203;width:39;height:74" coordorigin="2512,11203" coordsize="39,74" path="m2542,11203l2512,11203,2512,11204,2512,11276,2512,11277,2542,11277,2550,11269,2550,11265,2524,11265,2524,11244,2550,11244,2549,11241,2544,11237,2549,11234,2550,11231,2524,11231,2524,11216,2550,11216,2550,11210,2542,11203e" filled="t" fillcolor="#FFFFFF" stroked="f">
                <v:path arrowok="t"/>
                <v:fill/>
              </v:shape>
            </v:group>
            <v:group style="position:absolute;left:2535;top:11244;width:15;height:21" coordorigin="2535,11244" coordsize="15,21">
              <v:shape style="position:absolute;left:2535;top:11244;width:15;height:21" coordorigin="2535,11244" coordsize="15,21" path="m2550,11244l2535,11244,2538,11246,2538,11262,2535,11265,2550,11265,2550,11245,2550,11244e" filled="t" fillcolor="#FFFFFF" stroked="f">
                <v:path arrowok="t"/>
                <v:fill/>
              </v:shape>
            </v:group>
            <v:group style="position:absolute;left:2535;top:11216;width:15;height:16" coordorigin="2535,11216" coordsize="15,16">
              <v:shape style="position:absolute;left:2535;top:11216;width:15;height:16" coordorigin="2535,11216" coordsize="15,16" path="m2550,11216l2535,11216,2538,11219,2538,11229,2535,11231,2550,11231,2550,11229,2550,11216e" filled="t" fillcolor="#FFFFFF" stroked="f">
                <v:path arrowok="t"/>
                <v:fill/>
              </v:shape>
            </v:group>
            <v:group style="position:absolute;left:2358;top:11203;width:25;height:74" coordorigin="2358,11203" coordsize="25,74">
              <v:shape style="position:absolute;left:2358;top:11203;width:25;height:74" coordorigin="2358,11203" coordsize="25,74" path="m2373,11203l2358,11203,2358,11204,2358,11276,2358,11277,2369,11277,2370,11276,2370,11236,2383,11236,2375,11215,2373,11204,2373,11204,2373,11203e" filled="t" fillcolor="#FFFFFF" stroked="f">
                <v:path arrowok="t"/>
                <v:fill/>
              </v:shape>
            </v:group>
            <v:group style="position:absolute;left:2396;top:11236;width:12;height:41" coordorigin="2396,11236" coordsize="12,41">
              <v:shape style="position:absolute;left:2396;top:11236;width:12;height:41" coordorigin="2396,11236" coordsize="12,41" path="m2409,11236l2396,11236,2396,11276,2397,11277,2408,11277,2409,11276,2409,11236e" filled="t" fillcolor="#FFFFFF" stroked="f">
                <v:path arrowok="t"/>
                <v:fill/>
              </v:shape>
            </v:group>
            <v:group style="position:absolute;left:2370;top:11236;width:26;height:22" coordorigin="2370,11236" coordsize="26,22">
              <v:shape style="position:absolute;left:2370;top:11236;width:26;height:22" coordorigin="2370,11236" coordsize="26,22" path="m2383,11236l2370,11236,2373,11246,2377,11255,2377,11257,2378,11258,2378,11258,2388,11258,2389,11258,2389,11257,2390,11255,2393,11246,2396,11238,2383,11238,2383,11236e" filled="t" fillcolor="#FFFFFF" stroked="f">
                <v:path arrowok="t"/>
                <v:fill/>
              </v:shape>
            </v:group>
            <v:group style="position:absolute;left:2383;top:11203;width:26;height:35" coordorigin="2383,11203" coordsize="26,35">
              <v:shape style="position:absolute;left:2383;top:11203;width:26;height:35" coordorigin="2383,11203" coordsize="26,35" path="m2408,11203l2394,11203,2393,11204,2393,11204,2392,11215,2383,11238,2396,11238,2396,11236,2409,11236,2409,11204,2408,11203e" filled="t" fillcolor="#FFFFFF" stroked="f">
                <v:path arrowok="t"/>
                <v:fill/>
              </v:shape>
            </v:group>
            <v:group style="position:absolute;left:2422;top:11117;width:23;height:74" coordorigin="2422,11117" coordsize="23,74">
              <v:shape style="position:absolute;left:2422;top:11117;width:23;height:74" coordorigin="2422,11117" coordsize="23,74" path="m2446,11129l2433,11129,2433,11190,2434,11191,2445,11191,2446,11190,2446,11129e" filled="t" fillcolor="#FFFFFF" stroked="f">
                <v:path arrowok="t"/>
                <v:fill/>
              </v:shape>
              <v:shape style="position:absolute;left:2422;top:11117;width:23;height:74" coordorigin="2422,11117" coordsize="23,74" path="m2456,11117l2423,11117,2422,11117,2422,11129,2423,11129,2456,11129,2456,11129,2456,11117,2456,11117e" filled="t" fillcolor="#FFFFFF" stroked="f">
                <v:path arrowok="t"/>
                <v:fill/>
              </v:shape>
            </v:group>
            <v:group style="position:absolute;left:2358;top:11117;width:37;height:74" coordorigin="2358,11117" coordsize="37,74">
              <v:shape style="position:absolute;left:2358;top:11117;width:37;height:74" coordorigin="2358,11117" coordsize="37,74" path="m2394,11117l2363,11117,2358,11122,2358,11186,2364,11191,2394,11191,2395,11190,2395,11179,2394,11178,2372,11178,2370,11177,2370,11130,2371,11129,2394,11129,2395,11129,2395,11117,2394,11117e" filled="t" fillcolor="#FFFFFF" stroked="f">
                <v:path arrowok="t"/>
                <v:fill/>
              </v:shape>
            </v:group>
            <v:group style="position:absolute;left:2403;top:11117;width:12;height:74" coordorigin="2403,11117" coordsize="12,74">
              <v:shape style="position:absolute;left:2403;top:11117;width:12;height:74" coordorigin="2403,11117" coordsize="12,74" path="m2415,11117l2404,11117,2403,11117,2403,11190,2404,11191,2415,11191,2416,11190,2416,11117,2415,11117e" filled="t" fillcolor="#FFFFFF" stroked="f">
                <v:path arrowok="t"/>
                <v:fill/>
              </v:shape>
            </v:group>
            <v:group style="position:absolute;left:2462;top:11117;width:41;height:74" coordorigin="2462,11117" coordsize="41,74">
              <v:shape style="position:absolute;left:2462;top:11117;width:41;height:74" coordorigin="2462,11117" coordsize="41,74" path="m2475,11117l2463,11117,2462,11117,2462,11118,2463,11124,2463,11129,2469,11147,2476,11169,2477,11172,2477,11190,2477,11191,2489,11191,2489,11190,2489,11172,2496,11152,2483,11152,2477,11129,2477,11128,2476,11118,2476,11117,2475,11117e" filled="t" fillcolor="#FFFFFF" stroked="f">
                <v:path arrowok="t"/>
                <v:fill/>
              </v:shape>
              <v:shape style="position:absolute;left:2462;top:11117;width:41;height:74" coordorigin="2462,11117" coordsize="41,74" path="m2503,11117l2491,11117,2490,11117,2490,11118,2489,11128,2489,11129,2483,11152,2496,11152,2497,11148,2502,11128,2502,11126,2503,11118,2503,11117,2503,11117e" filled="t" fillcolor="#FFFFFF" stroked="f">
                <v:path arrowok="t"/>
                <v:fill/>
              </v:shape>
            </v:group>
            <v:group style="position:absolute;left:2532;top:11117;width:37;height:73" coordorigin="2532,11117" coordsize="37,73">
              <v:shape style="position:absolute;left:2532;top:11117;width:37;height:73" coordorigin="2532,11117" coordsize="37,73" path="m2563,11117l2537,11117,2532,11123,2532,11185,2537,11191,2563,11191,2569,11185,2569,11178,2546,11178,2544,11177,2544,11130,2545,11129,2569,11129,2569,11123,2563,11117e" filled="t" fillcolor="#FFFFFF" stroked="f">
                <v:path arrowok="t"/>
                <v:fill/>
              </v:shape>
              <v:shape style="position:absolute;left:2532;top:11117;width:37;height:73" coordorigin="2532,11117" coordsize="37,73" path="m2569,11129l2555,11129,2556,11130,2556,11177,2554,11178,2569,11178,2569,11129e" filled="t" fillcolor="#FFFFFF" stroked="f">
                <v:path arrowok="t"/>
                <v:fill/>
              </v:shape>
            </v:group>
            <v:group style="position:absolute;left:2579;top:11117;width:37;height:73" coordorigin="2579,11117" coordsize="37,73">
              <v:shape style="position:absolute;left:2579;top:11117;width:37;height:73" coordorigin="2579,11117" coordsize="37,73" path="m2615,11117l2580,11117,2579,11118,2579,11190,2580,11191,2591,11191,2591,11190,2591,11157,2610,11157,2610,11157,2610,11145,2610,11145,2591,11145,2591,11129,2615,11129,2616,11129,2616,11118,2615,11117e" filled="t" fillcolor="#FFFFFF" stroked="f">
                <v:path arrowok="t"/>
                <v:fill/>
              </v:shape>
            </v:group>
            <v:group style="position:absolute;left:454;top:3345;width:2343;height:5768" coordorigin="454,3345" coordsize="2343,5768">
              <v:shape style="position:absolute;left:454;top:3345;width:2343;height:5768" coordorigin="454,3345" coordsize="2343,5768" path="m454,9113l2797,9113,2797,3345,454,3345,454,9113e" filled="t" fillcolor="#000000" stroked="f">
                <v:path arrowok="t"/>
                <v:fill/>
              </v:shape>
            </v:group>
            <v:group style="position:absolute;left:5594;top:3345;width:2343;height:3474" coordorigin="5594,3345" coordsize="2343,3474">
              <v:shape style="position:absolute;left:5594;top:3345;width:2343;height:3474" coordorigin="5594,3345" coordsize="2343,3474" path="m5594,6819l7937,6819,7937,3345,5594,3345,5594,6819e" filled="t" fillcolor="#000000" stroked="f">
                <v:path arrowok="t"/>
                <v:fill/>
              </v:shape>
            </v:group>
            <v:group style="position:absolute;left:8391;top:0;width:8391;height:11906" coordorigin="8391,0" coordsize="8391,11906">
              <v:shape style="position:absolute;left:8391;top:0;width:8391;height:11906" coordorigin="8391,0" coordsize="8391,11906" path="m8391,11906l16781,11906,16781,0,8391,0,8391,11906e" filled="t" fillcolor="#E8525F" stroked="f">
                <v:path arrowok="t"/>
                <v:fill/>
              </v:shape>
            </v:group>
            <v:group style="position:absolute;left:14041;top:3402;width:151;height:193" coordorigin="14041,3402" coordsize="151,193">
              <v:shape style="position:absolute;left:14041;top:3402;width:151;height:193" coordorigin="14041,3402" coordsize="151,193" path="m14058,3550l14057,3550,14057,3559,14053,3562,14052,3566,14056,3567,14050,3572,14053,3574,14053,3580,14041,3587,14051,3595,14098,3570,14070,3570,14070,3566,14074,3564,14061,3564,14062,3562,14058,3559,14058,3554,14058,3550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48,3561l14115,3561,14182,3589,14192,3580,14179,3575,14179,3569,14181,3566,14161,3566,14148,3561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31,3551l14098,3551,14098,3556,14070,3570,14098,3570,14115,3561,14148,3561,14132,3554,14131,3551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49,3550l14131,3550,14161,3562,14161,3566,14181,3566,14181,3566,14175,3562,14178,3560,14178,3560,14169,3560,14166,3558,14166,3550,14153,3550,14149,3550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09,3441l14105,3441,14092,3451,14092,3459,14081,3464,14068,3485,14068,3498,14064,3500,14065,3502,14065,3505,14057,3516,14060,3518,14060,3522,14056,3524,14063,3531,14065,3563,14061,3564,14074,3564,14094,3554,14077,3554,14072,3548,14075,3531,14081,3523,14095,3520,14130,3520,14132,3519,14170,3519,14167,3517,14167,3513,14063,3513,14082,3491,14103,3491,14123,3491,14121,3490,14143,3488,14157,3488,14156,3481,14141,3461,14130,3457,14129,3449,14119,3443,14109,3443,14109,3441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73,3545l14172,3545,14172,3554,14168,3557,14169,3560,14178,3560,14178,3557,14173,3554,14173,3554,14173,3545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30,3520l14095,3520,14100,3526,14098,3542,14091,3550,14077,3554,14094,3554,14098,3551,14131,3551,14131,3550,14149,3550,14138,3548,14131,3541,14127,3524,14130,3520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70,3519l14132,3519,14146,3520,14153,3528,14157,3544,14153,3550,14166,3550,14165,3527,14171,3519,14170,3519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23,3491l14103,3491,14063,3513,14167,3513,14167,3513,14169,3511,14168,3509,14164,3509,14123,3491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57,3488l14143,3488,14164,3509,14168,3509,14160,3500,14160,3497,14161,3496,14157,3494,14157,3488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15,3441l14111,3441,14111,3443,14109,3443,14119,3443,14115,3441e" filled="t" fillcolor="#FFFFFF" stroked="f">
                <v:path arrowok="t"/>
                <v:fill/>
              </v:shape>
              <v:shape style="position:absolute;left:14041;top:3402;width:151;height:193" coordorigin="14041,3402" coordsize="151,193" path="m14109,3402l14108,3402,14109,3441,14111,3441,14109,3402e" filled="t" fillcolor="#FFFFFF" stroked="f">
                <v:path arrowok="t"/>
                <v:fill/>
              </v:shape>
            </v:group>
            <v:group style="position:absolute;left:14040;top:5315;width:162;height:149" coordorigin="14040,5315" coordsize="162,149">
              <v:shape style="position:absolute;left:14040;top:5315;width:162;height:149" coordorigin="14040,5315" coordsize="162,149" path="m14133,5461l14119,5461,14121,5462,14126,5464,14129,5464,14132,5464,14133,5461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163,5370l14079,5370,14081,5371,14084,5373,14085,5375,14087,5380,14086,5386,14088,5391,14089,5393,14092,5394,14094,5395,14098,5397,14098,5401,14099,5405,14101,5417,14099,5429,14109,5437,14110,5445,14107,5457,14116,5461,14119,5461,14133,5461,14134,5460,14140,5460,14141,5460,14141,5459,14141,5457,14142,5457,14142,5457,14143,5456,14145,5449,14144,5442,14143,5435,14147,5433,14150,5426,14152,5419,14150,5412,14152,5401,14151,5397,14154,5394,14156,5391,14160,5391,14161,5387,14162,5381,14161,5376,14163,5371,14163,5370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140,5460l14134,5460,14137,5461,14140,5460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142,5457l14141,5457,14142,5458,14142,5457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041,5321l14040,5329,14043,5337,14046,5345,14047,5346,14049,5347,14049,5349,14052,5354,14058,5356,14062,5361,14066,5365,14069,5366,14074,5368,14076,5370,14077,5371,14079,5370,14163,5370,14164,5368,14168,5368,14171,5366,14172,5365,14173,5363,14175,5362,14176,5362,14177,5361,14178,5361,14184,5357,14188,5352,14194,5346,14095,5346,14092,5345,14091,5345,14072,5345,14068,5343,14065,5342,14054,5339,14047,5330,14041,5321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109,5332l14106,5341,14098,5345,14095,5346,14194,5346,14195,5345,14195,5343,14150,5343,14146,5343,14143,5341,14140,5339,14139,5338,14121,5338,14119,5336,14116,5334,14109,5332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080,5339l14077,5342,14075,5344,14072,5345,14091,5345,14090,5345,14088,5345,14087,5344,14085,5343,14085,5340,14082,5340,14080,5339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090,5345l14088,5345,14090,5345,14090,5345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163,5336l14160,5337,14160,5339,14157,5342,14155,5342,14154,5343,14150,5343,14195,5343,14196,5342,14197,5340,14197,5340,14169,5340,14168,5338,14165,5337,14163,5336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201,5315l14188,5332,14169,5340,14197,5340,14197,5339,14202,5331,14202,5322,14201,5315e" filled="t" fillcolor="#FFFFFF" stroked="f">
                <v:path arrowok="t"/>
                <v:fill/>
              </v:shape>
              <v:shape style="position:absolute;left:14040;top:5315;width:162;height:149" coordorigin="14040,5315" coordsize="162,149" path="m14130,5333l14127,5335,14123,5337,14121,5338,14139,5338,14137,5336,14130,5333e" filled="t" fillcolor="#FFFFFF" stroked="f">
                <v:path arrowok="t"/>
                <v:fill/>
              </v:shape>
              <v:shape style="position:absolute;left:13974;top:7009;width:2318;height:2600" type="#_x0000_t75">
                <v:imagedata r:id="rId81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262" w:lineRule="auto"/>
        <w:ind w:left="13641" w:right="76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P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g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d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l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6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5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9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-4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4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3"/>
        </w:rPr>
        <w:t>g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-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9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u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b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j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3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3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-8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h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g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3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6"/>
          <w:w w:val="9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0"/>
        </w:rPr>
        <w:t>w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91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y</w:t>
      </w:r>
      <w:r>
        <w:rPr>
          <w:rFonts w:ascii="Calibri" w:hAnsi="Calibri" w:cs="Calibri" w:eastAsia="Calibri"/>
          <w:sz w:val="12"/>
          <w:szCs w:val="12"/>
          <w:color w:val="FFFFFF"/>
          <w:spacing w:val="23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n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d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w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h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u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1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-5"/>
          <w:w w:val="91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1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5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5"/>
        </w:rPr>
        <w:t>P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5"/>
        </w:rPr>
        <w:t>l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5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5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5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5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4"/>
          <w:w w:val="95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0"/>
        </w:rPr>
        <w:t>h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100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100"/>
        </w:rPr>
        <w:t>c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2"/>
        </w:rPr>
        <w:t>h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6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2"/>
        </w:rPr>
        <w:t>w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2"/>
        </w:rPr>
        <w:t>b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2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2"/>
        </w:rPr>
        <w:t>i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2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2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-3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2"/>
        </w:rPr>
        <w:t>f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2"/>
        </w:rPr>
        <w:t>o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92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-8"/>
          <w:w w:val="92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2"/>
        </w:rPr>
        <w:t>u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5"/>
        </w:rPr>
        <w:t>p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5"/>
        </w:rPr>
        <w:t>d</w:t>
      </w:r>
      <w:r>
        <w:rPr>
          <w:rFonts w:ascii="Calibri" w:hAnsi="Calibri" w:cs="Calibri" w:eastAsia="Calibri"/>
          <w:sz w:val="12"/>
          <w:szCs w:val="12"/>
          <w:color w:val="FFFFFF"/>
          <w:spacing w:val="2"/>
          <w:w w:val="93"/>
        </w:rPr>
        <w:t>a</w:t>
      </w:r>
      <w:r>
        <w:rPr>
          <w:rFonts w:ascii="Calibri" w:hAnsi="Calibri" w:cs="Calibri" w:eastAsia="Calibri"/>
          <w:sz w:val="12"/>
          <w:szCs w:val="12"/>
          <w:color w:val="FFFFFF"/>
          <w:spacing w:val="1"/>
          <w:w w:val="94"/>
        </w:rPr>
        <w:t>t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91"/>
        </w:rPr>
        <w:t>e</w:t>
      </w:r>
      <w:r>
        <w:rPr>
          <w:rFonts w:ascii="Calibri" w:hAnsi="Calibri" w:cs="Calibri" w:eastAsia="Calibri"/>
          <w:sz w:val="12"/>
          <w:szCs w:val="12"/>
          <w:color w:val="FFFFFF"/>
          <w:spacing w:val="3"/>
          <w:w w:val="105"/>
        </w:rPr>
        <w:t>s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67"/>
        </w:rPr>
        <w:t>.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1080" w:bottom="280" w:left="40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1001pt;width:419.528pt;height:595.275pt;mso-position-horizontal-relative:page;mso-position-vertical-relative:page;z-index:-2168" coordorigin="0,0" coordsize="8391,11906">
            <v:shape style="position:absolute;left:0;top:0;width:8391;height:11906" type="#_x0000_t75">
              <v:imagedata r:id="rId82" o:title=""/>
            </v:shape>
            <v:group style="position:absolute;left:454;top:10562;width:234;height:204" coordorigin="454,10562" coordsize="234,204">
              <v:shape style="position:absolute;left:454;top:10562;width:234;height:204" coordorigin="454,10562" coordsize="234,204" path="m608,10562l538,10562,454,10766,519,10766,530,10736,676,10736,660,10695,545,10695,561,10653,644,10653,608,10562e" filled="t" fillcolor="#FFFFFF" stroked="f">
                <v:path arrowok="t"/>
                <v:fill/>
              </v:shape>
              <v:shape style="position:absolute;left:454;top:10562;width:234;height:204" coordorigin="454,10562" coordsize="234,204" path="m676,10736l591,10736,602,10766,688,10766,676,10736e" filled="t" fillcolor="#FFFFFF" stroked="f">
                <v:path arrowok="t"/>
                <v:fill/>
              </v:shape>
              <v:shape style="position:absolute;left:454;top:10562;width:234;height:204" coordorigin="454,10562" coordsize="234,204" path="m644,10653l561,10653,576,10695,660,10695,644,10653e" filled="t" fillcolor="#FFFFFF" stroked="f">
                <v:path arrowok="t"/>
                <v:fill/>
              </v:shape>
            </v:group>
            <v:group style="position:absolute;left:728;top:10562;width:224;height:208" coordorigin="728,10562" coordsize="224,208">
              <v:shape style="position:absolute;left:728;top:10562;width:224;height:208" coordorigin="728,10562" coordsize="224,208" path="m930,10693l816,10693,839,10695,847,10708,852,10741,861,10758,879,10767,907,10770,917,10770,942,10767,952,10764,946,10753,939,10740,935,10709,930,10693e" filled="t" fillcolor="#FFFFFF" stroked="f">
                <v:path arrowok="t"/>
                <v:fill/>
              </v:shape>
              <v:shape style="position:absolute;left:728;top:10562;width:224;height:208" coordorigin="728,10562" coordsize="224,208" path="m869,10562l728,10562,728,10766,816,10766,816,10693,930,10693,928,10688,914,10675,892,10669,913,10660,918,10656,816,10656,816,10615,939,10615,940,10606,933,10588,918,10574,897,10566,869,10562e" filled="t" fillcolor="#FFFFFF" stroked="f">
                <v:path arrowok="t"/>
                <v:fill/>
              </v:shape>
              <v:shape style="position:absolute;left:728;top:10562;width:224;height:208" coordorigin="728,10562" coordsize="224,208" path="m939,10615l846,10615,852,10624,852,10647,846,10656,918,10656,928,10647,937,10630,939,10615e" filled="t" fillcolor="#FFFFFF" stroked="f">
                <v:path arrowok="t"/>
                <v:fill/>
              </v:shape>
            </v:group>
            <v:group style="position:absolute;left:979;top:10562;width:150;height:204" coordorigin="979,10562" coordsize="150,204">
              <v:shape style="position:absolute;left:979;top:10562;width:150;height:204" coordorigin="979,10562" coordsize="150,204" path="m1129,10624l1041,10624,1041,10766,1129,10766,1129,10624e" filled="t" fillcolor="#FFFFFF" stroked="f">
                <v:path arrowok="t"/>
                <v:fill/>
              </v:shape>
              <v:shape style="position:absolute;left:979;top:10562;width:150;height:204" coordorigin="979,10562" coordsize="150,204" path="m1191,10562l979,10562,979,10624,1191,10624,1191,10562e" filled="t" fillcolor="#FFFFFF" stroked="f">
                <v:path arrowok="t"/>
                <v:fill/>
              </v:shape>
            </v:group>
            <v:group style="position:absolute;left:1221;top:10557;width:210;height:214" coordorigin="1221,10557" coordsize="210,214">
              <v:shape style="position:absolute;left:1221;top:10557;width:210;height:214" coordorigin="1221,10557" coordsize="210,214" path="m1258,10694l1221,10739,1235,10749,1253,10758,1274,10765,1297,10770,1321,10771,1342,10770,1406,10746,1423,10723,1341,10723,1313,10722,1293,10716,1273,10707,1258,10694e" filled="t" fillcolor="#FFFFFF" stroked="f">
                <v:path arrowok="t"/>
                <v:fill/>
              </v:shape>
              <v:shape style="position:absolute;left:1221;top:10557;width:210;height:214" coordorigin="1221,10557" coordsize="210,214" path="m1322,10557l1255,10579,1227,10630,1234,10653,1288,10689,1327,10699,1340,10705,1345,10712,1345,10719,1341,10723,1423,10723,1428,10713,1431,10692,1424,10671,1410,10655,1391,10645,1371,10637,1350,10632,1333,10627,1320,10620,1316,10612,1316,10606,1320,10602,1412,10602,1424,10589,1411,10579,1394,10571,1374,10564,1350,10559,1322,10557e" filled="t" fillcolor="#FFFFFF" stroked="f">
                <v:path arrowok="t"/>
                <v:fill/>
              </v:shape>
              <v:shape style="position:absolute;left:1221;top:10557;width:210;height:214" coordorigin="1221,10557" coordsize="210,214" path="m1412,10602l1320,10602,1334,10602,1352,10607,1372,10617,1388,10630,1412,10602e" filled="t" fillcolor="#FFFFFF" stroked="f">
                <v:path arrowok="t"/>
                <v:fill/>
              </v:shape>
            </v:group>
            <v:group style="position:absolute;left:1563;top:10562;width:223;height:204" coordorigin="1563,10562" coordsize="223,204">
              <v:shape style="position:absolute;left:1563;top:10562;width:223;height:204" coordorigin="1563,10562" coordsize="223,204" path="m1651,10562l1563,10562,1563,10766,1651,10766,1651,10691,1786,10691,1786,10639,1651,10639,1651,10562e" filled="t" fillcolor="#FFFFFF" stroked="f">
                <v:path arrowok="t"/>
                <v:fill/>
              </v:shape>
              <v:shape style="position:absolute;left:1563;top:10562;width:223;height:204" coordorigin="1563,10562" coordsize="223,204" path="m1786,10691l1698,10691,1698,10766,1786,10766,1786,10691e" filled="t" fillcolor="#FFFFFF" stroked="f">
                <v:path arrowok="t"/>
                <v:fill/>
              </v:shape>
              <v:shape style="position:absolute;left:1563;top:10562;width:223;height:204" coordorigin="1563,10562" coordsize="223,204" path="m1786,10562l1698,10562,1698,10639,1786,10639,1786,10562e" filled="t" fillcolor="#FFFFFF" stroked="f">
                <v:path arrowok="t"/>
                <v:fill/>
              </v:shape>
            </v:group>
            <v:group style="position:absolute;left:1828;top:10557;width:217;height:214" coordorigin="1828,10557" coordsize="217,214">
              <v:shape style="position:absolute;left:1828;top:10557;width:217;height:214" coordorigin="1828,10557" coordsize="217,214" path="m1930,10557l1871,10577,1835,10629,1828,10681,1834,10704,1872,10754,1938,10771,1950,10771,2020,10735,2029,10721,1924,10721,1918,10708,1918,10621,1923,10608,2033,10608,2029,10602,2016,10586,1999,10574,1979,10565,1956,10559,1930,10557e" filled="t" fillcolor="#FFFFFF" stroked="f">
                <v:path arrowok="t"/>
                <v:fill/>
              </v:shape>
              <v:shape style="position:absolute;left:1828;top:10557;width:217;height:214" coordorigin="1828,10557" coordsize="217,214" path="m2033,10608l1937,10608,1951,10608,1957,10621,1957,10629,1957,10708,1951,10721,2029,10721,2031,10718,2039,10696,2044,10671,2045,10641,2039,10620,2033,10608e" filled="t" fillcolor="#FFFFFF" stroked="f">
                <v:path arrowok="t"/>
                <v:fill/>
              </v:shape>
            </v:group>
            <v:group style="position:absolute;left:2091;top:10562;width:208;height:209" coordorigin="2091,10562" coordsize="208,209">
              <v:shape style="position:absolute;left:2091;top:10562;width:208;height:209" coordorigin="2091,10562" coordsize="208,209" path="m2178,10562l2091,10562,2091,10682,2116,10743,2175,10770,2199,10772,2216,10771,2275,10747,2293,10718,2189,10718,2178,10707,2178,10562e" filled="t" fillcolor="#FFFFFF" stroked="f">
                <v:path arrowok="t"/>
                <v:fill/>
              </v:shape>
              <v:shape style="position:absolute;left:2091;top:10562;width:208;height:209" coordorigin="2091,10562" coordsize="208,209" path="m2299,10562l2235,10562,2235,10707,2225,10718,2293,10718,2296,10709,2299,10682,2299,10562e" filled="t" fillcolor="#FFFFFF" stroked="f">
                <v:path arrowok="t"/>
                <v:fill/>
              </v:shape>
            </v:group>
            <v:group style="position:absolute;left:2348;top:10557;width:210;height:214" coordorigin="2348,10557" coordsize="210,214">
              <v:shape style="position:absolute;left:2348;top:10557;width:210;height:214" coordorigin="2348,10557" coordsize="210,214" path="m2385,10694l2348,10739,2362,10749,2380,10758,2401,10765,2424,10770,2447,10771,2469,10770,2533,10746,2550,10723,2467,10723,2440,10722,2420,10716,2400,10707,2385,10694e" filled="t" fillcolor="#FFFFFF" stroked="f">
                <v:path arrowok="t"/>
                <v:fill/>
              </v:shape>
              <v:shape style="position:absolute;left:2348;top:10557;width:210;height:214" coordorigin="2348,10557" coordsize="210,214" path="m2448,10557l2381,10579,2354,10630,2360,10653,2415,10689,2454,10699,2467,10705,2472,10712,2472,10719,2467,10723,2550,10723,2555,10713,2558,10692,2551,10671,2537,10655,2518,10645,2497,10637,2477,10632,2459,10627,2447,10620,2443,10612,2443,10606,2447,10602,2539,10602,2550,10589,2538,10579,2521,10571,2501,10564,2476,10559,2448,10557e" filled="t" fillcolor="#FFFFFF" stroked="f">
                <v:path arrowok="t"/>
                <v:fill/>
              </v:shape>
              <v:shape style="position:absolute;left:2348;top:10557;width:210;height:214" coordorigin="2348,10557" coordsize="210,214" path="m2539,10602l2447,10602,2460,10602,2479,10607,2499,10617,2515,10630,2539,10602e" filled="t" fillcolor="#FFFFFF" stroked="f">
                <v:path arrowok="t"/>
                <v:fill/>
              </v:shape>
            </v:group>
            <v:group style="position:absolute;left:2605;top:10562;width:192;height:204" coordorigin="2605,10562" coordsize="192,204">
              <v:shape style="position:absolute;left:2605;top:10562;width:192;height:204" coordorigin="2605,10562" coordsize="192,204" path="m2797,10562l2605,10562,2605,10766,2797,10766,2797,10707,2693,10707,2693,10687,2760,10687,2760,10642,2693,10642,2693,10622,2797,10622,2797,10562e" filled="t" fillcolor="#FFFFFF" stroked="f">
                <v:path arrowok="t"/>
                <v:fill/>
              </v:shape>
            </v:group>
            <v:group style="position:absolute;left:7046;top:10422;width:891;height:686" coordorigin="7046,10422" coordsize="891,686">
              <v:shape style="position:absolute;left:7046;top:10422;width:891;height:686" coordorigin="7046,10422" coordsize="891,686" path="m7194,10423l7046,10508,7046,11023,7194,11109,7343,11023,7343,10851,7937,10851,7937,10594,7491,10594,7194,10423e" filled="t" fillcolor="#FFFFFF" stroked="f">
                <v:path arrowok="t"/>
                <v:fill/>
              </v:shape>
              <v:shape style="position:absolute;left:7046;top:10422;width:891;height:686" coordorigin="7046,10422" coordsize="891,686" path="m7937,10851l7640,10851,7640,11023,7788,11109,7937,11023,7937,10851e" filled="t" fillcolor="#FFFFFF" stroked="f">
                <v:path arrowok="t"/>
                <v:fill/>
              </v:shape>
              <v:shape style="position:absolute;left:7046;top:10422;width:891;height:686" coordorigin="7046,10422" coordsize="891,686" path="m7640,10851l7343,10851,7491,10937,7640,10851e" filled="t" fillcolor="#FFFFFF" stroked="f">
                <v:path arrowok="t"/>
                <v:fill/>
              </v:shape>
              <v:shape style="position:absolute;left:7046;top:10422;width:891;height:686" coordorigin="7046,10422" coordsize="891,686" path="m7788,10422l7491,10594,7937,10594,7937,10508,7788,10422e" filled="t" fillcolor="#FFFFFF" stroked="f">
                <v:path arrowok="t"/>
                <v:fill/>
              </v:shape>
            </v:group>
            <v:group style="position:absolute;left:7393;top:11192;width:30;height:90" coordorigin="7393,11192" coordsize="30,90">
              <v:shape style="position:absolute;left:7393;top:11192;width:30;height:90" coordorigin="7393,11192" coordsize="30,90" path="m7411,11192l7394,11192,7393,11193,7393,11281,7394,11282,7408,11282,7408,11281,7408,11232,7423,11232,7414,11206,7412,11193,7412,11193,7411,11192e" filled="t" fillcolor="#FFFFFF" stroked="f">
                <v:path arrowok="t"/>
                <v:fill/>
              </v:shape>
            </v:group>
            <v:group style="position:absolute;left:7440;top:11232;width:15;height:50" coordorigin="7440,11232" coordsize="15,50">
              <v:shape style="position:absolute;left:7440;top:11232;width:15;height:50" coordorigin="7440,11232" coordsize="15,50" path="m7455,11232l7440,11232,7440,11281,7441,11282,7455,11282,7455,11281,7455,11232e" filled="t" fillcolor="#FFFFFF" stroked="f">
                <v:path arrowok="t"/>
                <v:fill/>
              </v:shape>
            </v:group>
            <v:group style="position:absolute;left:7408;top:11232;width:31;height:27" coordorigin="7408,11232" coordsize="31,27">
              <v:shape style="position:absolute;left:7408;top:11232;width:31;height:27" coordorigin="7408,11232" coordsize="31,27" path="m7423,11232l7408,11232,7412,11244,7417,11255,7417,11257,7418,11258,7418,11259,7430,11259,7431,11258,7431,11257,7432,11255,7436,11244,7440,11234,7424,11234,7423,11232e" filled="t" fillcolor="#FFFFFF" stroked="f">
                <v:path arrowok="t"/>
                <v:fill/>
              </v:shape>
            </v:group>
            <v:group style="position:absolute;left:7424;top:11192;width:31;height:42" coordorigin="7424,11192" coordsize="31,42">
              <v:shape style="position:absolute;left:7424;top:11192;width:31;height:42" coordorigin="7424,11192" coordsize="31,42" path="m7455,11192l7437,11192,7437,11193,7437,11193,7435,11206,7424,11234,7440,11234,7440,11232,7455,11232,7455,11193,7455,11192e" filled="t" fillcolor="#FFFFFF" stroked="f">
                <v:path arrowok="t"/>
                <v:fill/>
              </v:shape>
            </v:group>
            <v:group style="position:absolute;left:7581;top:11192;width:47;height:90" coordorigin="7581,11192" coordsize="47,90">
              <v:shape style="position:absolute;left:7581;top:11192;width:47;height:90" coordorigin="7581,11192" coordsize="47,90" path="m7618,11192l7582,11192,7581,11193,7581,11281,7582,11282,7618,11282,7628,11272,7628,11267,7596,11267,7596,11241,7627,11241,7626,11238,7621,11234,7626,11230,7627,11226,7596,11226,7596,11207,7628,11207,7628,11201,7618,11192e" filled="t" fillcolor="#FFFFFF" stroked="f">
                <v:path arrowok="t"/>
                <v:fill/>
              </v:shape>
            </v:group>
            <v:group style="position:absolute;left:7609;top:11241;width:19;height:26" coordorigin="7609,11241" coordsize="19,26">
              <v:shape style="position:absolute;left:7609;top:11241;width:19;height:26" coordorigin="7609,11241" coordsize="19,26" path="m7627,11241l7609,11241,7613,11245,7613,11264,7609,11267,7628,11267,7628,11243,7627,11241e" filled="t" fillcolor="#FFFFFF" stroked="f">
                <v:path arrowok="t"/>
                <v:fill/>
              </v:shape>
            </v:group>
            <v:group style="position:absolute;left:7609;top:11207;width:19;height:19" coordorigin="7609,11207" coordsize="19,19">
              <v:shape style="position:absolute;left:7609;top:11207;width:19;height:19" coordorigin="7609,11207" coordsize="19,19" path="m7628,11207l7609,11207,7613,11211,7613,11223,7609,11226,7627,11226,7628,11223,7628,11207e" filled="t" fillcolor="#FFFFFF" stroked="f">
                <v:path arrowok="t"/>
                <v:fill/>
              </v:shape>
            </v:group>
            <v:group style="position:absolute;left:7471;top:11192;width:45;height:90" coordorigin="7471,11192" coordsize="45,90">
              <v:shape style="position:absolute;left:7471;top:11192;width:45;height:90" coordorigin="7471,11192" coordsize="45,90" path="m7516,11192l7472,11192,7471,11193,7471,11281,7472,11282,7516,11282,7517,11281,7517,11268,7516,11267,7486,11267,7486,11241,7509,11241,7510,11240,7510,11227,7509,11226,7486,11226,7486,11207,7516,11207,7517,11206,7517,11193,7516,11192e" filled="t" fillcolor="#FFFFFF" stroked="f">
                <v:path arrowok="t"/>
                <v:fill/>
              </v:shape>
            </v:group>
            <v:group style="position:absolute;left:7828;top:11192;width:31;height:90" coordorigin="7828,11192" coordsize="31,90">
              <v:shape style="position:absolute;left:7828;top:11192;width:31;height:90" coordorigin="7828,11192" coordsize="31,90" path="m7846,11192l7829,11192,7828,11193,7828,11281,7829,11282,7843,11282,7843,11281,7843,11225,7859,11225,7849,11206,7847,11193,7847,11193,7846,11192e" filled="t" fillcolor="#FFFFFF" stroked="f">
                <v:path arrowok="t"/>
                <v:fill/>
              </v:shape>
            </v:group>
            <v:group style="position:absolute;left:7843;top:11225;width:33;height:57" coordorigin="7843,11225" coordsize="33,57">
              <v:shape style="position:absolute;left:7843;top:11225;width:33;height:57" coordorigin="7843,11225" coordsize="33,57" path="m7859,11225l7843,11225,7850,11238,7860,11254,7861,11257,7861,11281,7862,11282,7875,11282,7876,11281,7876,11228,7861,11228,7859,11225e" filled="t" fillcolor="#FFFFFF" stroked="f">
                <v:path arrowok="t"/>
                <v:fill/>
              </v:shape>
            </v:group>
            <v:group style="position:absolute;left:7861;top:11192;width:15;height:36" coordorigin="7861,11192" coordsize="15,36">
              <v:shape style="position:absolute;left:7861;top:11192;width:15;height:36" coordorigin="7861,11192" coordsize="15,36" path="m7875,11192l7862,11192,7861,11192,7861,11193,7861,11228,7876,11228,7876,11193,7875,11192e" filled="t" fillcolor="#FFFFFF" stroked="f">
                <v:path arrowok="t"/>
                <v:fill/>
              </v:shape>
            </v:group>
            <v:group style="position:absolute;left:7892;top:11192;width:45;height:90" coordorigin="7892,11192" coordsize="45,90">
              <v:shape style="position:absolute;left:7892;top:11192;width:45;height:90" coordorigin="7892,11192" coordsize="45,90" path="m7936,11192l7892,11192,7892,11193,7892,11281,7892,11282,7936,11282,7937,11281,7937,11268,7936,11267,7907,11267,7907,11241,7929,11241,7930,11240,7930,11227,7929,11226,7907,11226,7907,11207,7936,11207,7937,11206,7937,11193,7936,11192e" filled="t" fillcolor="#FFFFFF" stroked="f">
                <v:path arrowok="t"/>
                <v:fill/>
              </v:shape>
            </v:group>
            <v:group style="position:absolute;left:7705;top:11192;width:45;height:90" coordorigin="7705,11192" coordsize="45,90">
              <v:shape style="position:absolute;left:7705;top:11192;width:45;height:90" coordorigin="7705,11192" coordsize="45,90" path="m7719,11192l7705,11192,7705,11193,7705,11275,7711,11282,7743,11282,7750,11275,7750,11267,7722,11267,7720,11266,7720,11193,7719,11192e" filled="t" fillcolor="#FFFFFF" stroked="f">
                <v:path arrowok="t"/>
                <v:fill/>
              </v:shape>
            </v:group>
            <v:group style="position:absolute;left:7732;top:11192;width:18;height:75" coordorigin="7732,11192" coordsize="18,75">
              <v:shape style="position:absolute;left:7732;top:11192;width:18;height:75" coordorigin="7732,11192" coordsize="18,75" path="m7749,11192l7735,11192,7735,11193,7735,11266,7732,11267,7750,11267,7750,11193,7749,11192e" filled="t" fillcolor="#FFFFFF" stroked="f">
                <v:path arrowok="t"/>
                <v:fill/>
              </v:shape>
            </v:group>
            <v:group style="position:absolute;left:7528;top:11192;width:42;height:90" coordorigin="7528,11192" coordsize="42,90">
              <v:shape style="position:absolute;left:7528;top:11192;width:42;height:90" coordorigin="7528,11192" coordsize="42,90" path="m7543,11192l7529,11192,7528,11193,7528,11281,7529,11282,7569,11282,7570,11281,7570,11268,7569,11267,7543,11267,7543,11193,7543,11192e" filled="t" fillcolor="#FFFFFF" stroked="f">
                <v:path arrowok="t"/>
                <v:fill/>
              </v:shape>
            </v:group>
            <v:group style="position:absolute;left:7644;top:11192;width:45;height:90" coordorigin="7644,11192" coordsize="45,90">
              <v:shape style="position:absolute;left:7644;top:11192;width:45;height:90" coordorigin="7644,11192" coordsize="45,90" path="m7682,11192l7651,11192,7644,11199,7644,11275,7651,11282,7682,11282,7689,11275,7689,11267,7662,11267,7659,11266,7659,11208,7660,11207,7689,11207,7689,11199,7682,11192e" filled="t" fillcolor="#FFFFFF" stroked="f">
                <v:path arrowok="t"/>
                <v:fill/>
              </v:shape>
            </v:group>
            <v:group style="position:absolute;left:7671;top:11207;width:18;height:60" coordorigin="7671,11207" coordsize="18,60">
              <v:shape style="position:absolute;left:7671;top:11207;width:18;height:60" coordorigin="7671,11207" coordsize="18,60" path="m7689,11207l7673,11207,7674,11208,7674,11266,7671,11267,7689,11267,7689,11207e" filled="t" fillcolor="#FFFFFF" stroked="f">
                <v:path arrowok="t"/>
                <v:fill/>
              </v:shape>
            </v:group>
            <v:group style="position:absolute;left:7766;top:11192;width:47;height:90" coordorigin="7766,11192" coordsize="47,90">
              <v:shape style="position:absolute;left:7766;top:11192;width:47;height:90" coordorigin="7766,11192" coordsize="47,90" path="m7802,11192l7766,11192,7766,11193,7766,11281,7766,11282,7780,11282,7781,11281,7781,11257,7807,11257,7804,11251,7805,11250,7810,11247,7812,11242,7781,11242,7781,11207,7812,11207,7812,11202,7802,11192e" filled="t" fillcolor="#FFFFFF" stroked="f">
                <v:path arrowok="t"/>
                <v:fill/>
              </v:shape>
            </v:group>
            <v:group style="position:absolute;left:7790;top:11257;width:27;height:25" coordorigin="7790,11257" coordsize="27,25">
              <v:shape style="position:absolute;left:7790;top:11257;width:27;height:25" coordorigin="7790,11257" coordsize="27,25" path="m7807,11257l7790,11257,7799,11281,7800,11282,7816,11282,7817,11281,7816,11280,7807,11257e" filled="t" fillcolor="#FFFFFF" stroked="f">
                <v:path arrowok="t"/>
                <v:fill/>
              </v:shape>
            </v:group>
            <v:group style="position:absolute;left:7794;top:11207;width:19;height:35" coordorigin="7794,11207" coordsize="19,35">
              <v:shape style="position:absolute;left:7794;top:11207;width:19;height:35" coordorigin="7794,11207" coordsize="19,35" path="m7812,11207l7794,11207,7797,11210,7797,11239,7794,11242,7812,11242,7812,11241,7812,11207e" filled="t" fillcolor="#FFFFFF" stroked="f">
                <v:path arrowok="t"/>
                <v:fill/>
              </v:shape>
            </v:group>
            <v:group style="position:absolute;left:7124;top:11192;width:28;height:90" coordorigin="7124,11192" coordsize="28,90">
              <v:shape style="position:absolute;left:7124;top:11192;width:28;height:90" coordorigin="7124,11192" coordsize="28,90" path="m7152,11207l7137,11207,7137,11281,7138,11282,7152,11282,7152,11281,7152,11207e" filled="t" fillcolor="#FFFFFF" stroked="f">
                <v:path arrowok="t"/>
                <v:fill/>
              </v:shape>
              <v:shape style="position:absolute;left:7124;top:11192;width:28;height:90" coordorigin="7124,11192" coordsize="28,90" path="m7165,11192l7125,11192,7124,11193,7124,11206,7125,11207,7165,11207,7165,11206,7165,11193,7165,11192e" filled="t" fillcolor="#FFFFFF" stroked="f">
                <v:path arrowok="t"/>
                <v:fill/>
              </v:shape>
            </v:group>
            <v:group style="position:absolute;left:7045;top:11192;width:45;height:90" coordorigin="7045,11192" coordsize="45,90">
              <v:shape style="position:absolute;left:7045;top:11192;width:45;height:90" coordorigin="7045,11192" coordsize="45,90" path="m7090,11192l7052,11192,7045,11199,7045,11276,7053,11282,7090,11282,7090,11281,7090,11267,7090,11267,7062,11267,7060,11265,7060,11208,7061,11207,7090,11207,7090,11206,7090,11193,7090,11192e" filled="t" fillcolor="#FFFFFF" stroked="f">
                <v:path arrowok="t"/>
                <v:fill/>
              </v:shape>
            </v:group>
            <v:group style="position:absolute;left:7100;top:11192;width:15;height:90" coordorigin="7100,11192" coordsize="15,90">
              <v:shape style="position:absolute;left:7100;top:11192;width:15;height:90" coordorigin="7100,11192" coordsize="15,90" path="m7115,11192l7101,11192,7101,11193,7100,11281,7101,11282,7115,11282,7116,11281,7116,11193,7115,11192e" filled="t" fillcolor="#FFFFFF" stroked="f">
                <v:path arrowok="t"/>
                <v:fill/>
              </v:shape>
            </v:group>
            <v:group style="position:absolute;left:7173;top:11192;width:50;height:90" coordorigin="7173,11192" coordsize="50,90">
              <v:shape style="position:absolute;left:7173;top:11192;width:50;height:90" coordorigin="7173,11192" coordsize="50,90" path="m7188,11192l7173,11192,7173,11192,7173,11193,7174,11201,7174,11207,7177,11215,7183,11238,7189,11257,7190,11281,7190,11281,7191,11282,7205,11282,7205,11281,7205,11259,7210,11244,7213,11234,7198,11234,7191,11206,7189,11193,7189,11192,7188,11192e" filled="t" fillcolor="#FFFFFF" stroked="f">
                <v:path arrowok="t"/>
                <v:fill/>
              </v:shape>
              <v:shape style="position:absolute;left:7173;top:11192;width:50;height:90" coordorigin="7173,11192" coordsize="50,90" path="m7222,11192l7207,11192,7206,11192,7206,11193,7205,11206,7198,11234,7213,11234,7218,11221,7221,11206,7222,11203,7223,11193,7223,11192,7222,11192e" filled="t" fillcolor="#FFFFFF" stroked="f">
                <v:path arrowok="t"/>
                <v:fill/>
              </v:shape>
            </v:group>
            <v:group style="position:absolute;left:7257;top:11192;width:45;height:90" coordorigin="7257,11192" coordsize="45,90">
              <v:shape style="position:absolute;left:7257;top:11192;width:45;height:90" coordorigin="7257,11192" coordsize="45,90" path="m7295,11192l7264,11192,7257,11199,7257,11275,7264,11282,7296,11282,7302,11275,7302,11267,7275,11267,7272,11266,7272,11208,7274,11207,7302,11207,7302,11199,7295,11192e" filled="t" fillcolor="#FFFFFF" stroked="f">
                <v:path arrowok="t"/>
                <v:fill/>
              </v:shape>
              <v:shape style="position:absolute;left:7257;top:11192;width:45;height:90" coordorigin="7257,11192" coordsize="45,90" path="m7302,11207l7286,11207,7287,11208,7287,11266,7285,11267,7302,11267,7302,11207e" filled="t" fillcolor="#FFFFFF" stroked="f">
                <v:path arrowok="t"/>
                <v:fill/>
              </v:shape>
            </v:group>
            <v:group style="position:absolute;left:7315;top:11192;width:45;height:90" coordorigin="7315,11192" coordsize="45,90">
              <v:shape style="position:absolute;left:7315;top:11192;width:45;height:90" coordorigin="7315,11192" coordsize="45,90" path="m7359,11192l7316,11192,7315,11193,7315,11281,7316,11282,7329,11282,7330,11281,7330,11241,7352,11241,7353,11240,7353,11227,7352,11226,7330,11226,7330,11207,7359,11207,7360,11207,7360,11193,7359,11192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2" w:after="0" w:line="160" w:lineRule="exact"/>
        <w:ind w:left="114" w:right="4697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H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6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6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6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-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-8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3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f</w:t>
      </w:r>
      <w:r>
        <w:rPr>
          <w:rFonts w:ascii="Calibri" w:hAnsi="Calibri" w:cs="Calibri" w:eastAsia="Calibri"/>
          <w:sz w:val="16"/>
          <w:szCs w:val="16"/>
          <w:color w:val="FFFFFF"/>
          <w:spacing w:val="-7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86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l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5"/>
        </w:rPr>
        <w:t>b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0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2"/>
        </w:rPr>
        <w:t>u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1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1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c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n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e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m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p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o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y</w:t>
      </w:r>
      <w:r>
        <w:rPr>
          <w:rFonts w:ascii="Calibri" w:hAnsi="Calibri" w:cs="Calibri" w:eastAsia="Calibri"/>
          <w:sz w:val="16"/>
          <w:szCs w:val="16"/>
          <w:color w:val="FFFFFF"/>
          <w:spacing w:val="-5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93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4"/>
          <w:w w:val="93"/>
        </w:rPr>
        <w:t>r</w:t>
      </w:r>
      <w:r>
        <w:rPr>
          <w:rFonts w:ascii="Calibri" w:hAnsi="Calibri" w:cs="Calibri" w:eastAsia="Calibri"/>
          <w:sz w:val="16"/>
          <w:szCs w:val="16"/>
          <w:color w:val="FFFFFF"/>
          <w:spacing w:val="2"/>
          <w:w w:val="93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s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93"/>
        </w:rPr>
        <w:t> 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ni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FFFFFF"/>
          <w:spacing w:val="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sectPr>
      <w:pgSz w:w="8400" w:h="11920"/>
      <w:pgMar w:top="1080" w:bottom="280" w:left="3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jp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jp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jp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jpg"/><Relationship Id="rId70" Type="http://schemas.openxmlformats.org/officeDocument/2006/relationships/image" Target="media/image64.png"/><Relationship Id="rId71" Type="http://schemas.openxmlformats.org/officeDocument/2006/relationships/image" Target="media/image65.jp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jp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jpg"/><Relationship Id="rId78" Type="http://schemas.openxmlformats.org/officeDocument/2006/relationships/image" Target="media/image72.png"/><Relationship Id="rId79" Type="http://schemas.openxmlformats.org/officeDocument/2006/relationships/hyperlink" Target="http://www.ptv.vic.gov.au/" TargetMode="External"/><Relationship Id="rId80" Type="http://schemas.openxmlformats.org/officeDocument/2006/relationships/image" Target="media/image73.jpg"/><Relationship Id="rId81" Type="http://schemas.openxmlformats.org/officeDocument/2006/relationships/image" Target="media/image74.png"/><Relationship Id="rId82" Type="http://schemas.openxmlformats.org/officeDocument/2006/relationships/image" Target="media/image7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2018-06-14T12:59:26Z</dcterms:created>
  <dcterms:modified xsi:type="dcterms:W3CDTF">2018-06-14T12:59:26Z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2012-05-23T00:00:00Z</vt:filetime>
  </property>
  <property fmtid="{D5CDD505-2E9C-101B-9397-08002B2CF9AE}" pid="3" name="LastSaved">
    <vt:filetime>2018-06-14T00:00:00Z</vt:filetime>
  </property>
</Properties>
</file>